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F5EC" w14:textId="77777777" w:rsidR="00A6089A" w:rsidRPr="00A6089A" w:rsidRDefault="00A6089A" w:rsidP="00A6089A">
      <w:pPr>
        <w:rPr>
          <w:lang w:val="en-US"/>
        </w:rPr>
        <w:sectPr w:rsidR="00A6089A" w:rsidRPr="00A6089A" w:rsidSect="00596CC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440" w:right="424" w:bottom="1440" w:left="1440" w:header="510" w:footer="227" w:gutter="0"/>
          <w:cols w:space="708"/>
          <w:docGrid w:linePitch="360"/>
        </w:sectPr>
      </w:pPr>
    </w:p>
    <w:p w14:paraId="6E6678E1" w14:textId="77777777" w:rsidR="00596CC5" w:rsidRDefault="00596CC5" w:rsidP="008E1202">
      <w:pPr>
        <w:ind w:left="-624"/>
        <w:rPr>
          <w:lang w:val="en-US"/>
        </w:rPr>
      </w:pPr>
    </w:p>
    <w:p w14:paraId="460E6A3F" w14:textId="2A7E0762" w:rsidR="00385178" w:rsidRPr="00385178" w:rsidRDefault="00385178" w:rsidP="004D0BD8">
      <w:pPr>
        <w:spacing w:line="360" w:lineRule="auto"/>
        <w:rPr>
          <w:b/>
          <w:bCs/>
          <w:lang w:val="en-US"/>
        </w:rPr>
      </w:pPr>
    </w:p>
    <w:p w14:paraId="0058C46D" w14:textId="29D5A4B6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bookmarkStart w:id="0" w:name="_Hlk207620029"/>
      <w:r>
        <w:rPr>
          <w:b/>
          <w:bCs/>
          <w:lang w:val="en-US"/>
        </w:rPr>
        <w:t>Date:</w:t>
      </w:r>
      <w:r w:rsidR="00BF62AC">
        <w:rPr>
          <w:b/>
          <w:bCs/>
          <w:lang w:val="en-US"/>
        </w:rPr>
        <w:t xml:space="preserve"> </w:t>
      </w:r>
      <w:r w:rsidR="00C330A9">
        <w:rPr>
          <w:lang w:val="en-US"/>
        </w:rPr>
        <w:t>12/05/26</w:t>
      </w:r>
    </w:p>
    <w:p w14:paraId="584EC83A" w14:textId="5C468EFF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r>
        <w:rPr>
          <w:b/>
          <w:bCs/>
          <w:lang w:val="en-US"/>
        </w:rPr>
        <w:t>Time:</w:t>
      </w:r>
      <w:r w:rsidR="00BF62AC">
        <w:rPr>
          <w:b/>
          <w:bCs/>
          <w:lang w:val="en-US"/>
        </w:rPr>
        <w:t xml:space="preserve"> </w:t>
      </w:r>
      <w:r w:rsidR="00BF62AC" w:rsidRPr="00BF62AC">
        <w:rPr>
          <w:lang w:val="en-US"/>
        </w:rPr>
        <w:t>2pm</w:t>
      </w:r>
    </w:p>
    <w:p w14:paraId="027499C3" w14:textId="055FAAFD" w:rsidR="00CA62D6" w:rsidRPr="00247AEF" w:rsidRDefault="003C56C1" w:rsidP="00543184">
      <w:pPr>
        <w:spacing w:before="120" w:line="240" w:lineRule="exact"/>
        <w:ind w:left="-624"/>
        <w:rPr>
          <w:lang w:val="en-US"/>
        </w:rPr>
      </w:pPr>
      <w:r w:rsidRPr="00385178">
        <w:rPr>
          <w:b/>
          <w:bCs/>
          <w:lang w:val="en-US"/>
        </w:rPr>
        <w:t xml:space="preserve">Present: </w:t>
      </w:r>
      <w:r w:rsidR="00247AEF" w:rsidRPr="00247AEF">
        <w:rPr>
          <w:lang w:val="en-US"/>
        </w:rPr>
        <w:t xml:space="preserve">Maggie Dinsdale, Elisabeth Blunt, Holly Bloy, </w:t>
      </w:r>
      <w:r w:rsidR="00247AEF">
        <w:rPr>
          <w:lang w:val="en-US"/>
        </w:rPr>
        <w:t>Rue Jones-Green,</w:t>
      </w:r>
      <w:r w:rsidR="00C330A9">
        <w:rPr>
          <w:lang w:val="en-US"/>
        </w:rPr>
        <w:t xml:space="preserve"> Lisa Luke, Sylviane Moss, Helen Cooper, Nicola Goodwin,</w:t>
      </w:r>
    </w:p>
    <w:p w14:paraId="1CDF0795" w14:textId="0F3DEE6E" w:rsidR="000005F5" w:rsidRPr="005753E3" w:rsidRDefault="003C4EC5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>Apologies:</w:t>
      </w:r>
      <w:r w:rsidR="005B1B92" w:rsidRPr="00385178">
        <w:rPr>
          <w:b/>
          <w:bCs/>
          <w:lang w:val="en-US"/>
        </w:rPr>
        <w:t xml:space="preserve"> </w:t>
      </w:r>
      <w:r w:rsidR="00247AEF" w:rsidRPr="00247AEF">
        <w:rPr>
          <w:lang w:val="en-US"/>
        </w:rPr>
        <w:t>James Herbert Read, Pilar Browne</w:t>
      </w:r>
      <w:r w:rsidR="00C330A9">
        <w:rPr>
          <w:lang w:val="en-US"/>
        </w:rPr>
        <w:t>, Nicky Clayton, Oscar</w:t>
      </w:r>
      <w:r w:rsidR="006D0041">
        <w:rPr>
          <w:lang w:val="en-US"/>
        </w:rPr>
        <w:t xml:space="preserve"> Branson</w:t>
      </w:r>
      <w:r w:rsidR="00C330A9">
        <w:rPr>
          <w:lang w:val="en-US"/>
        </w:rPr>
        <w:t>, Emilia Santos</w:t>
      </w:r>
    </w:p>
    <w:p w14:paraId="283C114C" w14:textId="4447D6AB" w:rsidR="00385178" w:rsidRPr="00385178" w:rsidRDefault="00385178" w:rsidP="00543184">
      <w:pPr>
        <w:spacing w:before="120" w:line="240" w:lineRule="exact"/>
        <w:ind w:left="-624"/>
        <w:rPr>
          <w:b/>
          <w:bCs/>
          <w:lang w:val="en-US"/>
        </w:rPr>
      </w:pPr>
      <w:r w:rsidRPr="005753E3">
        <w:rPr>
          <w:b/>
          <w:bCs/>
          <w:lang w:val="en-US"/>
        </w:rPr>
        <w:t>Minutes:</w:t>
      </w:r>
      <w:r w:rsidR="006A189C" w:rsidRPr="005753E3">
        <w:rPr>
          <w:b/>
          <w:bCs/>
          <w:lang w:val="en-US"/>
        </w:rPr>
        <w:t xml:space="preserve"> </w:t>
      </w:r>
      <w:r w:rsidR="00247AEF" w:rsidRPr="00247AEF">
        <w:rPr>
          <w:lang w:val="en-US"/>
        </w:rPr>
        <w:t>Toni McEvoy</w:t>
      </w:r>
    </w:p>
    <w:bookmarkEnd w:id="0"/>
    <w:p w14:paraId="5D5FD20C" w14:textId="77777777" w:rsidR="00A6089A" w:rsidRDefault="00A6089A" w:rsidP="0003265E">
      <w:pPr>
        <w:ind w:left="-624"/>
        <w:rPr>
          <w:lang w:val="en-US"/>
        </w:rPr>
      </w:pPr>
    </w:p>
    <w:p w14:paraId="4009EFC0" w14:textId="40BC0169" w:rsidR="003A56CC" w:rsidRPr="003A56CC" w:rsidRDefault="00D50424" w:rsidP="0003265E">
      <w:pPr>
        <w:ind w:left="-624"/>
        <w:jc w:val="center"/>
        <w:rPr>
          <w:rStyle w:val="BoldCharacterStyle"/>
        </w:rPr>
      </w:pPr>
      <w:r>
        <w:rPr>
          <w:rStyle w:val="BoldCharacterStyle"/>
          <w:u w:val="single"/>
        </w:rPr>
        <w:t>University Biomedical Services User Committee</w:t>
      </w:r>
      <w:r w:rsidR="009B05A6">
        <w:rPr>
          <w:rStyle w:val="BoldCharacterStyle"/>
          <w:u w:val="single"/>
        </w:rPr>
        <w:t xml:space="preserve"> –</w:t>
      </w:r>
      <w:r w:rsidR="00CA62D6">
        <w:rPr>
          <w:rStyle w:val="BoldCharacterStyle"/>
          <w:u w:val="single"/>
        </w:rPr>
        <w:t xml:space="preserve"> </w:t>
      </w:r>
      <w:r w:rsidR="00BF62AC">
        <w:rPr>
          <w:rStyle w:val="BoldCharacterStyle"/>
          <w:u w:val="single"/>
        </w:rPr>
        <w:t>Zoology</w:t>
      </w:r>
    </w:p>
    <w:p w14:paraId="583F66F9" w14:textId="77777777" w:rsidR="003C56C1" w:rsidRDefault="003C56C1" w:rsidP="0003265E">
      <w:pPr>
        <w:ind w:left="-624"/>
        <w:rPr>
          <w:lang w:val="en-US"/>
        </w:rPr>
      </w:pPr>
    </w:p>
    <w:p w14:paraId="135E5093" w14:textId="77777777" w:rsidR="003C56C1" w:rsidRDefault="0032133E" w:rsidP="0003265E">
      <w:pPr>
        <w:pStyle w:val="Bold"/>
        <w:tabs>
          <w:tab w:val="clear" w:pos="284"/>
          <w:tab w:val="num" w:pos="568"/>
        </w:tabs>
        <w:ind w:left="-340"/>
      </w:pPr>
      <w:r w:rsidRPr="004E3515">
        <w:t>Minutes</w:t>
      </w:r>
    </w:p>
    <w:p w14:paraId="55084886" w14:textId="256682B0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6A189C">
        <w:rPr>
          <w:b w:val="0"/>
          <w:bCs/>
        </w:rPr>
        <w:t xml:space="preserve">The minutes from the meeting </w:t>
      </w:r>
      <w:r w:rsidR="00C330A9">
        <w:rPr>
          <w:b w:val="0"/>
          <w:bCs/>
        </w:rPr>
        <w:t xml:space="preserve">held </w:t>
      </w:r>
      <w:r w:rsidRPr="006A189C">
        <w:rPr>
          <w:b w:val="0"/>
          <w:bCs/>
        </w:rPr>
        <w:t>on</w:t>
      </w:r>
      <w:r w:rsidR="00247AEF">
        <w:rPr>
          <w:b w:val="0"/>
          <w:bCs/>
        </w:rPr>
        <w:t xml:space="preserve"> 20/01/26</w:t>
      </w:r>
      <w:r w:rsidRPr="006A189C">
        <w:rPr>
          <w:b w:val="0"/>
          <w:bCs/>
        </w:rPr>
        <w:t xml:space="preserve"> were approved.</w:t>
      </w:r>
    </w:p>
    <w:p w14:paraId="2830E11F" w14:textId="77777777" w:rsidR="003C56C1" w:rsidRDefault="003C56C1" w:rsidP="0003265E">
      <w:pPr>
        <w:ind w:left="-340"/>
        <w:rPr>
          <w:lang w:val="en-US"/>
        </w:rPr>
      </w:pPr>
    </w:p>
    <w:p w14:paraId="763936C7" w14:textId="77777777" w:rsidR="000171FB" w:rsidRDefault="003A56CC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Chair’s Report – </w:t>
      </w:r>
      <w:r w:rsidR="00D50424">
        <w:t>(From the Facilities Operations and Management Committee)</w:t>
      </w:r>
    </w:p>
    <w:p w14:paraId="04E7936F" w14:textId="305A66C2" w:rsidR="006A189C" w:rsidRPr="006A189C" w:rsidRDefault="006A189C" w:rsidP="006A189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6A189C">
        <w:rPr>
          <w:b w:val="0"/>
          <w:bCs/>
        </w:rPr>
        <w:t>The Chair had nothing to report.</w:t>
      </w:r>
    </w:p>
    <w:p w14:paraId="0BF76C4E" w14:textId="77777777" w:rsidR="000C23CF" w:rsidRDefault="000C23CF" w:rsidP="0003265E">
      <w:pPr>
        <w:pStyle w:val="Bold"/>
        <w:numPr>
          <w:ilvl w:val="0"/>
          <w:numId w:val="0"/>
        </w:numPr>
        <w:ind w:left="-340"/>
      </w:pPr>
    </w:p>
    <w:p w14:paraId="49F1500F" w14:textId="399D8776" w:rsidR="00F30A7D" w:rsidRDefault="00D50424" w:rsidP="006A189C">
      <w:pPr>
        <w:pStyle w:val="Bold"/>
        <w:tabs>
          <w:tab w:val="clear" w:pos="284"/>
          <w:tab w:val="num" w:pos="568"/>
        </w:tabs>
        <w:ind w:left="-340"/>
      </w:pPr>
      <w:r>
        <w:t xml:space="preserve">Facility Managers </w:t>
      </w:r>
      <w:r w:rsidR="00100D51">
        <w:t>Report.</w:t>
      </w:r>
    </w:p>
    <w:p w14:paraId="542FFF64" w14:textId="3FEE9B29" w:rsidR="00247AEF" w:rsidRPr="00247AEF" w:rsidRDefault="00247AEF" w:rsidP="00247AEF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247AEF">
        <w:rPr>
          <w:b w:val="0"/>
          <w:bCs/>
        </w:rPr>
        <w:t>The report was circulated prior to the meeting.</w:t>
      </w:r>
      <w:r w:rsidR="00C330A9">
        <w:rPr>
          <w:b w:val="0"/>
          <w:bCs/>
        </w:rPr>
        <w:t xml:space="preserve"> There was an incident on 11/05/26 in the aviary involving </w:t>
      </w:r>
      <w:r w:rsidR="00B72007">
        <w:rPr>
          <w:b w:val="0"/>
          <w:bCs/>
        </w:rPr>
        <w:t xml:space="preserve">3 </w:t>
      </w:r>
      <w:r w:rsidR="00C330A9">
        <w:rPr>
          <w:b w:val="0"/>
          <w:bCs/>
        </w:rPr>
        <w:t>Jays. This is being investigated</w:t>
      </w:r>
      <w:r w:rsidR="00B72007">
        <w:rPr>
          <w:b w:val="0"/>
          <w:bCs/>
        </w:rPr>
        <w:t>. Cameras have been purchased and placed inside the aviaries to monitor</w:t>
      </w:r>
      <w:r w:rsidR="009F7578">
        <w:rPr>
          <w:b w:val="0"/>
          <w:bCs/>
        </w:rPr>
        <w:t xml:space="preserve"> activity.</w:t>
      </w:r>
    </w:p>
    <w:p w14:paraId="4ADEA70C" w14:textId="14270EC4" w:rsidR="006A189C" w:rsidRPr="006A189C" w:rsidRDefault="006A189C" w:rsidP="00247AEF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499921F2" w14:textId="4DA94758" w:rsidR="003A56CC" w:rsidRDefault="002947FA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Named </w:t>
      </w:r>
      <w:r w:rsidR="00F30A7D">
        <w:t>Veterinary</w:t>
      </w:r>
      <w:r>
        <w:t xml:space="preserve"> Surgeon Report</w:t>
      </w:r>
      <w:r w:rsidR="004A7A41">
        <w:t xml:space="preserve"> (NVS)</w:t>
      </w:r>
    </w:p>
    <w:p w14:paraId="16CFA213" w14:textId="456A5EC6" w:rsidR="003F6F5C" w:rsidRPr="00247AEF" w:rsidRDefault="00247AEF" w:rsidP="0003265E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247AEF">
        <w:rPr>
          <w:b w:val="0"/>
          <w:bCs/>
        </w:rPr>
        <w:t>The report was circulated prior to the meeting.</w:t>
      </w:r>
    </w:p>
    <w:p w14:paraId="45E38B78" w14:textId="77777777" w:rsidR="00247AEF" w:rsidRDefault="00247AEF" w:rsidP="0003265E">
      <w:pPr>
        <w:pStyle w:val="Bold"/>
        <w:numPr>
          <w:ilvl w:val="0"/>
          <w:numId w:val="0"/>
        </w:numPr>
        <w:ind w:left="-340"/>
      </w:pPr>
    </w:p>
    <w:p w14:paraId="3BD310B1" w14:textId="452D30B2" w:rsidR="002947FA" w:rsidRDefault="002947FA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Named Information </w:t>
      </w:r>
      <w:r w:rsidR="005708A9">
        <w:t xml:space="preserve">Officer </w:t>
      </w:r>
      <w:r w:rsidR="005A5E07">
        <w:t xml:space="preserve">Report </w:t>
      </w:r>
      <w:r w:rsidR="00B923C3">
        <w:t>&amp; 3Rs Report</w:t>
      </w:r>
    </w:p>
    <w:p w14:paraId="55D7D5C0" w14:textId="77777777" w:rsidR="00247AEF" w:rsidRPr="00247AEF" w:rsidRDefault="00247AEF" w:rsidP="00247AEF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247AEF">
        <w:rPr>
          <w:b w:val="0"/>
          <w:bCs/>
        </w:rPr>
        <w:t>The report was circulated prior to the meeting.</w:t>
      </w:r>
    </w:p>
    <w:p w14:paraId="2EFB7007" w14:textId="77777777" w:rsidR="00BB1F97" w:rsidRDefault="00BB1F97" w:rsidP="009F7578">
      <w:pPr>
        <w:pStyle w:val="Bold"/>
        <w:numPr>
          <w:ilvl w:val="0"/>
          <w:numId w:val="0"/>
        </w:numPr>
        <w:rPr>
          <w:b w:val="0"/>
          <w:bCs/>
        </w:rPr>
      </w:pPr>
    </w:p>
    <w:p w14:paraId="2CA40FE8" w14:textId="5D5DDB16" w:rsidR="00693493" w:rsidRDefault="00693493" w:rsidP="0003265E">
      <w:pPr>
        <w:pStyle w:val="Bold"/>
        <w:tabs>
          <w:tab w:val="clear" w:pos="284"/>
          <w:tab w:val="num" w:pos="568"/>
        </w:tabs>
        <w:ind w:left="-340"/>
      </w:pPr>
      <w:r>
        <w:t>Training</w:t>
      </w:r>
    </w:p>
    <w:p w14:paraId="6A3E3403" w14:textId="0B0A96BE" w:rsidR="00433438" w:rsidRDefault="00B72007" w:rsidP="0003265E">
      <w:pPr>
        <w:pStyle w:val="ListParagraph"/>
        <w:ind w:left="-340"/>
      </w:pPr>
      <w:r>
        <w:t>Lisa Luke (LL) informed the committee that Mia Watkins is the new training and competency supervisor. LL asked for all users to make sure they check MCMS</w:t>
      </w:r>
      <w:r w:rsidR="001E056F">
        <w:t xml:space="preserve"> to make sure they are aware of the categories their procedures fall under and to check the relevant categories are authorised on licences. </w:t>
      </w:r>
      <w:r w:rsidR="009F7578">
        <w:t>The next Training and Assessment webinars will be held on 20</w:t>
      </w:r>
      <w:r w:rsidR="009F7578" w:rsidRPr="009F7578">
        <w:rPr>
          <w:vertAlign w:val="superscript"/>
        </w:rPr>
        <w:t>th</w:t>
      </w:r>
      <w:r w:rsidR="009F7578">
        <w:t xml:space="preserve"> </w:t>
      </w:r>
      <w:r w:rsidR="006D0041">
        <w:t>May</w:t>
      </w:r>
      <w:r w:rsidR="009F7578">
        <w:t xml:space="preserve"> 17</w:t>
      </w:r>
      <w:r w:rsidR="009F7578" w:rsidRPr="009F7578">
        <w:rPr>
          <w:vertAlign w:val="superscript"/>
        </w:rPr>
        <w:t>th</w:t>
      </w:r>
      <w:r w:rsidR="009F7578">
        <w:t xml:space="preserve"> June and 14</w:t>
      </w:r>
      <w:r w:rsidR="009F7578" w:rsidRPr="009F7578">
        <w:rPr>
          <w:vertAlign w:val="superscript"/>
        </w:rPr>
        <w:t>th</w:t>
      </w:r>
      <w:r w:rsidR="009F7578">
        <w:t xml:space="preserve"> July. The next Researcher Asessor course is being held on 18</w:t>
      </w:r>
      <w:r w:rsidR="009F7578" w:rsidRPr="009F7578">
        <w:rPr>
          <w:vertAlign w:val="superscript"/>
        </w:rPr>
        <w:t>th</w:t>
      </w:r>
      <w:r w:rsidR="009F7578">
        <w:t xml:space="preserve"> June. Dates for all courses and applications forms are available on the UBS website </w:t>
      </w:r>
      <w:hyperlink r:id="rId13" w:history="1">
        <w:r w:rsidR="009F7578" w:rsidRPr="009F7578">
          <w:rPr>
            <w:rStyle w:val="Hyperlink"/>
          </w:rPr>
          <w:t>Training Centre | University Biomedical Services (UBS)</w:t>
        </w:r>
      </w:hyperlink>
      <w:r w:rsidR="009F7578">
        <w:t>.</w:t>
      </w:r>
    </w:p>
    <w:p w14:paraId="70AE5F07" w14:textId="77777777" w:rsidR="00B72007" w:rsidRDefault="00B72007" w:rsidP="009F7578">
      <w:pPr>
        <w:pStyle w:val="Bold"/>
        <w:numPr>
          <w:ilvl w:val="0"/>
          <w:numId w:val="0"/>
        </w:numPr>
      </w:pPr>
    </w:p>
    <w:p w14:paraId="4119E382" w14:textId="77777777" w:rsidR="00B72007" w:rsidRDefault="00B72007" w:rsidP="008E1202">
      <w:pPr>
        <w:pStyle w:val="ListParagraph"/>
      </w:pPr>
    </w:p>
    <w:p w14:paraId="56EE6596" w14:textId="5A7BA355" w:rsidR="000C23CF" w:rsidRDefault="00433438" w:rsidP="008E1202">
      <w:pPr>
        <w:pStyle w:val="Bold"/>
        <w:numPr>
          <w:ilvl w:val="0"/>
          <w:numId w:val="0"/>
        </w:numPr>
        <w:ind w:left="-624"/>
      </w:pPr>
      <w:r>
        <w:t>Date of next meetin</w:t>
      </w:r>
      <w:r w:rsidR="00732E25">
        <w:t>g</w:t>
      </w:r>
      <w:r w:rsidR="00BB1F97">
        <w:t>:</w:t>
      </w:r>
      <w:r w:rsidR="000C7DA1">
        <w:t xml:space="preserve"> </w:t>
      </w:r>
      <w:r w:rsidR="00247AEF" w:rsidRPr="00247AEF">
        <w:rPr>
          <w:b w:val="0"/>
          <w:bCs/>
        </w:rPr>
        <w:t>22</w:t>
      </w:r>
      <w:r w:rsidR="00247AEF" w:rsidRPr="00247AEF">
        <w:rPr>
          <w:b w:val="0"/>
          <w:bCs/>
          <w:vertAlign w:val="superscript"/>
        </w:rPr>
        <w:t>nd</w:t>
      </w:r>
      <w:r w:rsidR="00247AEF" w:rsidRPr="00247AEF">
        <w:rPr>
          <w:b w:val="0"/>
          <w:bCs/>
        </w:rPr>
        <w:t xml:space="preserve"> September 26 @2pm</w:t>
      </w:r>
    </w:p>
    <w:sectPr w:rsidR="000C23CF" w:rsidSect="008E1202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1906" w:h="16838" w:code="9"/>
      <w:pgMar w:top="1440" w:right="1440" w:bottom="1440" w:left="1440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6BD4D" w14:textId="77777777" w:rsidR="00093575" w:rsidRDefault="00093575">
      <w:r>
        <w:separator/>
      </w:r>
    </w:p>
  </w:endnote>
  <w:endnote w:type="continuationSeparator" w:id="0">
    <w:p w14:paraId="63199569" w14:textId="77777777" w:rsidR="00093575" w:rsidRDefault="0009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7ADA" w14:textId="77777777" w:rsidR="00A244B2" w:rsidRDefault="00A24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4D12" w14:textId="77777777" w:rsidR="00A244B2" w:rsidRDefault="00A244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E5DE" w14:textId="77777777" w:rsidR="00A244B2" w:rsidRDefault="00A244B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F95C" w14:textId="425AB7D0" w:rsidR="00742E27" w:rsidRDefault="00742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E3BC" w14:textId="77777777" w:rsidR="00093575" w:rsidRDefault="00093575">
      <w:r>
        <w:separator/>
      </w:r>
    </w:p>
  </w:footnote>
  <w:footnote w:type="continuationSeparator" w:id="0">
    <w:p w14:paraId="15DE170C" w14:textId="77777777" w:rsidR="00093575" w:rsidRDefault="0009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2045" w14:textId="1AAA98D0" w:rsidR="00A244B2" w:rsidRDefault="00A244B2">
    <w:pPr>
      <w:pStyle w:val="Header"/>
    </w:pPr>
    <w:r>
      <w:rPr>
        <w:noProof/>
      </w:rPr>
      <w:pict w14:anchorId="79039C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3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11B" w14:textId="73B2890E" w:rsidR="00596CC5" w:rsidRPr="00596CC5" w:rsidRDefault="00A244B2" w:rsidP="00596CC5">
    <w:pPr>
      <w:tabs>
        <w:tab w:val="center" w:pos="4513"/>
        <w:tab w:val="left" w:pos="8931"/>
        <w:tab w:val="right" w:pos="9026"/>
      </w:tabs>
      <w:spacing w:line="240" w:lineRule="auto"/>
      <w:ind w:left="-709"/>
      <w:rPr>
        <w:rFonts w:ascii="Aptos" w:eastAsia="Aptos" w:hAnsi="Aptos"/>
        <w:kern w:val="2"/>
        <w:szCs w:val="22"/>
        <w:lang w:eastAsia="en-US"/>
        <w14:ligatures w14:val="standardContextual"/>
      </w:rPr>
    </w:pPr>
    <w:r>
      <w:rPr>
        <w:noProof/>
      </w:rPr>
      <w:pict w14:anchorId="683927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4" o:spid="_x0000_s1027" type="#_x0000_t136" style="position:absolute;left:0;text-align:left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  <w:r w:rsidR="00596CC5" w:rsidRPr="00596CC5">
      <w:rPr>
        <w:rFonts w:ascii="Aptos" w:eastAsia="Aptos" w:hAnsi="Aptos"/>
        <w:noProof/>
        <w:kern w:val="2"/>
        <w:szCs w:val="22"/>
        <w:lang w:eastAsia="en-US"/>
        <w14:ligatures w14:val="standardContextual"/>
      </w:rPr>
      <w:drawing>
        <wp:inline distT="0" distB="0" distL="0" distR="0" wp14:anchorId="788F1F58" wp14:editId="431D1D94">
          <wp:extent cx="2249805" cy="652145"/>
          <wp:effectExtent l="0" t="0" r="0" b="0"/>
          <wp:docPr id="1014165795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8551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96CC5" w:rsidRPr="00596CC5">
      <w:rPr>
        <w:rFonts w:ascii="Aptos" w:eastAsia="Aptos" w:hAnsi="Aptos"/>
        <w:kern w:val="2"/>
        <w:szCs w:val="22"/>
        <w:lang w:eastAsia="en-US"/>
        <w14:ligatures w14:val="standardContextual"/>
      </w:rPr>
      <w:t xml:space="preserve">                                                                                                                      </w:t>
    </w:r>
    <w:r w:rsidR="00596CC5" w:rsidRPr="00596CC5">
      <w:rPr>
        <w:rFonts w:ascii="Aptos" w:eastAsia="Aptos" w:hAnsi="Aptos"/>
        <w:b/>
        <w:bCs/>
        <w:kern w:val="2"/>
        <w:sz w:val="32"/>
        <w:szCs w:val="32"/>
        <w:lang w:eastAsia="en-US"/>
        <w14:ligatures w14:val="standardContextual"/>
      </w:rPr>
      <w:t>Minutes</w:t>
    </w:r>
  </w:p>
  <w:p w14:paraId="1A8CA9AE" w14:textId="60F8E501" w:rsidR="00596CC5" w:rsidRDefault="00596C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B2740" w14:textId="4074C5FF" w:rsidR="00A244B2" w:rsidRDefault="00A244B2">
    <w:pPr>
      <w:pStyle w:val="Header"/>
    </w:pPr>
    <w:r>
      <w:rPr>
        <w:noProof/>
      </w:rPr>
      <w:pict w14:anchorId="0EA3E4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2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CB4E" w14:textId="17697C47" w:rsidR="00742E27" w:rsidRDefault="00A244B2">
    <w:r>
      <w:rPr>
        <w:noProof/>
      </w:rPr>
      <w:pict w14:anchorId="23C353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6" o:spid="_x0000_s1030" type="#_x0000_t136" style="position:absolute;margin-left:0;margin-top:0;width:454.5pt;height:181.8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EC5A" w14:textId="18C1A1A2" w:rsidR="00742E27" w:rsidRPr="008300C4" w:rsidRDefault="00A244B2" w:rsidP="009A04E9">
    <w:pPr>
      <w:pStyle w:val="1ptSpace"/>
      <w:rPr>
        <w:noProof/>
      </w:rPr>
    </w:pPr>
    <w:r>
      <w:rPr>
        <w:noProof/>
      </w:rPr>
      <w:pict w14:anchorId="6D84BF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7" o:spid="_x0000_s1031" type="#_x0000_t136" style="position:absolute;margin-left:0;margin-top:0;width:454.5pt;height:181.8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6071" w14:textId="5E0150BC" w:rsidR="00A244B2" w:rsidRDefault="00A244B2">
    <w:pPr>
      <w:pStyle w:val="Header"/>
    </w:pPr>
    <w:r>
      <w:rPr>
        <w:noProof/>
      </w:rPr>
      <w:pict w14:anchorId="5401A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319565" o:spid="_x0000_s1029" type="#_x0000_t136" style="position:absolute;margin-left:0;margin-top:0;width:454.5pt;height:181.8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  <w:r>
      <w:rPr>
        <w:noProof/>
      </w:rPr>
      <w:pict w14:anchorId="5ACFBE4C">
        <v:shape id="_x0000_s1028" type="#_x0000_t136" style="position:absolute;margin-left:0;margin-top:0;width:454.5pt;height:181.8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08486CE7"/>
    <w:multiLevelType w:val="multilevel"/>
    <w:tmpl w:val="E9F85F1A"/>
    <w:numStyleLink w:val="UocIndentLevels"/>
  </w:abstractNum>
  <w:abstractNum w:abstractNumId="3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452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888" w:hanging="360"/>
      </w:pPr>
    </w:lvl>
    <w:lvl w:ilvl="2" w:tplc="0809001B" w:tentative="1">
      <w:start w:val="1"/>
      <w:numFmt w:val="lowerRoman"/>
      <w:lvlText w:val="%3."/>
      <w:lvlJc w:val="right"/>
      <w:pPr>
        <w:ind w:left="5608" w:hanging="180"/>
      </w:pPr>
    </w:lvl>
    <w:lvl w:ilvl="3" w:tplc="0809000F" w:tentative="1">
      <w:start w:val="1"/>
      <w:numFmt w:val="decimal"/>
      <w:lvlText w:val="%4."/>
      <w:lvlJc w:val="left"/>
      <w:pPr>
        <w:ind w:left="6328" w:hanging="360"/>
      </w:pPr>
    </w:lvl>
    <w:lvl w:ilvl="4" w:tplc="08090019" w:tentative="1">
      <w:start w:val="1"/>
      <w:numFmt w:val="lowerLetter"/>
      <w:lvlText w:val="%5."/>
      <w:lvlJc w:val="left"/>
      <w:pPr>
        <w:ind w:left="7048" w:hanging="360"/>
      </w:pPr>
    </w:lvl>
    <w:lvl w:ilvl="5" w:tplc="0809001B" w:tentative="1">
      <w:start w:val="1"/>
      <w:numFmt w:val="lowerRoman"/>
      <w:lvlText w:val="%6."/>
      <w:lvlJc w:val="right"/>
      <w:pPr>
        <w:ind w:left="7768" w:hanging="180"/>
      </w:pPr>
    </w:lvl>
    <w:lvl w:ilvl="6" w:tplc="0809000F" w:tentative="1">
      <w:start w:val="1"/>
      <w:numFmt w:val="decimal"/>
      <w:lvlText w:val="%7."/>
      <w:lvlJc w:val="left"/>
      <w:pPr>
        <w:ind w:left="8488" w:hanging="360"/>
      </w:pPr>
    </w:lvl>
    <w:lvl w:ilvl="7" w:tplc="08090019" w:tentative="1">
      <w:start w:val="1"/>
      <w:numFmt w:val="lowerLetter"/>
      <w:lvlText w:val="%8."/>
      <w:lvlJc w:val="left"/>
      <w:pPr>
        <w:ind w:left="9208" w:hanging="360"/>
      </w:pPr>
    </w:lvl>
    <w:lvl w:ilvl="8" w:tplc="0809001B" w:tentative="1">
      <w:start w:val="1"/>
      <w:numFmt w:val="lowerRoman"/>
      <w:lvlText w:val="%9."/>
      <w:lvlJc w:val="right"/>
      <w:pPr>
        <w:ind w:left="9928" w:hanging="180"/>
      </w:pPr>
    </w:lvl>
  </w:abstractNum>
  <w:abstractNum w:abstractNumId="10" w15:restartNumberingAfterBreak="0">
    <w:nsid w:val="2FF5737D"/>
    <w:multiLevelType w:val="multilevel"/>
    <w:tmpl w:val="E9F85F1A"/>
    <w:numStyleLink w:val="UocIndentLevels"/>
  </w:abstractNum>
  <w:abstractNum w:abstractNumId="11" w15:restartNumberingAfterBreak="0">
    <w:nsid w:val="38F72103"/>
    <w:multiLevelType w:val="hybridMultilevel"/>
    <w:tmpl w:val="594C3304"/>
    <w:lvl w:ilvl="0" w:tplc="7D06E986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43AD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58A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2D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0A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29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5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A4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343231"/>
    <w:multiLevelType w:val="multilevel"/>
    <w:tmpl w:val="E9F85F1A"/>
    <w:numStyleLink w:val="UocIndentLevels"/>
  </w:abstractNum>
  <w:abstractNum w:abstractNumId="14" w15:restartNumberingAfterBreak="0">
    <w:nsid w:val="412B4E40"/>
    <w:multiLevelType w:val="multilevel"/>
    <w:tmpl w:val="E9F85F1A"/>
    <w:numStyleLink w:val="UocIndentLevels"/>
  </w:abstractNum>
  <w:abstractNum w:abstractNumId="15" w15:restartNumberingAfterBreak="0">
    <w:nsid w:val="429E62D3"/>
    <w:multiLevelType w:val="hybridMultilevel"/>
    <w:tmpl w:val="0B425C1A"/>
    <w:lvl w:ilvl="0" w:tplc="4B5A1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AE9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F4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8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63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CB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4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E2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4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E9F85F1A"/>
    <w:numStyleLink w:val="UocIndentLevels"/>
  </w:abstractNum>
  <w:abstractNum w:abstractNumId="17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9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7289C"/>
    <w:multiLevelType w:val="multilevel"/>
    <w:tmpl w:val="E9F85F1A"/>
    <w:numStyleLink w:val="UocIndentLevels"/>
  </w:abstractNum>
  <w:abstractNum w:abstractNumId="23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 w16cid:durableId="1902476570">
    <w:abstractNumId w:val="8"/>
  </w:num>
  <w:num w:numId="2" w16cid:durableId="1511602557">
    <w:abstractNumId w:val="15"/>
  </w:num>
  <w:num w:numId="3" w16cid:durableId="893465194">
    <w:abstractNumId w:val="3"/>
  </w:num>
  <w:num w:numId="4" w16cid:durableId="2134324080">
    <w:abstractNumId w:val="11"/>
  </w:num>
  <w:num w:numId="5" w16cid:durableId="1220703820">
    <w:abstractNumId w:val="12"/>
  </w:num>
  <w:num w:numId="6" w16cid:durableId="2077242217">
    <w:abstractNumId w:val="21"/>
  </w:num>
  <w:num w:numId="7" w16cid:durableId="788351472">
    <w:abstractNumId w:val="19"/>
  </w:num>
  <w:num w:numId="8" w16cid:durableId="1519614390">
    <w:abstractNumId w:val="24"/>
  </w:num>
  <w:num w:numId="9" w16cid:durableId="1514952297">
    <w:abstractNumId w:val="18"/>
  </w:num>
  <w:num w:numId="10" w16cid:durableId="2127002594">
    <w:abstractNumId w:val="5"/>
  </w:num>
  <w:num w:numId="11" w16cid:durableId="2025328677">
    <w:abstractNumId w:val="1"/>
  </w:num>
  <w:num w:numId="12" w16cid:durableId="461505218">
    <w:abstractNumId w:val="23"/>
  </w:num>
  <w:num w:numId="13" w16cid:durableId="2054381793">
    <w:abstractNumId w:val="17"/>
  </w:num>
  <w:num w:numId="14" w16cid:durableId="789519247">
    <w:abstractNumId w:val="25"/>
  </w:num>
  <w:num w:numId="15" w16cid:durableId="2041854799">
    <w:abstractNumId w:val="2"/>
  </w:num>
  <w:num w:numId="16" w16cid:durableId="1536386528">
    <w:abstractNumId w:val="0"/>
  </w:num>
  <w:num w:numId="17" w16cid:durableId="335232483">
    <w:abstractNumId w:val="6"/>
  </w:num>
  <w:num w:numId="18" w16cid:durableId="1369722814">
    <w:abstractNumId w:val="7"/>
  </w:num>
  <w:num w:numId="19" w16cid:durableId="246816698">
    <w:abstractNumId w:val="20"/>
  </w:num>
  <w:num w:numId="20" w16cid:durableId="855927193">
    <w:abstractNumId w:val="10"/>
  </w:num>
  <w:num w:numId="21" w16cid:durableId="1555700833">
    <w:abstractNumId w:val="14"/>
  </w:num>
  <w:num w:numId="22" w16cid:durableId="1345134723">
    <w:abstractNumId w:val="13"/>
  </w:num>
  <w:num w:numId="23" w16cid:durableId="724379817">
    <w:abstractNumId w:val="22"/>
  </w:num>
  <w:num w:numId="24" w16cid:durableId="1725790165">
    <w:abstractNumId w:val="16"/>
  </w:num>
  <w:num w:numId="25" w16cid:durableId="883445505">
    <w:abstractNumId w:val="16"/>
  </w:num>
  <w:num w:numId="26" w16cid:durableId="1613628187">
    <w:abstractNumId w:val="16"/>
  </w:num>
  <w:num w:numId="27" w16cid:durableId="1271202250">
    <w:abstractNumId w:val="16"/>
  </w:num>
  <w:num w:numId="28" w16cid:durableId="1889753851">
    <w:abstractNumId w:val="16"/>
  </w:num>
  <w:num w:numId="29" w16cid:durableId="1302147909">
    <w:abstractNumId w:val="16"/>
  </w:num>
  <w:num w:numId="30" w16cid:durableId="646325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7625727">
    <w:abstractNumId w:val="4"/>
  </w:num>
  <w:num w:numId="32" w16cid:durableId="1478909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BF"/>
    <w:rsid w:val="000005F5"/>
    <w:rsid w:val="0000728A"/>
    <w:rsid w:val="000171FB"/>
    <w:rsid w:val="0003265E"/>
    <w:rsid w:val="00081339"/>
    <w:rsid w:val="00093575"/>
    <w:rsid w:val="000A0AEC"/>
    <w:rsid w:val="000A724C"/>
    <w:rsid w:val="000C23CF"/>
    <w:rsid w:val="000C7437"/>
    <w:rsid w:val="000C7DA1"/>
    <w:rsid w:val="00100D51"/>
    <w:rsid w:val="00104671"/>
    <w:rsid w:val="00105FE6"/>
    <w:rsid w:val="0010768E"/>
    <w:rsid w:val="001330E6"/>
    <w:rsid w:val="00177F99"/>
    <w:rsid w:val="00184DB9"/>
    <w:rsid w:val="001B0863"/>
    <w:rsid w:val="001B0B6F"/>
    <w:rsid w:val="001B183C"/>
    <w:rsid w:val="001B66DC"/>
    <w:rsid w:val="001C0F06"/>
    <w:rsid w:val="001C1A0F"/>
    <w:rsid w:val="001D7044"/>
    <w:rsid w:val="001E056F"/>
    <w:rsid w:val="001E0D97"/>
    <w:rsid w:val="00214EDB"/>
    <w:rsid w:val="002309D2"/>
    <w:rsid w:val="0024705A"/>
    <w:rsid w:val="00247AEF"/>
    <w:rsid w:val="00250F91"/>
    <w:rsid w:val="00254770"/>
    <w:rsid w:val="00254EC6"/>
    <w:rsid w:val="00282BBF"/>
    <w:rsid w:val="0029201C"/>
    <w:rsid w:val="002931A9"/>
    <w:rsid w:val="00293654"/>
    <w:rsid w:val="002947FA"/>
    <w:rsid w:val="002B21BE"/>
    <w:rsid w:val="002B44BB"/>
    <w:rsid w:val="002D15AB"/>
    <w:rsid w:val="002E2477"/>
    <w:rsid w:val="0032133E"/>
    <w:rsid w:val="0033154D"/>
    <w:rsid w:val="0036278B"/>
    <w:rsid w:val="00363A8B"/>
    <w:rsid w:val="00366843"/>
    <w:rsid w:val="0037104C"/>
    <w:rsid w:val="0037441E"/>
    <w:rsid w:val="00381C61"/>
    <w:rsid w:val="00385178"/>
    <w:rsid w:val="00387968"/>
    <w:rsid w:val="00391826"/>
    <w:rsid w:val="003A0EDA"/>
    <w:rsid w:val="003A4EAA"/>
    <w:rsid w:val="003A56CC"/>
    <w:rsid w:val="003C4EC5"/>
    <w:rsid w:val="003C56C1"/>
    <w:rsid w:val="003F6F5C"/>
    <w:rsid w:val="004072B8"/>
    <w:rsid w:val="004260B2"/>
    <w:rsid w:val="00427FB6"/>
    <w:rsid w:val="00433438"/>
    <w:rsid w:val="00440413"/>
    <w:rsid w:val="0044305D"/>
    <w:rsid w:val="00452C85"/>
    <w:rsid w:val="0046214D"/>
    <w:rsid w:val="004639E5"/>
    <w:rsid w:val="00473331"/>
    <w:rsid w:val="004778B2"/>
    <w:rsid w:val="004A2BF7"/>
    <w:rsid w:val="004A7A41"/>
    <w:rsid w:val="004B0268"/>
    <w:rsid w:val="004D0BD8"/>
    <w:rsid w:val="004D6441"/>
    <w:rsid w:val="004E3515"/>
    <w:rsid w:val="0050750C"/>
    <w:rsid w:val="0052756F"/>
    <w:rsid w:val="00543184"/>
    <w:rsid w:val="00566E9C"/>
    <w:rsid w:val="005708A9"/>
    <w:rsid w:val="00573FAC"/>
    <w:rsid w:val="005753E3"/>
    <w:rsid w:val="00584017"/>
    <w:rsid w:val="00590C25"/>
    <w:rsid w:val="00594F5C"/>
    <w:rsid w:val="00596CC5"/>
    <w:rsid w:val="005A5E07"/>
    <w:rsid w:val="005B1B92"/>
    <w:rsid w:val="005B4B2E"/>
    <w:rsid w:val="005E6296"/>
    <w:rsid w:val="005F206B"/>
    <w:rsid w:val="005F5807"/>
    <w:rsid w:val="00633B9F"/>
    <w:rsid w:val="006407AE"/>
    <w:rsid w:val="00640EBC"/>
    <w:rsid w:val="006502D7"/>
    <w:rsid w:val="006717EC"/>
    <w:rsid w:val="00677364"/>
    <w:rsid w:val="00693493"/>
    <w:rsid w:val="006A189C"/>
    <w:rsid w:val="006A270B"/>
    <w:rsid w:val="006B070F"/>
    <w:rsid w:val="006B2284"/>
    <w:rsid w:val="006B74DF"/>
    <w:rsid w:val="006C5B55"/>
    <w:rsid w:val="006D0041"/>
    <w:rsid w:val="006F6235"/>
    <w:rsid w:val="00722795"/>
    <w:rsid w:val="00722849"/>
    <w:rsid w:val="00731658"/>
    <w:rsid w:val="00732E25"/>
    <w:rsid w:val="00742E27"/>
    <w:rsid w:val="00752866"/>
    <w:rsid w:val="00754C90"/>
    <w:rsid w:val="00772E92"/>
    <w:rsid w:val="007756D4"/>
    <w:rsid w:val="0077694E"/>
    <w:rsid w:val="007835E1"/>
    <w:rsid w:val="007C1023"/>
    <w:rsid w:val="007C1AFD"/>
    <w:rsid w:val="007C50E0"/>
    <w:rsid w:val="007C58C7"/>
    <w:rsid w:val="007D641C"/>
    <w:rsid w:val="007E75DF"/>
    <w:rsid w:val="008300C4"/>
    <w:rsid w:val="00835E01"/>
    <w:rsid w:val="00862F2F"/>
    <w:rsid w:val="0087359F"/>
    <w:rsid w:val="008A392F"/>
    <w:rsid w:val="008A7A10"/>
    <w:rsid w:val="008B515B"/>
    <w:rsid w:val="008C457F"/>
    <w:rsid w:val="008D7B63"/>
    <w:rsid w:val="008E1202"/>
    <w:rsid w:val="00900E8B"/>
    <w:rsid w:val="00947386"/>
    <w:rsid w:val="0095531B"/>
    <w:rsid w:val="00956218"/>
    <w:rsid w:val="00982525"/>
    <w:rsid w:val="009A04E9"/>
    <w:rsid w:val="009A27FA"/>
    <w:rsid w:val="009B05A6"/>
    <w:rsid w:val="009C3FE9"/>
    <w:rsid w:val="009C4F7C"/>
    <w:rsid w:val="009C730C"/>
    <w:rsid w:val="009E573F"/>
    <w:rsid w:val="009F3256"/>
    <w:rsid w:val="009F3AA1"/>
    <w:rsid w:val="009F7578"/>
    <w:rsid w:val="00A209E6"/>
    <w:rsid w:val="00A244B2"/>
    <w:rsid w:val="00A24DB2"/>
    <w:rsid w:val="00A334FC"/>
    <w:rsid w:val="00A42BA1"/>
    <w:rsid w:val="00A514E3"/>
    <w:rsid w:val="00A6089A"/>
    <w:rsid w:val="00A634D3"/>
    <w:rsid w:val="00A87DF5"/>
    <w:rsid w:val="00A970D9"/>
    <w:rsid w:val="00AB2A7A"/>
    <w:rsid w:val="00AB6D0F"/>
    <w:rsid w:val="00AD225B"/>
    <w:rsid w:val="00AE5348"/>
    <w:rsid w:val="00AF0BF4"/>
    <w:rsid w:val="00AF1ACB"/>
    <w:rsid w:val="00AF393C"/>
    <w:rsid w:val="00AF6EFA"/>
    <w:rsid w:val="00B3597D"/>
    <w:rsid w:val="00B40377"/>
    <w:rsid w:val="00B4117C"/>
    <w:rsid w:val="00B55CEC"/>
    <w:rsid w:val="00B72007"/>
    <w:rsid w:val="00B73C2E"/>
    <w:rsid w:val="00B744E9"/>
    <w:rsid w:val="00B923C3"/>
    <w:rsid w:val="00BB1F97"/>
    <w:rsid w:val="00BD54A8"/>
    <w:rsid w:val="00BF18A6"/>
    <w:rsid w:val="00BF62AC"/>
    <w:rsid w:val="00BF7BA1"/>
    <w:rsid w:val="00C330A9"/>
    <w:rsid w:val="00C503D5"/>
    <w:rsid w:val="00C6654E"/>
    <w:rsid w:val="00C678BA"/>
    <w:rsid w:val="00C72A49"/>
    <w:rsid w:val="00CA62D6"/>
    <w:rsid w:val="00CA7A5A"/>
    <w:rsid w:val="00CC0B21"/>
    <w:rsid w:val="00CC2CA3"/>
    <w:rsid w:val="00CD5FD9"/>
    <w:rsid w:val="00CD6CC2"/>
    <w:rsid w:val="00CD6D46"/>
    <w:rsid w:val="00CD7A11"/>
    <w:rsid w:val="00CD7B0B"/>
    <w:rsid w:val="00D04120"/>
    <w:rsid w:val="00D106D1"/>
    <w:rsid w:val="00D176E3"/>
    <w:rsid w:val="00D23287"/>
    <w:rsid w:val="00D27DD4"/>
    <w:rsid w:val="00D356E2"/>
    <w:rsid w:val="00D405D1"/>
    <w:rsid w:val="00D50424"/>
    <w:rsid w:val="00D76CA1"/>
    <w:rsid w:val="00D86CFC"/>
    <w:rsid w:val="00D93E0A"/>
    <w:rsid w:val="00DA408E"/>
    <w:rsid w:val="00DB0DA5"/>
    <w:rsid w:val="00DC0FE1"/>
    <w:rsid w:val="00DC4D0B"/>
    <w:rsid w:val="00DC58DF"/>
    <w:rsid w:val="00E071DF"/>
    <w:rsid w:val="00E2646F"/>
    <w:rsid w:val="00E47284"/>
    <w:rsid w:val="00E51F3E"/>
    <w:rsid w:val="00E75515"/>
    <w:rsid w:val="00EA2E7D"/>
    <w:rsid w:val="00EA48FF"/>
    <w:rsid w:val="00EC6191"/>
    <w:rsid w:val="00ED39B7"/>
    <w:rsid w:val="00ED3F96"/>
    <w:rsid w:val="00F01AF8"/>
    <w:rsid w:val="00F30A7D"/>
    <w:rsid w:val="00F60B7E"/>
    <w:rsid w:val="00F63495"/>
    <w:rsid w:val="00F71C7D"/>
    <w:rsid w:val="00F82EBC"/>
    <w:rsid w:val="00F86AC5"/>
    <w:rsid w:val="00FD177F"/>
    <w:rsid w:val="00FE735A"/>
    <w:rsid w:val="00FF7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0B40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732E25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unhideWhenUsed/>
    <w:rsid w:val="00BF62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ubs.admin.cam.ac.uk/training-centr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T.Mc</cp:lastModifiedBy>
  <cp:revision>2</cp:revision>
  <cp:lastPrinted>2008-04-30T16:33:00Z</cp:lastPrinted>
  <dcterms:created xsi:type="dcterms:W3CDTF">2026-05-12T14:34:00Z</dcterms:created>
  <dcterms:modified xsi:type="dcterms:W3CDTF">2026-05-12T14:34:00Z</dcterms:modified>
</cp:coreProperties>
</file>