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1C0B" w:rsidRDefault="00547DA1">
      <w:r w:rsidRPr="007E776D">
        <w:rPr>
          <w:noProof/>
          <w:lang w:eastAsia="en-GB"/>
        </w:rPr>
        <w:drawing>
          <wp:anchor distT="0" distB="0" distL="114300" distR="114300" simplePos="0" relativeHeight="251662336" behindDoc="0" locked="0" layoutInCell="1" allowOverlap="1" wp14:anchorId="2152DAA3" wp14:editId="029A5338">
            <wp:simplePos x="0" y="0"/>
            <wp:positionH relativeFrom="column">
              <wp:posOffset>0</wp:posOffset>
            </wp:positionH>
            <wp:positionV relativeFrom="paragraph">
              <wp:posOffset>0</wp:posOffset>
            </wp:positionV>
            <wp:extent cx="2178050" cy="445770"/>
            <wp:effectExtent l="0" t="0" r="0" b="0"/>
            <wp:wrapSquare wrapText="bothSides"/>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8050" cy="445770"/>
                    </a:xfrm>
                    <a:prstGeom prst="rect">
                      <a:avLst/>
                    </a:prstGeom>
                    <a:noFill/>
                    <a:ln>
                      <a:noFill/>
                    </a:ln>
                  </pic:spPr>
                </pic:pic>
              </a:graphicData>
            </a:graphic>
          </wp:anchor>
        </w:drawing>
      </w:r>
      <w:r w:rsidR="00371C0B">
        <w:t xml:space="preserve">               </w:t>
      </w:r>
    </w:p>
    <w:p w:rsidR="00311D87" w:rsidRPr="00311D87" w:rsidRDefault="00311D87" w:rsidP="00311D87">
      <w:pPr>
        <w:spacing w:after="0" w:line="240" w:lineRule="auto"/>
        <w:rPr>
          <w:b/>
          <w:sz w:val="20"/>
          <w:szCs w:val="20"/>
        </w:rPr>
      </w:pPr>
    </w:p>
    <w:p w:rsidR="00694D19" w:rsidRPr="00311D87" w:rsidRDefault="00311D87" w:rsidP="00694D19">
      <w:pPr>
        <w:rPr>
          <w:b/>
          <w:sz w:val="28"/>
          <w:szCs w:val="28"/>
        </w:rPr>
      </w:pPr>
      <w:r w:rsidRPr="00311D87">
        <w:rPr>
          <w:b/>
          <w:sz w:val="28"/>
          <w:szCs w:val="28"/>
        </w:rPr>
        <w:t xml:space="preserve">University Biomedical Services </w:t>
      </w:r>
    </w:p>
    <w:p w:rsidR="00694D19" w:rsidRPr="001810CA" w:rsidRDefault="00694D19" w:rsidP="00694D19">
      <w:pPr>
        <w:jc w:val="center"/>
        <w:rPr>
          <w:b/>
          <w:sz w:val="32"/>
          <w:szCs w:val="32"/>
        </w:rPr>
      </w:pPr>
      <w:r w:rsidRPr="001810CA">
        <w:rPr>
          <w:b/>
          <w:sz w:val="32"/>
          <w:szCs w:val="32"/>
        </w:rPr>
        <w:t>REGULATED PROCEDURES STUDY PLAN</w:t>
      </w: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142"/>
        <w:gridCol w:w="798"/>
        <w:gridCol w:w="477"/>
        <w:gridCol w:w="1134"/>
        <w:gridCol w:w="426"/>
        <w:gridCol w:w="4082"/>
      </w:tblGrid>
      <w:tr w:rsidR="002D2180" w:rsidRPr="007E776D" w:rsidTr="00027017">
        <w:tc>
          <w:tcPr>
            <w:tcW w:w="4621" w:type="dxa"/>
            <w:gridSpan w:val="3"/>
            <w:shd w:val="clear" w:color="auto" w:fill="auto"/>
          </w:tcPr>
          <w:p w:rsidR="002D2180" w:rsidRPr="001810CA" w:rsidRDefault="001A3CC3" w:rsidP="00F17840">
            <w:pPr>
              <w:spacing w:after="0"/>
              <w:rPr>
                <w:b/>
              </w:rPr>
            </w:pPr>
            <w:r w:rsidRPr="001810CA">
              <w:rPr>
                <w:b/>
              </w:rPr>
              <w:t>STUDY PLAN NO:</w:t>
            </w:r>
          </w:p>
        </w:tc>
        <w:tc>
          <w:tcPr>
            <w:tcW w:w="6119" w:type="dxa"/>
            <w:gridSpan w:val="4"/>
            <w:shd w:val="clear" w:color="auto" w:fill="auto"/>
          </w:tcPr>
          <w:p w:rsidR="002D2180" w:rsidRPr="00AF0C88" w:rsidRDefault="002D2180" w:rsidP="00252685">
            <w:pPr>
              <w:spacing w:after="0"/>
              <w:rPr>
                <w:b/>
              </w:rPr>
            </w:pPr>
            <w:r w:rsidRPr="001810CA">
              <w:rPr>
                <w:b/>
              </w:rPr>
              <w:t>DATE</w:t>
            </w:r>
            <w:r w:rsidR="00FF620B" w:rsidRPr="001810CA">
              <w:rPr>
                <w:b/>
              </w:rPr>
              <w:t>:</w:t>
            </w:r>
          </w:p>
        </w:tc>
      </w:tr>
      <w:tr w:rsidR="00694D19" w:rsidRPr="007E776D" w:rsidTr="00027017">
        <w:tc>
          <w:tcPr>
            <w:tcW w:w="3681" w:type="dxa"/>
            <w:shd w:val="clear" w:color="auto" w:fill="auto"/>
          </w:tcPr>
          <w:p w:rsidR="00694D19" w:rsidRPr="007E776D" w:rsidRDefault="00694D19" w:rsidP="00921789">
            <w:pPr>
              <w:spacing w:after="0"/>
            </w:pPr>
            <w:r w:rsidRPr="007E776D">
              <w:rPr>
                <w:b/>
              </w:rPr>
              <w:t>1.  PPL N</w:t>
            </w:r>
            <w:r w:rsidR="00F17840">
              <w:rPr>
                <w:b/>
              </w:rPr>
              <w:t>o</w:t>
            </w:r>
            <w:r w:rsidR="00921789">
              <w:rPr>
                <w:b/>
              </w:rPr>
              <w:t>:</w:t>
            </w:r>
          </w:p>
        </w:tc>
        <w:tc>
          <w:tcPr>
            <w:tcW w:w="2551" w:type="dxa"/>
            <w:gridSpan w:val="4"/>
            <w:shd w:val="clear" w:color="auto" w:fill="auto"/>
          </w:tcPr>
          <w:p w:rsidR="00694D19" w:rsidRPr="00AF0C88" w:rsidRDefault="00F17840" w:rsidP="00921789">
            <w:pPr>
              <w:spacing w:after="0" w:line="240" w:lineRule="auto"/>
            </w:pPr>
            <w:r>
              <w:rPr>
                <w:b/>
              </w:rPr>
              <w:t>Protocol</w:t>
            </w:r>
            <w:r w:rsidR="00694D19" w:rsidRPr="00AF0C88">
              <w:rPr>
                <w:b/>
              </w:rPr>
              <w:t xml:space="preserve"> N</w:t>
            </w:r>
            <w:r>
              <w:rPr>
                <w:b/>
              </w:rPr>
              <w:t>o</w:t>
            </w:r>
            <w:r w:rsidR="00694D19" w:rsidRPr="00AF0C88">
              <w:rPr>
                <w:b/>
              </w:rPr>
              <w:t>:</w:t>
            </w:r>
          </w:p>
        </w:tc>
        <w:tc>
          <w:tcPr>
            <w:tcW w:w="4508" w:type="dxa"/>
            <w:gridSpan w:val="2"/>
            <w:shd w:val="clear" w:color="auto" w:fill="auto"/>
          </w:tcPr>
          <w:p w:rsidR="00694D19" w:rsidRPr="00AF0C88" w:rsidRDefault="00027017" w:rsidP="00F17840">
            <w:pPr>
              <w:spacing w:after="0" w:line="240" w:lineRule="auto"/>
            </w:pPr>
            <w:r>
              <w:rPr>
                <w:b/>
              </w:rPr>
              <w:t>Protocol severity Category</w:t>
            </w:r>
            <w:r w:rsidR="00694D19" w:rsidRPr="00AF0C88">
              <w:rPr>
                <w:b/>
              </w:rPr>
              <w:t>:</w:t>
            </w:r>
            <w:r w:rsidR="00694D19" w:rsidRPr="00AF0C88">
              <w:t xml:space="preserve">  </w:t>
            </w:r>
            <w:sdt>
              <w:sdtPr>
                <w:id w:val="1383135952"/>
                <w:placeholder>
                  <w:docPart w:val="DefaultPlaceholder_1081868575"/>
                </w:placeholder>
                <w:showingPlcHdr/>
                <w:dropDownList>
                  <w:listItem w:value="Choose an item."/>
                  <w:listItem w:displayText="Mild" w:value="Mild"/>
                  <w:listItem w:displayText="Moderate" w:value="Moderate"/>
                  <w:listItem w:displayText="Severe" w:value="Severe"/>
                  <w:listItem w:displayText="Non-Recovery" w:value="Non-Recovery"/>
                </w:dropDownList>
              </w:sdtPr>
              <w:sdtEndPr/>
              <w:sdtContent>
                <w:r w:rsidR="007B730F" w:rsidRPr="00A53A9F">
                  <w:rPr>
                    <w:rStyle w:val="PlaceholderText"/>
                  </w:rPr>
                  <w:t>Choose an item.</w:t>
                </w:r>
              </w:sdtContent>
            </w:sdt>
          </w:p>
        </w:tc>
      </w:tr>
      <w:tr w:rsidR="00694D19" w:rsidRPr="007E776D" w:rsidTr="00027017">
        <w:tc>
          <w:tcPr>
            <w:tcW w:w="4621" w:type="dxa"/>
            <w:gridSpan w:val="3"/>
            <w:shd w:val="clear" w:color="auto" w:fill="auto"/>
          </w:tcPr>
          <w:p w:rsidR="00694D19" w:rsidRPr="002D2180" w:rsidRDefault="00694D19" w:rsidP="00252685">
            <w:pPr>
              <w:spacing w:after="0"/>
            </w:pPr>
            <w:r w:rsidRPr="007E776D">
              <w:rPr>
                <w:b/>
              </w:rPr>
              <w:t>2.</w:t>
            </w:r>
            <w:r w:rsidRPr="007E776D">
              <w:t xml:space="preserve"> </w:t>
            </w:r>
            <w:r w:rsidR="00467663">
              <w:t xml:space="preserve"> </w:t>
            </w:r>
            <w:r w:rsidRPr="007E776D">
              <w:rPr>
                <w:b/>
              </w:rPr>
              <w:t xml:space="preserve">LOCATION  </w:t>
            </w:r>
          </w:p>
        </w:tc>
        <w:tc>
          <w:tcPr>
            <w:tcW w:w="6119" w:type="dxa"/>
            <w:gridSpan w:val="4"/>
            <w:shd w:val="clear" w:color="auto" w:fill="auto"/>
          </w:tcPr>
          <w:p w:rsidR="00694D19" w:rsidRPr="007E776D" w:rsidRDefault="00694D19" w:rsidP="00694D19">
            <w:pPr>
              <w:spacing w:after="0"/>
              <w:rPr>
                <w:b/>
              </w:rPr>
            </w:pPr>
            <w:r w:rsidRPr="007E776D">
              <w:rPr>
                <w:b/>
              </w:rPr>
              <w:t>3</w:t>
            </w:r>
            <w:r w:rsidRPr="007E776D">
              <w:t xml:space="preserve">. </w:t>
            </w:r>
            <w:r w:rsidR="00467663">
              <w:t xml:space="preserve"> </w:t>
            </w:r>
            <w:r w:rsidRPr="007E776D">
              <w:rPr>
                <w:b/>
              </w:rPr>
              <w:t xml:space="preserve">HOLDING ROOM </w:t>
            </w:r>
          </w:p>
          <w:p w:rsidR="00694D19" w:rsidRPr="007E776D" w:rsidRDefault="00694D19" w:rsidP="0050371E">
            <w:pPr>
              <w:spacing w:after="0"/>
            </w:pPr>
          </w:p>
        </w:tc>
      </w:tr>
      <w:tr w:rsidR="00027017" w:rsidRPr="007E776D" w:rsidTr="004A60BD">
        <w:tc>
          <w:tcPr>
            <w:tcW w:w="10740" w:type="dxa"/>
            <w:gridSpan w:val="7"/>
            <w:shd w:val="clear" w:color="auto" w:fill="auto"/>
          </w:tcPr>
          <w:p w:rsidR="00027017" w:rsidRPr="007E776D" w:rsidRDefault="00027017" w:rsidP="001A3CC3">
            <w:pPr>
              <w:spacing w:after="0"/>
              <w:rPr>
                <w:b/>
              </w:rPr>
            </w:pPr>
            <w:r w:rsidRPr="004728D7">
              <w:rPr>
                <w:b/>
              </w:rPr>
              <w:t>4</w:t>
            </w:r>
            <w:r w:rsidRPr="004728D7">
              <w:t xml:space="preserve">. </w:t>
            </w:r>
            <w:r>
              <w:t xml:space="preserve"> </w:t>
            </w:r>
            <w:r w:rsidRPr="005156E6">
              <w:rPr>
                <w:b/>
              </w:rPr>
              <w:t xml:space="preserve">PIL </w:t>
            </w:r>
            <w:r w:rsidRPr="004728D7">
              <w:rPr>
                <w:b/>
              </w:rPr>
              <w:t>Contact Details:</w:t>
            </w:r>
          </w:p>
        </w:tc>
      </w:tr>
      <w:tr w:rsidR="00921789" w:rsidRPr="007E776D" w:rsidTr="00921789">
        <w:tc>
          <w:tcPr>
            <w:tcW w:w="3823" w:type="dxa"/>
            <w:gridSpan w:val="2"/>
            <w:shd w:val="clear" w:color="auto" w:fill="auto"/>
          </w:tcPr>
          <w:p w:rsidR="00921789" w:rsidRDefault="00921789" w:rsidP="00027017">
            <w:pPr>
              <w:spacing w:after="0"/>
              <w:rPr>
                <w:b/>
              </w:rPr>
            </w:pPr>
            <w:r>
              <w:rPr>
                <w:b/>
              </w:rPr>
              <w:t>PIL Name:</w:t>
            </w:r>
          </w:p>
          <w:p w:rsidR="00921789" w:rsidRDefault="00921789" w:rsidP="00027017">
            <w:pPr>
              <w:spacing w:after="0"/>
              <w:rPr>
                <w:b/>
              </w:rPr>
            </w:pPr>
            <w:proofErr w:type="gramStart"/>
            <w:r>
              <w:rPr>
                <w:b/>
              </w:rPr>
              <w:t>a</w:t>
            </w:r>
            <w:proofErr w:type="gramEnd"/>
            <w:r>
              <w:rPr>
                <w:b/>
              </w:rPr>
              <w:t>.</w:t>
            </w:r>
          </w:p>
          <w:p w:rsidR="00921789" w:rsidRDefault="00921789" w:rsidP="00027017">
            <w:pPr>
              <w:spacing w:after="0"/>
              <w:rPr>
                <w:b/>
              </w:rPr>
            </w:pPr>
            <w:proofErr w:type="gramStart"/>
            <w:r>
              <w:rPr>
                <w:b/>
              </w:rPr>
              <w:t>b</w:t>
            </w:r>
            <w:proofErr w:type="gramEnd"/>
            <w:r>
              <w:rPr>
                <w:b/>
              </w:rPr>
              <w:t>.</w:t>
            </w:r>
          </w:p>
          <w:p w:rsidR="00921789" w:rsidRPr="004728D7" w:rsidRDefault="00921789" w:rsidP="00027017">
            <w:pPr>
              <w:spacing w:after="0"/>
              <w:rPr>
                <w:b/>
              </w:rPr>
            </w:pPr>
            <w:r>
              <w:rPr>
                <w:b/>
              </w:rPr>
              <w:t>c.</w:t>
            </w:r>
          </w:p>
        </w:tc>
        <w:tc>
          <w:tcPr>
            <w:tcW w:w="2835" w:type="dxa"/>
            <w:gridSpan w:val="4"/>
            <w:shd w:val="clear" w:color="auto" w:fill="auto"/>
          </w:tcPr>
          <w:p w:rsidR="00921789" w:rsidRDefault="00921789" w:rsidP="00252685">
            <w:pPr>
              <w:spacing w:after="0"/>
              <w:rPr>
                <w:b/>
              </w:rPr>
            </w:pPr>
            <w:r>
              <w:rPr>
                <w:b/>
              </w:rPr>
              <w:t>PIL Number:</w:t>
            </w:r>
          </w:p>
          <w:p w:rsidR="00921789" w:rsidRDefault="00921789" w:rsidP="00252685">
            <w:pPr>
              <w:spacing w:after="0"/>
              <w:rPr>
                <w:b/>
              </w:rPr>
            </w:pPr>
            <w:r w:rsidRPr="004728D7">
              <w:rPr>
                <w:b/>
              </w:rPr>
              <w:t xml:space="preserve">a. </w:t>
            </w:r>
          </w:p>
          <w:p w:rsidR="00921789" w:rsidRDefault="00921789" w:rsidP="00252685">
            <w:pPr>
              <w:spacing w:after="0"/>
              <w:rPr>
                <w:b/>
              </w:rPr>
            </w:pPr>
            <w:proofErr w:type="gramStart"/>
            <w:r>
              <w:rPr>
                <w:b/>
              </w:rPr>
              <w:t>b</w:t>
            </w:r>
            <w:proofErr w:type="gramEnd"/>
            <w:r>
              <w:rPr>
                <w:b/>
              </w:rPr>
              <w:t>.</w:t>
            </w:r>
          </w:p>
          <w:p w:rsidR="00921789" w:rsidRPr="00AF020C" w:rsidRDefault="00921789" w:rsidP="00252685">
            <w:pPr>
              <w:spacing w:after="0"/>
              <w:rPr>
                <w:b/>
              </w:rPr>
            </w:pPr>
            <w:r>
              <w:rPr>
                <w:b/>
              </w:rPr>
              <w:t>c.</w:t>
            </w:r>
          </w:p>
        </w:tc>
        <w:tc>
          <w:tcPr>
            <w:tcW w:w="4082" w:type="dxa"/>
            <w:shd w:val="clear" w:color="auto" w:fill="auto"/>
          </w:tcPr>
          <w:p w:rsidR="00921789" w:rsidRPr="00677C22" w:rsidRDefault="00921789" w:rsidP="001A3CC3">
            <w:pPr>
              <w:spacing w:after="0"/>
              <w:rPr>
                <w:b/>
              </w:rPr>
            </w:pPr>
            <w:r>
              <w:rPr>
                <w:b/>
              </w:rPr>
              <w:t>Tel No:</w:t>
            </w:r>
          </w:p>
          <w:p w:rsidR="00921789" w:rsidRDefault="00921789" w:rsidP="00252685">
            <w:pPr>
              <w:spacing w:after="0"/>
              <w:rPr>
                <w:b/>
              </w:rPr>
            </w:pPr>
            <w:proofErr w:type="gramStart"/>
            <w:r>
              <w:rPr>
                <w:b/>
              </w:rPr>
              <w:t>a</w:t>
            </w:r>
            <w:proofErr w:type="gramEnd"/>
            <w:r>
              <w:rPr>
                <w:b/>
              </w:rPr>
              <w:t>.</w:t>
            </w:r>
          </w:p>
          <w:p w:rsidR="00921789" w:rsidRDefault="00921789" w:rsidP="00027017">
            <w:pPr>
              <w:spacing w:after="0"/>
              <w:rPr>
                <w:b/>
              </w:rPr>
            </w:pPr>
            <w:proofErr w:type="gramStart"/>
            <w:r>
              <w:rPr>
                <w:b/>
              </w:rPr>
              <w:t>b</w:t>
            </w:r>
            <w:proofErr w:type="gramEnd"/>
            <w:r>
              <w:rPr>
                <w:b/>
              </w:rPr>
              <w:t>.</w:t>
            </w:r>
          </w:p>
          <w:p w:rsidR="00921789" w:rsidRPr="00AF020C" w:rsidRDefault="00921789" w:rsidP="00027017">
            <w:pPr>
              <w:spacing w:after="0"/>
            </w:pPr>
            <w:r>
              <w:rPr>
                <w:b/>
              </w:rPr>
              <w:t>c.</w:t>
            </w:r>
          </w:p>
        </w:tc>
      </w:tr>
      <w:tr w:rsidR="00921789" w:rsidRPr="007E776D" w:rsidTr="00921789">
        <w:tc>
          <w:tcPr>
            <w:tcW w:w="5098" w:type="dxa"/>
            <w:gridSpan w:val="4"/>
            <w:shd w:val="clear" w:color="auto" w:fill="auto"/>
          </w:tcPr>
          <w:p w:rsidR="00921789" w:rsidRPr="00677C22" w:rsidRDefault="00921789" w:rsidP="00921789">
            <w:pPr>
              <w:spacing w:after="0"/>
              <w:rPr>
                <w:b/>
              </w:rPr>
            </w:pPr>
            <w:r>
              <w:rPr>
                <w:b/>
              </w:rPr>
              <w:t xml:space="preserve">PIL </w:t>
            </w:r>
            <w:r w:rsidRPr="00677C22">
              <w:rPr>
                <w:b/>
              </w:rPr>
              <w:t>Out of Hours Tel No:</w:t>
            </w:r>
          </w:p>
          <w:p w:rsidR="00921789" w:rsidRDefault="00921789" w:rsidP="00921789">
            <w:pPr>
              <w:spacing w:after="0"/>
              <w:rPr>
                <w:b/>
              </w:rPr>
            </w:pPr>
            <w:proofErr w:type="gramStart"/>
            <w:r>
              <w:rPr>
                <w:b/>
              </w:rPr>
              <w:t>a</w:t>
            </w:r>
            <w:proofErr w:type="gramEnd"/>
            <w:r>
              <w:rPr>
                <w:b/>
              </w:rPr>
              <w:t>.</w:t>
            </w:r>
          </w:p>
          <w:p w:rsidR="00921789" w:rsidRDefault="00921789" w:rsidP="00921789">
            <w:pPr>
              <w:spacing w:after="0"/>
              <w:rPr>
                <w:b/>
              </w:rPr>
            </w:pPr>
            <w:proofErr w:type="gramStart"/>
            <w:r>
              <w:rPr>
                <w:b/>
              </w:rPr>
              <w:t>b</w:t>
            </w:r>
            <w:proofErr w:type="gramEnd"/>
            <w:r>
              <w:rPr>
                <w:b/>
              </w:rPr>
              <w:t>.</w:t>
            </w:r>
          </w:p>
          <w:p w:rsidR="00921789" w:rsidRPr="004728D7" w:rsidRDefault="00921789" w:rsidP="00921789">
            <w:pPr>
              <w:spacing w:after="0"/>
              <w:rPr>
                <w:b/>
              </w:rPr>
            </w:pPr>
            <w:r>
              <w:rPr>
                <w:b/>
              </w:rPr>
              <w:t>c.</w:t>
            </w:r>
          </w:p>
        </w:tc>
        <w:tc>
          <w:tcPr>
            <w:tcW w:w="5642" w:type="dxa"/>
            <w:gridSpan w:val="3"/>
            <w:shd w:val="clear" w:color="auto" w:fill="auto"/>
          </w:tcPr>
          <w:p w:rsidR="00921789" w:rsidRDefault="00921789" w:rsidP="00921789">
            <w:pPr>
              <w:spacing w:after="0"/>
              <w:rPr>
                <w:b/>
              </w:rPr>
            </w:pPr>
            <w:r>
              <w:rPr>
                <w:b/>
              </w:rPr>
              <w:t xml:space="preserve">PIL </w:t>
            </w:r>
            <w:r w:rsidRPr="007E776D">
              <w:rPr>
                <w:b/>
              </w:rPr>
              <w:t>Email address:</w:t>
            </w:r>
          </w:p>
          <w:p w:rsidR="00921789" w:rsidRDefault="00921789" w:rsidP="00921789">
            <w:pPr>
              <w:spacing w:after="0"/>
              <w:rPr>
                <w:b/>
              </w:rPr>
            </w:pPr>
            <w:proofErr w:type="gramStart"/>
            <w:r>
              <w:rPr>
                <w:b/>
              </w:rPr>
              <w:t>a</w:t>
            </w:r>
            <w:proofErr w:type="gramEnd"/>
            <w:r>
              <w:rPr>
                <w:b/>
              </w:rPr>
              <w:t>.</w:t>
            </w:r>
          </w:p>
          <w:p w:rsidR="00921789" w:rsidRDefault="00921789" w:rsidP="00921789">
            <w:pPr>
              <w:spacing w:after="0"/>
              <w:rPr>
                <w:b/>
              </w:rPr>
            </w:pPr>
            <w:proofErr w:type="gramStart"/>
            <w:r>
              <w:rPr>
                <w:b/>
              </w:rPr>
              <w:t>b</w:t>
            </w:r>
            <w:proofErr w:type="gramEnd"/>
            <w:r>
              <w:rPr>
                <w:b/>
              </w:rPr>
              <w:t>.</w:t>
            </w:r>
          </w:p>
          <w:p w:rsidR="00921789" w:rsidRPr="00677C22" w:rsidRDefault="00921789" w:rsidP="00921789">
            <w:pPr>
              <w:spacing w:after="0"/>
              <w:rPr>
                <w:b/>
              </w:rPr>
            </w:pPr>
            <w:r>
              <w:rPr>
                <w:b/>
              </w:rPr>
              <w:t>c.</w:t>
            </w:r>
          </w:p>
        </w:tc>
      </w:tr>
      <w:tr w:rsidR="00567CEC" w:rsidRPr="007E776D" w:rsidTr="00921789">
        <w:tc>
          <w:tcPr>
            <w:tcW w:w="5098" w:type="dxa"/>
            <w:gridSpan w:val="4"/>
            <w:shd w:val="clear" w:color="auto" w:fill="auto"/>
          </w:tcPr>
          <w:p w:rsidR="00677C22" w:rsidRPr="004728D7" w:rsidRDefault="00567CEC" w:rsidP="00842A0C">
            <w:pPr>
              <w:spacing w:after="0"/>
            </w:pPr>
            <w:r w:rsidRPr="004728D7">
              <w:rPr>
                <w:b/>
              </w:rPr>
              <w:t xml:space="preserve">5. </w:t>
            </w:r>
            <w:r w:rsidR="00467663">
              <w:rPr>
                <w:b/>
              </w:rPr>
              <w:t xml:space="preserve"> </w:t>
            </w:r>
            <w:r w:rsidRPr="004728D7">
              <w:rPr>
                <w:b/>
              </w:rPr>
              <w:t>Start Date</w:t>
            </w:r>
            <w:r w:rsidRPr="004728D7">
              <w:t>:</w:t>
            </w:r>
            <w:r w:rsidR="00A256BC" w:rsidRPr="004728D7">
              <w:t xml:space="preserve"> </w:t>
            </w:r>
          </w:p>
          <w:p w:rsidR="00567CEC" w:rsidRPr="004728D7" w:rsidRDefault="00567CEC" w:rsidP="001A3CC3">
            <w:pPr>
              <w:spacing w:after="0"/>
            </w:pPr>
          </w:p>
        </w:tc>
        <w:tc>
          <w:tcPr>
            <w:tcW w:w="5642" w:type="dxa"/>
            <w:gridSpan w:val="3"/>
            <w:shd w:val="clear" w:color="auto" w:fill="auto"/>
          </w:tcPr>
          <w:p w:rsidR="00567CEC" w:rsidRPr="00677C22" w:rsidRDefault="00567CEC" w:rsidP="00842A0C">
            <w:pPr>
              <w:spacing w:after="0"/>
            </w:pPr>
            <w:r w:rsidRPr="00677C22">
              <w:rPr>
                <w:b/>
              </w:rPr>
              <w:t xml:space="preserve">6. </w:t>
            </w:r>
            <w:r w:rsidR="00467663">
              <w:rPr>
                <w:b/>
              </w:rPr>
              <w:t xml:space="preserve"> </w:t>
            </w:r>
            <w:r w:rsidRPr="00677C22">
              <w:rPr>
                <w:b/>
              </w:rPr>
              <w:t>Expected End Dat</w:t>
            </w:r>
            <w:r w:rsidRPr="001810CA">
              <w:rPr>
                <w:b/>
              </w:rPr>
              <w:t>e</w:t>
            </w:r>
            <w:r w:rsidRPr="006B4F54">
              <w:t>:</w:t>
            </w:r>
            <w:r w:rsidR="00FF6D77" w:rsidRPr="006B4F54">
              <w:t xml:space="preserve"> </w:t>
            </w:r>
          </w:p>
          <w:p w:rsidR="00567CEC" w:rsidRPr="00677C22" w:rsidRDefault="00567CEC" w:rsidP="00905E17">
            <w:pPr>
              <w:spacing w:after="0"/>
            </w:pPr>
          </w:p>
        </w:tc>
      </w:tr>
      <w:tr w:rsidR="00694D19" w:rsidRPr="007E776D">
        <w:tc>
          <w:tcPr>
            <w:tcW w:w="10740" w:type="dxa"/>
            <w:gridSpan w:val="7"/>
            <w:shd w:val="clear" w:color="auto" w:fill="auto"/>
          </w:tcPr>
          <w:p w:rsidR="00694D19" w:rsidRPr="007E776D" w:rsidRDefault="00694D19" w:rsidP="00694D19">
            <w:pPr>
              <w:spacing w:after="0"/>
              <w:rPr>
                <w:b/>
              </w:rPr>
            </w:pPr>
            <w:r w:rsidRPr="007E776D">
              <w:rPr>
                <w:b/>
              </w:rPr>
              <w:t>7</w:t>
            </w:r>
            <w:r w:rsidRPr="007E776D">
              <w:t xml:space="preserve">. </w:t>
            </w:r>
            <w:r w:rsidR="00467663">
              <w:t xml:space="preserve"> </w:t>
            </w:r>
            <w:r w:rsidRPr="007E776D">
              <w:rPr>
                <w:b/>
              </w:rPr>
              <w:t>Aim of this specific study (in lay terms)</w:t>
            </w:r>
          </w:p>
          <w:p w:rsidR="00694D19" w:rsidRPr="007E776D" w:rsidRDefault="00694D19" w:rsidP="00252685">
            <w:pPr>
              <w:spacing w:after="0" w:line="240" w:lineRule="auto"/>
            </w:pPr>
          </w:p>
        </w:tc>
      </w:tr>
      <w:tr w:rsidR="00567CEC" w:rsidRPr="007E776D" w:rsidTr="00027017">
        <w:tc>
          <w:tcPr>
            <w:tcW w:w="4621" w:type="dxa"/>
            <w:gridSpan w:val="3"/>
            <w:shd w:val="clear" w:color="auto" w:fill="auto"/>
          </w:tcPr>
          <w:p w:rsidR="0010672E" w:rsidRDefault="00567CEC" w:rsidP="00351FB2">
            <w:pPr>
              <w:spacing w:after="0"/>
            </w:pPr>
            <w:r w:rsidRPr="001F4F4A">
              <w:rPr>
                <w:b/>
              </w:rPr>
              <w:t>8.</w:t>
            </w:r>
            <w:r w:rsidRPr="001F4F4A">
              <w:t xml:space="preserve"> </w:t>
            </w:r>
            <w:r w:rsidR="00467663">
              <w:t xml:space="preserve"> </w:t>
            </w:r>
            <w:r w:rsidRPr="001F4F4A">
              <w:rPr>
                <w:b/>
              </w:rPr>
              <w:t>Number of Animals per group</w:t>
            </w:r>
            <w:r w:rsidR="00F65BBF">
              <w:t xml:space="preserve">: </w:t>
            </w:r>
          </w:p>
          <w:p w:rsidR="0010672E" w:rsidRPr="001F4F4A" w:rsidRDefault="0010672E" w:rsidP="00252685">
            <w:pPr>
              <w:spacing w:after="0"/>
            </w:pPr>
          </w:p>
        </w:tc>
        <w:tc>
          <w:tcPr>
            <w:tcW w:w="6119" w:type="dxa"/>
            <w:gridSpan w:val="4"/>
            <w:shd w:val="clear" w:color="auto" w:fill="auto"/>
          </w:tcPr>
          <w:p w:rsidR="0010672E" w:rsidRDefault="00567CEC" w:rsidP="00351FB2">
            <w:pPr>
              <w:spacing w:after="0"/>
            </w:pPr>
            <w:r w:rsidRPr="001F4F4A">
              <w:rPr>
                <w:b/>
              </w:rPr>
              <w:t>9</w:t>
            </w:r>
            <w:r w:rsidRPr="001F4F4A">
              <w:t xml:space="preserve">. </w:t>
            </w:r>
            <w:r w:rsidRPr="001F4F4A">
              <w:rPr>
                <w:b/>
              </w:rPr>
              <w:t>Number of groups</w:t>
            </w:r>
            <w:r w:rsidRPr="001F4F4A">
              <w:t xml:space="preserve">: </w:t>
            </w:r>
          </w:p>
          <w:p w:rsidR="00567CEC" w:rsidRPr="001F4F4A" w:rsidRDefault="00567CEC" w:rsidP="005B68C7">
            <w:pPr>
              <w:spacing w:after="0"/>
            </w:pPr>
          </w:p>
        </w:tc>
      </w:tr>
      <w:tr w:rsidR="00694D19" w:rsidRPr="007E776D">
        <w:tc>
          <w:tcPr>
            <w:tcW w:w="10740" w:type="dxa"/>
            <w:gridSpan w:val="7"/>
            <w:shd w:val="clear" w:color="auto" w:fill="auto"/>
          </w:tcPr>
          <w:p w:rsidR="00694D19" w:rsidRPr="007E776D" w:rsidRDefault="00694D19" w:rsidP="00694D19">
            <w:pPr>
              <w:spacing w:after="0" w:line="240" w:lineRule="auto"/>
              <w:rPr>
                <w:i/>
              </w:rPr>
            </w:pPr>
            <w:r w:rsidRPr="007E776D">
              <w:rPr>
                <w:b/>
              </w:rPr>
              <w:t xml:space="preserve">10. </w:t>
            </w:r>
            <w:r w:rsidR="00467663">
              <w:rPr>
                <w:b/>
              </w:rPr>
              <w:t xml:space="preserve"> </w:t>
            </w:r>
            <w:r w:rsidRPr="007E776D">
              <w:rPr>
                <w:b/>
              </w:rPr>
              <w:t xml:space="preserve">Experimental Protocol (in lay terms)- </w:t>
            </w:r>
            <w:r w:rsidRPr="007E776D">
              <w:rPr>
                <w:i/>
                <w:sz w:val="18"/>
                <w:szCs w:val="18"/>
              </w:rPr>
              <w:t>See notes below:</w:t>
            </w:r>
          </w:p>
          <w:p w:rsidR="00351FB2" w:rsidRDefault="00351FB2" w:rsidP="00694D19">
            <w:pPr>
              <w:spacing w:after="0" w:line="240" w:lineRule="auto"/>
              <w:rPr>
                <w:b/>
              </w:rPr>
            </w:pPr>
          </w:p>
          <w:p w:rsidR="00252685" w:rsidRDefault="00252685" w:rsidP="00694D19">
            <w:pPr>
              <w:spacing w:after="0" w:line="240" w:lineRule="auto"/>
              <w:rPr>
                <w:b/>
              </w:rPr>
            </w:pPr>
          </w:p>
          <w:p w:rsidR="00252685" w:rsidRDefault="00252685" w:rsidP="00694D19">
            <w:pPr>
              <w:spacing w:after="0" w:line="240" w:lineRule="auto"/>
              <w:rPr>
                <w:b/>
              </w:rPr>
            </w:pPr>
          </w:p>
          <w:p w:rsidR="00252685" w:rsidRDefault="00252685" w:rsidP="00694D19">
            <w:pPr>
              <w:spacing w:after="0" w:line="240" w:lineRule="auto"/>
              <w:rPr>
                <w:b/>
              </w:rPr>
            </w:pPr>
          </w:p>
          <w:p w:rsidR="00252685" w:rsidRPr="007E776D" w:rsidRDefault="00252685" w:rsidP="00694D19">
            <w:pPr>
              <w:spacing w:after="0" w:line="240" w:lineRule="auto"/>
              <w:rPr>
                <w:b/>
              </w:rPr>
            </w:pPr>
          </w:p>
          <w:p w:rsidR="00694D19" w:rsidRPr="007E776D" w:rsidRDefault="00694D19" w:rsidP="00694D19">
            <w:pPr>
              <w:spacing w:after="0" w:line="240" w:lineRule="auto"/>
              <w:rPr>
                <w:b/>
              </w:rPr>
            </w:pPr>
            <w:r w:rsidRPr="007E776D">
              <w:rPr>
                <w:b/>
              </w:rPr>
              <w:t>Provide details for the following if undertaking surgical procedures:</w:t>
            </w:r>
          </w:p>
          <w:p w:rsidR="00EB6A3B" w:rsidRPr="0089533B" w:rsidRDefault="00EB6A3B" w:rsidP="00EB6A3B">
            <w:pPr>
              <w:numPr>
                <w:ilvl w:val="0"/>
                <w:numId w:val="4"/>
              </w:numPr>
              <w:spacing w:after="0" w:line="240" w:lineRule="auto"/>
              <w:contextualSpacing/>
              <w:rPr>
                <w:b/>
              </w:rPr>
            </w:pPr>
            <w:r w:rsidRPr="007E776D">
              <w:rPr>
                <w:b/>
              </w:rPr>
              <w:t>Analgesics</w:t>
            </w:r>
            <w:r>
              <w:rPr>
                <w:b/>
              </w:rPr>
              <w:t>:</w:t>
            </w:r>
          </w:p>
          <w:p w:rsidR="00EB6A3B" w:rsidRPr="007E776D" w:rsidRDefault="00EB6A3B" w:rsidP="00EB6A3B">
            <w:pPr>
              <w:numPr>
                <w:ilvl w:val="0"/>
                <w:numId w:val="4"/>
              </w:numPr>
              <w:spacing w:after="0" w:line="240" w:lineRule="auto"/>
              <w:contextualSpacing/>
              <w:rPr>
                <w:b/>
              </w:rPr>
            </w:pPr>
            <w:r w:rsidRPr="007E776D">
              <w:rPr>
                <w:b/>
              </w:rPr>
              <w:t>Anaesthetics:</w:t>
            </w:r>
          </w:p>
          <w:p w:rsidR="00694D19" w:rsidRPr="007E776D" w:rsidRDefault="00EB6A3B" w:rsidP="00252685">
            <w:pPr>
              <w:pStyle w:val="MediumList2-Accent41"/>
              <w:numPr>
                <w:ilvl w:val="0"/>
                <w:numId w:val="4"/>
              </w:numPr>
              <w:spacing w:after="0" w:line="240" w:lineRule="auto"/>
              <w:rPr>
                <w:b/>
              </w:rPr>
            </w:pPr>
            <w:r w:rsidRPr="007E776D">
              <w:rPr>
                <w:b/>
              </w:rPr>
              <w:t>Antibiotics (If required)</w:t>
            </w:r>
            <w:r>
              <w:rPr>
                <w:b/>
              </w:rPr>
              <w:t xml:space="preserve">: </w:t>
            </w:r>
          </w:p>
        </w:tc>
      </w:tr>
      <w:tr w:rsidR="00694D19" w:rsidRPr="007E776D">
        <w:tc>
          <w:tcPr>
            <w:tcW w:w="10740" w:type="dxa"/>
            <w:gridSpan w:val="7"/>
            <w:shd w:val="clear" w:color="auto" w:fill="auto"/>
          </w:tcPr>
          <w:p w:rsidR="00694D19" w:rsidRDefault="00276C79" w:rsidP="00694D19">
            <w:pPr>
              <w:tabs>
                <w:tab w:val="left" w:pos="2040"/>
              </w:tabs>
              <w:spacing w:before="120" w:after="0" w:line="240" w:lineRule="auto"/>
              <w:rPr>
                <w:b/>
              </w:rPr>
            </w:pPr>
            <w:r>
              <w:rPr>
                <w:b/>
              </w:rPr>
              <w:t>11</w:t>
            </w:r>
            <w:proofErr w:type="gramStart"/>
            <w:r>
              <w:rPr>
                <w:b/>
              </w:rPr>
              <w:t>.</w:t>
            </w:r>
            <w:r w:rsidR="00662D11">
              <w:rPr>
                <w:b/>
              </w:rPr>
              <w:t>A</w:t>
            </w:r>
            <w:proofErr w:type="gramEnd"/>
            <w:r w:rsidR="00662D11">
              <w:rPr>
                <w:b/>
              </w:rPr>
              <w:t>.</w:t>
            </w:r>
            <w:r>
              <w:rPr>
                <w:b/>
              </w:rPr>
              <w:t xml:space="preserve"> a. – Are any substances being administered to the animals?   </w:t>
            </w:r>
            <w:sdt>
              <w:sdtPr>
                <w:rPr>
                  <w:b/>
                </w:rPr>
                <w:id w:val="-770321397"/>
                <w:placeholder>
                  <w:docPart w:val="DefaultPlaceholder_1081868575"/>
                </w:placeholder>
                <w:showingPlcHdr/>
                <w:dropDownList>
                  <w:listItem w:value="Choose an item."/>
                  <w:listItem w:displayText="Yes" w:value="Yes"/>
                  <w:listItem w:displayText="No" w:value="No"/>
                </w:dropDownList>
              </w:sdtPr>
              <w:sdtEndPr/>
              <w:sdtContent>
                <w:r w:rsidRPr="00A53A9F">
                  <w:rPr>
                    <w:rStyle w:val="PlaceholderText"/>
                  </w:rPr>
                  <w:t>Choose an item.</w:t>
                </w:r>
              </w:sdtContent>
            </w:sdt>
            <w:r w:rsidR="00AF266E">
              <w:rPr>
                <w:b/>
              </w:rPr>
              <w:t xml:space="preserve"> </w:t>
            </w:r>
          </w:p>
          <w:p w:rsidR="00276C79" w:rsidRDefault="00276C79" w:rsidP="00694D19">
            <w:pPr>
              <w:tabs>
                <w:tab w:val="left" w:pos="2040"/>
              </w:tabs>
              <w:spacing w:before="120" w:after="0" w:line="240" w:lineRule="auto"/>
              <w:rPr>
                <w:b/>
              </w:rPr>
            </w:pPr>
            <w:r>
              <w:rPr>
                <w:b/>
              </w:rPr>
              <w:t xml:space="preserve">      b. – If Yes, please state type of material and origin:</w:t>
            </w:r>
          </w:p>
          <w:p w:rsidR="00276C79" w:rsidRDefault="00276C79" w:rsidP="00694D19">
            <w:pPr>
              <w:tabs>
                <w:tab w:val="left" w:pos="2040"/>
              </w:tabs>
              <w:spacing w:before="120" w:after="0" w:line="240" w:lineRule="auto"/>
              <w:rPr>
                <w:b/>
              </w:rPr>
            </w:pPr>
            <w:r>
              <w:rPr>
                <w:b/>
              </w:rPr>
              <w:t xml:space="preserve">      c. – Is the material free of rodent pathogens?   </w:t>
            </w:r>
            <w:sdt>
              <w:sdtPr>
                <w:rPr>
                  <w:b/>
                </w:rPr>
                <w:id w:val="-1003896814"/>
                <w:placeholder>
                  <w:docPart w:val="DefaultPlaceholder_1081868575"/>
                </w:placeholder>
                <w:showingPlcHdr/>
                <w:dropDownList>
                  <w:listItem w:value="Choose an item."/>
                  <w:listItem w:displayText="Yes" w:value="Yes"/>
                  <w:listItem w:displayText="No" w:value="No"/>
                  <w:listItem w:displayText="Not Screened" w:value="Not Screened"/>
                </w:dropDownList>
              </w:sdtPr>
              <w:sdtEndPr/>
              <w:sdtContent>
                <w:r w:rsidRPr="00A53A9F">
                  <w:rPr>
                    <w:rStyle w:val="PlaceholderText"/>
                  </w:rPr>
                  <w:t>Choose an item.</w:t>
                </w:r>
              </w:sdtContent>
            </w:sdt>
          </w:p>
          <w:p w:rsidR="00276C79" w:rsidRDefault="00276C79" w:rsidP="00694D19">
            <w:pPr>
              <w:tabs>
                <w:tab w:val="left" w:pos="2040"/>
              </w:tabs>
              <w:spacing w:before="120" w:after="0" w:line="240" w:lineRule="auto"/>
              <w:rPr>
                <w:b/>
              </w:rPr>
            </w:pPr>
            <w:r>
              <w:rPr>
                <w:b/>
              </w:rPr>
              <w:t xml:space="preserve">      d. – Do you propose to use CFA – </w:t>
            </w:r>
            <w:r>
              <w:rPr>
                <w:b/>
                <w:i/>
                <w:color w:val="FF0000"/>
              </w:rPr>
              <w:t xml:space="preserve">If yes, please attach appropriate justification. </w:t>
            </w:r>
            <w:r>
              <w:rPr>
                <w:b/>
                <w:color w:val="FF0000"/>
              </w:rPr>
              <w:t xml:space="preserve"> </w:t>
            </w:r>
            <w:r>
              <w:rPr>
                <w:b/>
              </w:rPr>
              <w:t xml:space="preserve"> </w:t>
            </w:r>
            <w:sdt>
              <w:sdtPr>
                <w:rPr>
                  <w:b/>
                </w:rPr>
                <w:id w:val="1101223957"/>
                <w:placeholder>
                  <w:docPart w:val="DefaultPlaceholder_1081868575"/>
                </w:placeholder>
                <w:showingPlcHdr/>
                <w:dropDownList>
                  <w:listItem w:value="Choose an item."/>
                  <w:listItem w:displayText="Yes" w:value="Yes"/>
                  <w:listItem w:displayText="No" w:value="No"/>
                </w:dropDownList>
              </w:sdtPr>
              <w:sdtEndPr/>
              <w:sdtContent>
                <w:r w:rsidRPr="00A53A9F">
                  <w:rPr>
                    <w:rStyle w:val="PlaceholderText"/>
                  </w:rPr>
                  <w:t>Choose an item.</w:t>
                </w:r>
              </w:sdtContent>
            </w:sdt>
          </w:p>
          <w:p w:rsidR="00276C79" w:rsidRDefault="00276C79" w:rsidP="00694D19">
            <w:pPr>
              <w:tabs>
                <w:tab w:val="left" w:pos="2040"/>
              </w:tabs>
              <w:spacing w:before="120" w:after="0" w:line="240" w:lineRule="auto"/>
              <w:rPr>
                <w:b/>
              </w:rPr>
            </w:pPr>
            <w:r>
              <w:rPr>
                <w:b/>
              </w:rPr>
              <w:t xml:space="preserve">      e. – Has a Risk Assessment been carried out for this material?   </w:t>
            </w:r>
            <w:sdt>
              <w:sdtPr>
                <w:rPr>
                  <w:b/>
                </w:rPr>
                <w:id w:val="1956905850"/>
                <w:placeholder>
                  <w:docPart w:val="DefaultPlaceholder_1081868575"/>
                </w:placeholder>
                <w:showingPlcHdr/>
                <w:dropDownList>
                  <w:listItem w:value="Choose an item."/>
                  <w:listItem w:displayText="Yes (see attached)" w:value="Yes (see attached)"/>
                  <w:listItem w:displayText="No (not required)" w:value="No (not required)"/>
                </w:dropDownList>
              </w:sdtPr>
              <w:sdtEndPr/>
              <w:sdtContent>
                <w:r w:rsidRPr="00A53A9F">
                  <w:rPr>
                    <w:rStyle w:val="PlaceholderText"/>
                  </w:rPr>
                  <w:t>Choose an item.</w:t>
                </w:r>
              </w:sdtContent>
            </w:sdt>
          </w:p>
          <w:p w:rsidR="00276C79" w:rsidRDefault="00276C79" w:rsidP="00276C79">
            <w:pPr>
              <w:tabs>
                <w:tab w:val="left" w:pos="2040"/>
              </w:tabs>
              <w:spacing w:after="0" w:line="240" w:lineRule="auto"/>
              <w:rPr>
                <w:b/>
              </w:rPr>
            </w:pPr>
            <w:r>
              <w:rPr>
                <w:b/>
              </w:rPr>
              <w:t xml:space="preserve">      f. – Are the relevant COSHH, SOP’s and Risk Assessments in place for all elements of the proposed work?</w:t>
            </w:r>
          </w:p>
          <w:p w:rsidR="00276C79" w:rsidRDefault="00276C79" w:rsidP="00276C79">
            <w:pPr>
              <w:tabs>
                <w:tab w:val="left" w:pos="2040"/>
              </w:tabs>
              <w:spacing w:after="0" w:line="240" w:lineRule="auto"/>
              <w:rPr>
                <w:b/>
              </w:rPr>
            </w:pPr>
            <w:r>
              <w:rPr>
                <w:b/>
              </w:rPr>
              <w:t xml:space="preserve">       </w:t>
            </w:r>
            <w:sdt>
              <w:sdtPr>
                <w:rPr>
                  <w:b/>
                </w:rPr>
                <w:id w:val="-690608590"/>
                <w:placeholder>
                  <w:docPart w:val="DefaultPlaceholder_1081868575"/>
                </w:placeholder>
                <w:showingPlcHdr/>
                <w:dropDownList>
                  <w:listItem w:value="Choose an item."/>
                  <w:listItem w:displayText="Yes" w:value="Yes"/>
                  <w:listItem w:displayText="No" w:value="No"/>
                </w:dropDownList>
              </w:sdtPr>
              <w:sdtEndPr/>
              <w:sdtContent>
                <w:r w:rsidRPr="00A53A9F">
                  <w:rPr>
                    <w:rStyle w:val="PlaceholderText"/>
                  </w:rPr>
                  <w:t>Choose an item.</w:t>
                </w:r>
              </w:sdtContent>
            </w:sdt>
          </w:p>
          <w:p w:rsidR="00276C79" w:rsidRPr="00276C79" w:rsidRDefault="00276C79" w:rsidP="00276C79">
            <w:pPr>
              <w:tabs>
                <w:tab w:val="left" w:pos="2040"/>
              </w:tabs>
              <w:spacing w:after="0" w:line="240" w:lineRule="auto"/>
              <w:rPr>
                <w:b/>
              </w:rPr>
            </w:pPr>
          </w:p>
        </w:tc>
      </w:tr>
      <w:tr w:rsidR="00662D11" w:rsidRPr="007E776D">
        <w:tc>
          <w:tcPr>
            <w:tcW w:w="10740" w:type="dxa"/>
            <w:gridSpan w:val="7"/>
            <w:shd w:val="clear" w:color="auto" w:fill="auto"/>
          </w:tcPr>
          <w:p w:rsidR="00662D11" w:rsidRDefault="00662D11" w:rsidP="00694D19">
            <w:pPr>
              <w:tabs>
                <w:tab w:val="left" w:pos="2040"/>
              </w:tabs>
              <w:spacing w:before="120" w:after="0" w:line="240" w:lineRule="auto"/>
              <w:rPr>
                <w:b/>
              </w:rPr>
            </w:pPr>
            <w:r>
              <w:rPr>
                <w:b/>
              </w:rPr>
              <w:t>11</w:t>
            </w:r>
            <w:proofErr w:type="gramStart"/>
            <w:r>
              <w:rPr>
                <w:b/>
              </w:rPr>
              <w:t>.B</w:t>
            </w:r>
            <w:proofErr w:type="gramEnd"/>
            <w:r>
              <w:rPr>
                <w:b/>
              </w:rPr>
              <w:t>. – Are any of the animals on this study genetica</w:t>
            </w:r>
            <w:r w:rsidR="0060327E">
              <w:rPr>
                <w:b/>
              </w:rPr>
              <w:t xml:space="preserve">lly modified? </w:t>
            </w:r>
            <w:sdt>
              <w:sdtPr>
                <w:rPr>
                  <w:b/>
                </w:rPr>
                <w:id w:val="-1700162890"/>
                <w:placeholder>
                  <w:docPart w:val="DefaultPlaceholder_1081868575"/>
                </w:placeholder>
                <w:showingPlcHdr/>
                <w:dropDownList>
                  <w:listItem w:value="Choose an item."/>
                  <w:listItem w:displayText="Yes" w:value="Yes"/>
                  <w:listItem w:displayText="No" w:value="No"/>
                </w:dropDownList>
              </w:sdtPr>
              <w:sdtEndPr/>
              <w:sdtContent>
                <w:r w:rsidR="0053417D" w:rsidRPr="00A53A9F">
                  <w:rPr>
                    <w:rStyle w:val="PlaceholderText"/>
                  </w:rPr>
                  <w:t>Choose an item.</w:t>
                </w:r>
              </w:sdtContent>
            </w:sdt>
          </w:p>
          <w:p w:rsidR="00662D11" w:rsidRDefault="00662D11" w:rsidP="00694D19">
            <w:pPr>
              <w:tabs>
                <w:tab w:val="left" w:pos="2040"/>
              </w:tabs>
              <w:spacing w:before="120" w:after="0" w:line="240" w:lineRule="auto"/>
              <w:rPr>
                <w:b/>
              </w:rPr>
            </w:pPr>
            <w:r>
              <w:rPr>
                <w:b/>
              </w:rPr>
              <w:t xml:space="preserve">If Yes:  Has a risk assessment been carried out in accordance with the Genetically Modified </w:t>
            </w:r>
            <w:r w:rsidR="00122E41">
              <w:rPr>
                <w:b/>
              </w:rPr>
              <w:t>Organisms (</w:t>
            </w:r>
            <w:r>
              <w:rPr>
                <w:b/>
              </w:rPr>
              <w:t>Contain</w:t>
            </w:r>
            <w:r w:rsidR="00122E41">
              <w:rPr>
                <w:b/>
              </w:rPr>
              <w:t>ed</w:t>
            </w:r>
            <w:r>
              <w:rPr>
                <w:b/>
              </w:rPr>
              <w:t xml:space="preserve"> Use</w:t>
            </w:r>
            <w:r w:rsidR="00122E41">
              <w:rPr>
                <w:b/>
              </w:rPr>
              <w:t>)</w:t>
            </w:r>
            <w:r>
              <w:rPr>
                <w:b/>
              </w:rPr>
              <w:t xml:space="preserve"> Regulations 2</w:t>
            </w:r>
            <w:r w:rsidR="0060327E">
              <w:rPr>
                <w:b/>
              </w:rPr>
              <w:t>014?</w:t>
            </w:r>
            <w:r w:rsidR="0053417D">
              <w:rPr>
                <w:b/>
              </w:rPr>
              <w:t xml:space="preserve"> </w:t>
            </w:r>
            <w:sdt>
              <w:sdtPr>
                <w:rPr>
                  <w:b/>
                </w:rPr>
                <w:id w:val="-1109662289"/>
                <w:placeholder>
                  <w:docPart w:val="DefaultPlaceholder_1081868575"/>
                </w:placeholder>
                <w:showingPlcHdr/>
                <w:dropDownList>
                  <w:listItem w:value="Choose an item."/>
                  <w:listItem w:displayText="Yes" w:value="Yes"/>
                  <w:listItem w:displayText="No" w:value="No"/>
                </w:dropDownList>
              </w:sdtPr>
              <w:sdtEndPr/>
              <w:sdtContent>
                <w:r w:rsidR="0053417D" w:rsidRPr="00A53A9F">
                  <w:rPr>
                    <w:rStyle w:val="PlaceholderText"/>
                  </w:rPr>
                  <w:t>Choose an item.</w:t>
                </w:r>
              </w:sdtContent>
            </w:sdt>
          </w:p>
          <w:p w:rsidR="00662D11" w:rsidRDefault="00662D11" w:rsidP="00694D19">
            <w:pPr>
              <w:tabs>
                <w:tab w:val="left" w:pos="2040"/>
              </w:tabs>
              <w:spacing w:before="120" w:after="0" w:line="240" w:lineRule="auto"/>
              <w:rPr>
                <w:b/>
              </w:rPr>
            </w:pPr>
            <w:r>
              <w:rPr>
                <w:b/>
              </w:rPr>
              <w:t>If Yes:  Has this risk assessment been rece</w:t>
            </w:r>
            <w:r w:rsidR="0053417D">
              <w:rPr>
                <w:b/>
              </w:rPr>
              <w:t xml:space="preserve">ntly reviewed? </w:t>
            </w:r>
            <w:sdt>
              <w:sdtPr>
                <w:rPr>
                  <w:b/>
                </w:rPr>
                <w:id w:val="-962955837"/>
                <w:placeholder>
                  <w:docPart w:val="DefaultPlaceholder_1081868575"/>
                </w:placeholder>
                <w:showingPlcHdr/>
                <w:dropDownList>
                  <w:listItem w:value="Choose an item."/>
                  <w:listItem w:displayText="Yes" w:value="Yes"/>
                  <w:listItem w:displayText="No" w:value="No"/>
                </w:dropDownList>
              </w:sdtPr>
              <w:sdtEndPr/>
              <w:sdtContent>
                <w:r w:rsidR="0053417D" w:rsidRPr="00A53A9F">
                  <w:rPr>
                    <w:rStyle w:val="PlaceholderText"/>
                  </w:rPr>
                  <w:t>Choose an item.</w:t>
                </w:r>
              </w:sdtContent>
            </w:sdt>
          </w:p>
        </w:tc>
      </w:tr>
      <w:tr w:rsidR="00694D19" w:rsidRPr="007E776D">
        <w:tc>
          <w:tcPr>
            <w:tcW w:w="10740" w:type="dxa"/>
            <w:gridSpan w:val="7"/>
            <w:shd w:val="clear" w:color="auto" w:fill="auto"/>
          </w:tcPr>
          <w:p w:rsidR="00252685" w:rsidRDefault="00276C79" w:rsidP="00276C79">
            <w:pPr>
              <w:spacing w:before="120" w:after="0" w:line="240" w:lineRule="auto"/>
              <w:rPr>
                <w:b/>
              </w:rPr>
            </w:pPr>
            <w:r>
              <w:rPr>
                <w:b/>
              </w:rPr>
              <w:lastRenderedPageBreak/>
              <w:t xml:space="preserve">12. Is there a deviation from standard housing and husbandry?   </w:t>
            </w:r>
            <w:sdt>
              <w:sdtPr>
                <w:rPr>
                  <w:b/>
                </w:rPr>
                <w:id w:val="2136752799"/>
                <w:placeholder>
                  <w:docPart w:val="DefaultPlaceholder_1081868575"/>
                </w:placeholder>
                <w:showingPlcHdr/>
                <w:dropDownList>
                  <w:listItem w:value="Choose an item."/>
                  <w:listItem w:displayText="Yes " w:value="Yes "/>
                  <w:listItem w:displayText="No" w:value="No"/>
                </w:dropDownList>
              </w:sdtPr>
              <w:sdtEndPr/>
              <w:sdtContent>
                <w:r w:rsidRPr="00A53A9F">
                  <w:rPr>
                    <w:rStyle w:val="PlaceholderText"/>
                  </w:rPr>
                  <w:t>Choose an item.</w:t>
                </w:r>
              </w:sdtContent>
            </w:sdt>
          </w:p>
          <w:p w:rsidR="00276C79" w:rsidRDefault="00276C79" w:rsidP="00276C79">
            <w:pPr>
              <w:spacing w:before="120" w:after="0" w:line="240" w:lineRule="auto"/>
              <w:rPr>
                <w:b/>
              </w:rPr>
            </w:pPr>
            <w:r>
              <w:rPr>
                <w:b/>
              </w:rPr>
              <w:t xml:space="preserve">       If Yes, please state the changes:</w:t>
            </w:r>
          </w:p>
          <w:p w:rsidR="00276C79" w:rsidRDefault="00276C79" w:rsidP="00276C79">
            <w:pPr>
              <w:spacing w:before="120" w:after="0" w:line="240" w:lineRule="auto"/>
              <w:rPr>
                <w:b/>
              </w:rPr>
            </w:pPr>
            <w:bookmarkStart w:id="0" w:name="_GoBack"/>
            <w:bookmarkEnd w:id="0"/>
          </w:p>
          <w:p w:rsidR="00921789" w:rsidRPr="00276C79" w:rsidRDefault="00921789" w:rsidP="00276C79">
            <w:pPr>
              <w:spacing w:before="120" w:after="0" w:line="240" w:lineRule="auto"/>
              <w:rPr>
                <w:b/>
              </w:rPr>
            </w:pPr>
          </w:p>
        </w:tc>
      </w:tr>
      <w:tr w:rsidR="00694D19" w:rsidRPr="007E776D">
        <w:tc>
          <w:tcPr>
            <w:tcW w:w="10740" w:type="dxa"/>
            <w:gridSpan w:val="7"/>
            <w:shd w:val="clear" w:color="auto" w:fill="auto"/>
          </w:tcPr>
          <w:p w:rsidR="00694D19" w:rsidRDefault="00276C79" w:rsidP="00276C79">
            <w:pPr>
              <w:spacing w:before="120" w:after="0" w:line="240" w:lineRule="auto"/>
              <w:rPr>
                <w:b/>
              </w:rPr>
            </w:pPr>
            <w:r>
              <w:rPr>
                <w:b/>
              </w:rPr>
              <w:t xml:space="preserve">13. Beside normal husbandry are there any activities required from the </w:t>
            </w:r>
            <w:r w:rsidR="00921789">
              <w:rPr>
                <w:b/>
              </w:rPr>
              <w:t xml:space="preserve">UBS </w:t>
            </w:r>
            <w:r>
              <w:rPr>
                <w:b/>
              </w:rPr>
              <w:t xml:space="preserve">technicians?   </w:t>
            </w:r>
            <w:sdt>
              <w:sdtPr>
                <w:rPr>
                  <w:b/>
                </w:rPr>
                <w:id w:val="1493143585"/>
                <w:placeholder>
                  <w:docPart w:val="DefaultPlaceholder_1081868575"/>
                </w:placeholder>
                <w:showingPlcHdr/>
                <w:dropDownList>
                  <w:listItem w:value="Choose an item."/>
                  <w:listItem w:displayText="Yes" w:value="Yes"/>
                  <w:listItem w:displayText="No" w:value="No"/>
                </w:dropDownList>
              </w:sdtPr>
              <w:sdtEndPr/>
              <w:sdtContent>
                <w:r w:rsidRPr="00A53A9F">
                  <w:rPr>
                    <w:rStyle w:val="PlaceholderText"/>
                  </w:rPr>
                  <w:t>Choose an item.</w:t>
                </w:r>
              </w:sdtContent>
            </w:sdt>
          </w:p>
          <w:p w:rsidR="00276C79" w:rsidRDefault="00276C79" w:rsidP="00276C79">
            <w:pPr>
              <w:spacing w:before="120" w:after="0" w:line="240" w:lineRule="auto"/>
              <w:rPr>
                <w:b/>
              </w:rPr>
            </w:pPr>
            <w:r>
              <w:rPr>
                <w:b/>
              </w:rPr>
              <w:t xml:space="preserve">       If Yes, please state requirements and attach any relevant documents (e.g. score sheets, protocols)</w:t>
            </w:r>
          </w:p>
          <w:p w:rsidR="0082664C" w:rsidRPr="00276C79" w:rsidRDefault="0082664C" w:rsidP="00276C79">
            <w:pPr>
              <w:spacing w:before="120" w:after="0" w:line="240" w:lineRule="auto"/>
              <w:rPr>
                <w:b/>
              </w:rPr>
            </w:pPr>
          </w:p>
        </w:tc>
      </w:tr>
      <w:tr w:rsidR="00694D19" w:rsidRPr="007E776D">
        <w:tc>
          <w:tcPr>
            <w:tcW w:w="10740" w:type="dxa"/>
            <w:gridSpan w:val="7"/>
            <w:shd w:val="clear" w:color="auto" w:fill="auto"/>
          </w:tcPr>
          <w:p w:rsidR="00694D19" w:rsidRPr="007E776D" w:rsidRDefault="00694D19" w:rsidP="00694D19">
            <w:pPr>
              <w:spacing w:after="0" w:line="240" w:lineRule="auto"/>
              <w:rPr>
                <w:b/>
              </w:rPr>
            </w:pPr>
            <w:r w:rsidRPr="007E776D">
              <w:rPr>
                <w:b/>
              </w:rPr>
              <w:t xml:space="preserve">14. </w:t>
            </w:r>
            <w:r w:rsidR="005156E6">
              <w:rPr>
                <w:b/>
              </w:rPr>
              <w:t xml:space="preserve"> </w:t>
            </w:r>
            <w:r w:rsidRPr="007E776D">
              <w:rPr>
                <w:b/>
              </w:rPr>
              <w:t>What are the known and potential adverse effects:</w:t>
            </w:r>
          </w:p>
          <w:p w:rsidR="009F7BB2" w:rsidRDefault="009F7BB2" w:rsidP="00252685">
            <w:pPr>
              <w:spacing w:after="0" w:line="240" w:lineRule="auto"/>
            </w:pPr>
          </w:p>
          <w:p w:rsidR="009F7BB2" w:rsidRPr="009F7BB2" w:rsidRDefault="009F7BB2" w:rsidP="009F7BB2">
            <w:pPr>
              <w:pStyle w:val="ListParagraph"/>
              <w:numPr>
                <w:ilvl w:val="0"/>
                <w:numId w:val="13"/>
              </w:numPr>
              <w:spacing w:after="0" w:line="240" w:lineRule="auto"/>
              <w:rPr>
                <w:b/>
              </w:rPr>
            </w:pPr>
            <w:r w:rsidRPr="009F7BB2">
              <w:rPr>
                <w:b/>
              </w:rPr>
              <w:t>-  What are the known and potential adverse effects:</w:t>
            </w:r>
            <w:r>
              <w:rPr>
                <w:b/>
              </w:rPr>
              <w:t xml:space="preserve">  </w:t>
            </w:r>
          </w:p>
          <w:p w:rsidR="009F7BB2" w:rsidRDefault="009F7BB2" w:rsidP="009F7BB2">
            <w:pPr>
              <w:pStyle w:val="ListParagraph"/>
              <w:spacing w:after="0" w:line="240" w:lineRule="auto"/>
            </w:pPr>
          </w:p>
          <w:p w:rsidR="009F7BB2" w:rsidRPr="009F7BB2" w:rsidRDefault="009F7BB2" w:rsidP="009F7BB2">
            <w:pPr>
              <w:pStyle w:val="ListParagraph"/>
              <w:numPr>
                <w:ilvl w:val="0"/>
                <w:numId w:val="13"/>
              </w:numPr>
              <w:spacing w:after="0" w:line="240" w:lineRule="auto"/>
              <w:rPr>
                <w:b/>
              </w:rPr>
            </w:pPr>
            <w:r w:rsidRPr="009F7BB2">
              <w:rPr>
                <w:b/>
              </w:rPr>
              <w:t xml:space="preserve">– What are the humane end points:  </w:t>
            </w:r>
          </w:p>
          <w:p w:rsidR="009F7BB2" w:rsidRDefault="009F7BB2" w:rsidP="009F7BB2">
            <w:pPr>
              <w:pStyle w:val="ListParagraph"/>
              <w:spacing w:after="0" w:line="240" w:lineRule="auto"/>
            </w:pPr>
          </w:p>
          <w:p w:rsidR="009F7BB2" w:rsidRPr="009F7BB2" w:rsidRDefault="009F7BB2" w:rsidP="009F7BB2">
            <w:pPr>
              <w:pStyle w:val="ListParagraph"/>
              <w:numPr>
                <w:ilvl w:val="0"/>
                <w:numId w:val="13"/>
              </w:numPr>
              <w:spacing w:after="0" w:line="240" w:lineRule="auto"/>
              <w:rPr>
                <w:b/>
              </w:rPr>
            </w:pPr>
            <w:r w:rsidRPr="009F7BB2">
              <w:rPr>
                <w:b/>
                <w:color w:val="000000" w:themeColor="text1"/>
              </w:rPr>
              <w:t>– What is the fate of the animals:</w:t>
            </w:r>
            <w:r w:rsidRPr="009F7BB2">
              <w:rPr>
                <w:b/>
              </w:rPr>
              <w:t xml:space="preserve">  </w:t>
            </w:r>
          </w:p>
          <w:p w:rsidR="009F7BB2" w:rsidRPr="007E776D" w:rsidRDefault="009F7BB2" w:rsidP="009F7BB2">
            <w:pPr>
              <w:spacing w:after="0" w:line="240" w:lineRule="auto"/>
            </w:pPr>
          </w:p>
        </w:tc>
      </w:tr>
      <w:tr w:rsidR="00694D19" w:rsidRPr="007E776D">
        <w:tc>
          <w:tcPr>
            <w:tcW w:w="10740" w:type="dxa"/>
            <w:gridSpan w:val="7"/>
            <w:shd w:val="clear" w:color="auto" w:fill="auto"/>
          </w:tcPr>
          <w:p w:rsidR="00694D19" w:rsidRPr="007E776D" w:rsidRDefault="00694D19" w:rsidP="00694D19">
            <w:pPr>
              <w:spacing w:after="0" w:line="240" w:lineRule="auto"/>
              <w:rPr>
                <w:b/>
              </w:rPr>
            </w:pPr>
            <w:r w:rsidRPr="007E776D">
              <w:rPr>
                <w:b/>
              </w:rPr>
              <w:t>15.  If animals need to be culled on welfare grounds and the researcher(s) are unavailable, please describe which tissues need to be taken and how you would like them to be stored, e.g. frozen or in fixative:</w:t>
            </w:r>
          </w:p>
          <w:p w:rsidR="00694D19" w:rsidRPr="007E776D" w:rsidRDefault="00694D19" w:rsidP="00252685">
            <w:pPr>
              <w:spacing w:after="0" w:line="240" w:lineRule="auto"/>
            </w:pPr>
          </w:p>
        </w:tc>
      </w:tr>
      <w:tr w:rsidR="00694D19" w:rsidRPr="007E776D">
        <w:tc>
          <w:tcPr>
            <w:tcW w:w="10740" w:type="dxa"/>
            <w:gridSpan w:val="7"/>
            <w:shd w:val="clear" w:color="auto" w:fill="auto"/>
          </w:tcPr>
          <w:p w:rsidR="00694D19" w:rsidRPr="00FF6665" w:rsidRDefault="00694D19" w:rsidP="00694D19">
            <w:pPr>
              <w:spacing w:after="0" w:line="240" w:lineRule="auto"/>
              <w:rPr>
                <w:b/>
              </w:rPr>
            </w:pPr>
            <w:r w:rsidRPr="007E776D">
              <w:rPr>
                <w:b/>
              </w:rPr>
              <w:t xml:space="preserve">16.  I confirm that I have checked that the PPL and my PIL contain the necessary authority for all the work proposed under this study plan. I confirm that I have read and understood the Personal </w:t>
            </w:r>
            <w:r w:rsidRPr="00FF6665">
              <w:rPr>
                <w:b/>
              </w:rPr>
              <w:t>Licence Standard Conditions, including the requirement for appropriate supervision and declaration of competency before carrying out any regulated procedure.</w:t>
            </w:r>
          </w:p>
          <w:p w:rsidR="00694D19" w:rsidRDefault="00694D19" w:rsidP="00694D19">
            <w:pPr>
              <w:spacing w:after="0" w:line="240" w:lineRule="auto"/>
              <w:rPr>
                <w:b/>
              </w:rPr>
            </w:pPr>
          </w:p>
          <w:p w:rsidR="005156E6" w:rsidRDefault="005156E6" w:rsidP="00694D19">
            <w:pPr>
              <w:spacing w:after="0" w:line="240" w:lineRule="auto"/>
              <w:rPr>
                <w:b/>
              </w:rPr>
            </w:pPr>
          </w:p>
          <w:p w:rsidR="00694D19" w:rsidRDefault="00AF266E" w:rsidP="00694D19">
            <w:pPr>
              <w:spacing w:after="0" w:line="240" w:lineRule="auto"/>
              <w:rPr>
                <w:b/>
              </w:rPr>
            </w:pPr>
            <w:r>
              <w:rPr>
                <w:b/>
              </w:rPr>
              <w:t>Signature</w:t>
            </w:r>
            <w:r w:rsidR="00694D19" w:rsidRPr="001810CA">
              <w:rPr>
                <w:b/>
              </w:rPr>
              <w:t xml:space="preserve"> of person checking authority</w:t>
            </w:r>
            <w:r w:rsidR="00705C94" w:rsidRPr="001810CA">
              <w:rPr>
                <w:b/>
              </w:rPr>
              <w:t xml:space="preserve">  </w:t>
            </w:r>
            <w:r w:rsidR="00694D19" w:rsidRPr="001810CA">
              <w:rPr>
                <w:b/>
              </w:rPr>
              <w:t xml:space="preserve"> </w:t>
            </w:r>
            <w:r w:rsidR="00705C94" w:rsidRPr="001810CA">
              <w:rPr>
                <w:b/>
              </w:rPr>
              <w:t xml:space="preserve">                   </w:t>
            </w:r>
            <w:r w:rsidR="00312B04">
              <w:rPr>
                <w:b/>
              </w:rPr>
              <w:t xml:space="preserve">                                                          </w:t>
            </w:r>
            <w:r w:rsidR="00D906F6" w:rsidRPr="001810CA">
              <w:rPr>
                <w:b/>
              </w:rPr>
              <w:t>Date</w:t>
            </w:r>
            <w:r w:rsidR="00353942" w:rsidRPr="001810CA">
              <w:rPr>
                <w:b/>
              </w:rPr>
              <w:t xml:space="preserve">   </w:t>
            </w:r>
          </w:p>
          <w:p w:rsidR="005156E6" w:rsidRDefault="005156E6" w:rsidP="00694D19">
            <w:pPr>
              <w:spacing w:after="0" w:line="240" w:lineRule="auto"/>
              <w:rPr>
                <w:b/>
              </w:rPr>
            </w:pPr>
          </w:p>
          <w:p w:rsidR="005156E6" w:rsidRDefault="005156E6" w:rsidP="00694D19">
            <w:pPr>
              <w:spacing w:after="0" w:line="240" w:lineRule="auto"/>
              <w:rPr>
                <w:b/>
              </w:rPr>
            </w:pPr>
            <w:r>
              <w:rPr>
                <w:b/>
              </w:rPr>
              <w:t>17.  I confirm as PPLh/nominated PPL signatory that the necessary PPL authorities are in place and that I am aware this Study Plan has been compiled/submitted by the PIL named above.</w:t>
            </w:r>
          </w:p>
          <w:p w:rsidR="005156E6" w:rsidRDefault="005156E6" w:rsidP="00694D19">
            <w:pPr>
              <w:spacing w:after="0" w:line="240" w:lineRule="auto"/>
              <w:rPr>
                <w:b/>
              </w:rPr>
            </w:pPr>
          </w:p>
          <w:p w:rsidR="005156E6" w:rsidRDefault="005156E6" w:rsidP="00694D19">
            <w:pPr>
              <w:spacing w:after="0" w:line="240" w:lineRule="auto"/>
              <w:rPr>
                <w:b/>
              </w:rPr>
            </w:pPr>
          </w:p>
          <w:p w:rsidR="005156E6" w:rsidRPr="00FF6665" w:rsidRDefault="00AF266E" w:rsidP="00694D19">
            <w:pPr>
              <w:spacing w:after="0" w:line="240" w:lineRule="auto"/>
              <w:rPr>
                <w:b/>
              </w:rPr>
            </w:pPr>
            <w:r>
              <w:rPr>
                <w:b/>
              </w:rPr>
              <w:t>Signature</w:t>
            </w:r>
            <w:r w:rsidR="005156E6">
              <w:rPr>
                <w:b/>
              </w:rPr>
              <w:t xml:space="preserve"> of PPLh or nominated PPLh signatory        </w:t>
            </w:r>
            <w:r w:rsidR="00312B04">
              <w:rPr>
                <w:b/>
              </w:rPr>
              <w:t xml:space="preserve">                           </w:t>
            </w:r>
            <w:r>
              <w:rPr>
                <w:b/>
              </w:rPr>
              <w:t xml:space="preserve">                             </w:t>
            </w:r>
            <w:r w:rsidR="005156E6">
              <w:rPr>
                <w:b/>
              </w:rPr>
              <w:t xml:space="preserve"> Date </w:t>
            </w:r>
          </w:p>
          <w:p w:rsidR="00694D19" w:rsidRPr="00FF6665" w:rsidRDefault="00694D19" w:rsidP="00694D19">
            <w:pPr>
              <w:spacing w:after="0" w:line="240" w:lineRule="auto"/>
              <w:rPr>
                <w:b/>
              </w:rPr>
            </w:pPr>
          </w:p>
          <w:p w:rsidR="00694D19" w:rsidRPr="007E776D" w:rsidRDefault="00694D19" w:rsidP="00694D19">
            <w:pPr>
              <w:spacing w:after="0" w:line="240" w:lineRule="auto"/>
              <w:rPr>
                <w:b/>
              </w:rPr>
            </w:pPr>
            <w:r w:rsidRPr="00FF6665">
              <w:rPr>
                <w:b/>
              </w:rPr>
              <w:t>AFTER COMPLETION SEND THIS STUDY PLAN TO THE FACILITY NACWO/BIOFACILITY MANAGER  -</w:t>
            </w:r>
            <w:r w:rsidRPr="007E776D">
              <w:rPr>
                <w:b/>
              </w:rPr>
              <w:t xml:space="preserve"> </w:t>
            </w:r>
          </w:p>
          <w:p w:rsidR="00694D19" w:rsidRPr="007E776D" w:rsidRDefault="00694D19" w:rsidP="00694D19">
            <w:pPr>
              <w:spacing w:after="0" w:line="240" w:lineRule="auto"/>
              <w:rPr>
                <w:b/>
                <w:sz w:val="24"/>
                <w:szCs w:val="24"/>
              </w:rPr>
            </w:pPr>
            <w:r w:rsidRPr="00AF266E">
              <w:rPr>
                <w:b/>
                <w:sz w:val="24"/>
                <w:szCs w:val="24"/>
                <w:highlight w:val="yellow"/>
              </w:rPr>
              <w:t>Please</w:t>
            </w:r>
            <w:r w:rsidR="005E29A2">
              <w:rPr>
                <w:b/>
                <w:sz w:val="24"/>
                <w:szCs w:val="24"/>
                <w:highlight w:val="yellow"/>
              </w:rPr>
              <w:t xml:space="preserve"> allow 5</w:t>
            </w:r>
            <w:r w:rsidRPr="00AF266E">
              <w:rPr>
                <w:b/>
                <w:sz w:val="24"/>
                <w:szCs w:val="24"/>
                <w:highlight w:val="yellow"/>
              </w:rPr>
              <w:t xml:space="preserve"> working days for processing and do not start the work until it has been signed by the NACWO</w:t>
            </w:r>
            <w:r w:rsidR="005E29A2">
              <w:rPr>
                <w:b/>
                <w:sz w:val="24"/>
                <w:szCs w:val="24"/>
                <w:highlight w:val="yellow"/>
              </w:rPr>
              <w:t xml:space="preserve"> or Deputy Facility Manager</w:t>
            </w:r>
            <w:r w:rsidRPr="00AF266E">
              <w:rPr>
                <w:b/>
                <w:sz w:val="24"/>
                <w:szCs w:val="24"/>
                <w:highlight w:val="yellow"/>
              </w:rPr>
              <w:t>.</w:t>
            </w:r>
          </w:p>
          <w:p w:rsidR="00694D19" w:rsidRPr="007E776D" w:rsidRDefault="00694D19" w:rsidP="00694D19">
            <w:pPr>
              <w:spacing w:after="0" w:line="240" w:lineRule="auto"/>
            </w:pPr>
          </w:p>
        </w:tc>
      </w:tr>
      <w:tr w:rsidR="00694D19" w:rsidRPr="007E776D">
        <w:tc>
          <w:tcPr>
            <w:tcW w:w="10740" w:type="dxa"/>
            <w:gridSpan w:val="7"/>
            <w:shd w:val="clear" w:color="auto" w:fill="auto"/>
          </w:tcPr>
          <w:p w:rsidR="00694D19" w:rsidRPr="007E776D" w:rsidRDefault="00694D19" w:rsidP="00694D19">
            <w:pPr>
              <w:spacing w:after="0" w:line="240" w:lineRule="auto"/>
              <w:rPr>
                <w:b/>
              </w:rPr>
            </w:pPr>
            <w:r w:rsidRPr="007E776D">
              <w:rPr>
                <w:b/>
              </w:rPr>
              <w:t>1</w:t>
            </w:r>
            <w:r w:rsidR="005156E6">
              <w:rPr>
                <w:b/>
              </w:rPr>
              <w:t>8</w:t>
            </w:r>
            <w:r w:rsidRPr="007E776D">
              <w:rPr>
                <w:b/>
              </w:rPr>
              <w:t xml:space="preserve">.  OFFICE USE ONLY:  </w:t>
            </w:r>
          </w:p>
          <w:p w:rsidR="00694D19" w:rsidRPr="007E776D" w:rsidRDefault="00694D19" w:rsidP="00694D19">
            <w:pPr>
              <w:spacing w:after="0" w:line="240" w:lineRule="auto"/>
              <w:rPr>
                <w:b/>
              </w:rPr>
            </w:pPr>
            <w:r w:rsidRPr="007E776D">
              <w:rPr>
                <w:b/>
              </w:rPr>
              <w:t xml:space="preserve">Date received:                                                                       </w:t>
            </w:r>
          </w:p>
          <w:p w:rsidR="00694D19" w:rsidRPr="007E776D" w:rsidRDefault="00694D19" w:rsidP="00694D19">
            <w:pPr>
              <w:spacing w:after="0" w:line="240" w:lineRule="auto"/>
              <w:rPr>
                <w:b/>
              </w:rPr>
            </w:pPr>
          </w:p>
          <w:p w:rsidR="00694D19" w:rsidRPr="007E776D" w:rsidRDefault="00694D19" w:rsidP="00694D19">
            <w:pPr>
              <w:spacing w:after="0" w:line="240" w:lineRule="auto"/>
              <w:rPr>
                <w:b/>
              </w:rPr>
            </w:pPr>
            <w:r w:rsidRPr="007E776D">
              <w:rPr>
                <w:b/>
              </w:rPr>
              <w:t xml:space="preserve">Date returned and confirmed: </w:t>
            </w:r>
          </w:p>
          <w:p w:rsidR="00694D19" w:rsidRPr="007E776D" w:rsidRDefault="00694D19" w:rsidP="00694D19">
            <w:pPr>
              <w:spacing w:after="0" w:line="240" w:lineRule="auto"/>
              <w:rPr>
                <w:b/>
              </w:rPr>
            </w:pPr>
          </w:p>
          <w:p w:rsidR="00694D19" w:rsidRPr="007E776D" w:rsidRDefault="00694D19" w:rsidP="00694D19">
            <w:pPr>
              <w:spacing w:after="0" w:line="240" w:lineRule="auto"/>
              <w:rPr>
                <w:b/>
              </w:rPr>
            </w:pPr>
            <w:r w:rsidRPr="007E776D">
              <w:rPr>
                <w:b/>
              </w:rPr>
              <w:t>Study number allocated:</w:t>
            </w:r>
          </w:p>
          <w:p w:rsidR="00694D19" w:rsidRPr="007E776D" w:rsidRDefault="00694D19" w:rsidP="00694D19">
            <w:pPr>
              <w:spacing w:after="0" w:line="240" w:lineRule="auto"/>
              <w:rPr>
                <w:b/>
              </w:rPr>
            </w:pPr>
          </w:p>
          <w:p w:rsidR="00694D19" w:rsidRPr="007E776D" w:rsidRDefault="00F97CEC" w:rsidP="00694D19">
            <w:pPr>
              <w:spacing w:after="0" w:line="240" w:lineRule="auto"/>
              <w:rPr>
                <w:b/>
              </w:rPr>
            </w:pPr>
            <w:r>
              <w:rPr>
                <w:b/>
              </w:rPr>
              <w:t xml:space="preserve">Signed </w:t>
            </w:r>
            <w:r w:rsidR="00694D19" w:rsidRPr="007E776D">
              <w:rPr>
                <w:b/>
              </w:rPr>
              <w:t>by:</w:t>
            </w:r>
          </w:p>
          <w:p w:rsidR="00662D11" w:rsidRDefault="00662D11" w:rsidP="00694D19">
            <w:pPr>
              <w:spacing w:after="0" w:line="240" w:lineRule="auto"/>
              <w:rPr>
                <w:b/>
              </w:rPr>
            </w:pPr>
          </w:p>
          <w:p w:rsidR="00662D11" w:rsidRPr="00662D11" w:rsidRDefault="00662D11" w:rsidP="00662D11"/>
          <w:p w:rsidR="00662D11" w:rsidRPr="00662D11" w:rsidRDefault="00662D11" w:rsidP="00662D11"/>
          <w:p w:rsidR="00662D11" w:rsidRPr="00662D11" w:rsidRDefault="00662D11" w:rsidP="00662D11"/>
          <w:p w:rsidR="00694D19" w:rsidRPr="00662D11" w:rsidRDefault="00694D19" w:rsidP="00662D11">
            <w:pPr>
              <w:jc w:val="center"/>
            </w:pPr>
          </w:p>
        </w:tc>
      </w:tr>
      <w:tr w:rsidR="005E29A2" w:rsidRPr="007E776D" w:rsidTr="005E29A2">
        <w:trPr>
          <w:trHeight w:val="6606"/>
        </w:trPr>
        <w:tc>
          <w:tcPr>
            <w:tcW w:w="10740" w:type="dxa"/>
            <w:gridSpan w:val="7"/>
            <w:shd w:val="clear" w:color="auto" w:fill="auto"/>
          </w:tcPr>
          <w:p w:rsidR="005E29A2" w:rsidRPr="00B804E4" w:rsidRDefault="005E29A2" w:rsidP="005E29A2">
            <w:pPr>
              <w:spacing w:after="0"/>
              <w:rPr>
                <w:rFonts w:asciiTheme="minorHAnsi" w:hAnsiTheme="minorHAnsi" w:cstheme="minorHAnsi"/>
                <w:b/>
                <w:color w:val="FF0000"/>
              </w:rPr>
            </w:pPr>
            <w:r>
              <w:rPr>
                <w:rFonts w:asciiTheme="minorHAnsi" w:hAnsiTheme="minorHAnsi" w:cstheme="minorHAnsi"/>
                <w:b/>
                <w:color w:val="FF0000"/>
              </w:rPr>
              <w:lastRenderedPageBreak/>
              <w:t xml:space="preserve">19. For use when recording actual severity during the study:- </w:t>
            </w:r>
          </w:p>
          <w:p w:rsidR="005E29A2" w:rsidRDefault="005E29A2" w:rsidP="005E29A2">
            <w:pPr>
              <w:spacing w:after="0"/>
              <w:rPr>
                <w:rFonts w:asciiTheme="minorHAnsi" w:hAnsiTheme="minorHAnsi" w:cstheme="minorHAnsi"/>
                <w:b/>
                <w:color w:val="FF0000"/>
              </w:rPr>
            </w:pPr>
          </w:p>
          <w:p w:rsidR="005E29A2" w:rsidRDefault="005E29A2" w:rsidP="005E29A2">
            <w:pPr>
              <w:spacing w:after="0"/>
              <w:rPr>
                <w:rFonts w:asciiTheme="minorHAnsi" w:hAnsiTheme="minorHAnsi" w:cstheme="minorHAnsi"/>
                <w:b/>
                <w:color w:val="FF0000"/>
              </w:rPr>
            </w:pPr>
            <w:r>
              <w:rPr>
                <w:rFonts w:asciiTheme="minorHAnsi" w:hAnsiTheme="minorHAnsi" w:cstheme="minorHAnsi"/>
                <w:b/>
                <w:color w:val="FF0000"/>
              </w:rPr>
              <w:t>Adverse effects seen on this study plan:-</w:t>
            </w:r>
          </w:p>
          <w:p w:rsidR="005E29A2" w:rsidRDefault="005E29A2" w:rsidP="005E29A2">
            <w:pPr>
              <w:spacing w:after="0"/>
              <w:rPr>
                <w:rFonts w:asciiTheme="minorHAnsi" w:hAnsiTheme="minorHAnsi" w:cstheme="minorHAnsi"/>
                <w:b/>
                <w:color w:val="FF0000"/>
              </w:rPr>
            </w:pPr>
          </w:p>
          <w:p w:rsidR="005E29A2" w:rsidRDefault="005E29A2" w:rsidP="005E29A2">
            <w:pPr>
              <w:spacing w:after="0"/>
              <w:rPr>
                <w:rFonts w:asciiTheme="minorHAnsi" w:hAnsiTheme="minorHAnsi" w:cstheme="minorHAnsi"/>
                <w:b/>
                <w:color w:val="FF0000"/>
              </w:rPr>
            </w:pPr>
            <w:r>
              <w:rPr>
                <w:rFonts w:asciiTheme="minorHAnsi" w:hAnsiTheme="minorHAnsi" w:cstheme="minorHAnsi"/>
                <w:b/>
                <w:color w:val="FF0000"/>
              </w:rPr>
              <w:t>How many animals affected?</w:t>
            </w:r>
          </w:p>
          <w:p w:rsidR="005E29A2" w:rsidRDefault="005E29A2" w:rsidP="005E29A2">
            <w:pPr>
              <w:spacing w:after="0"/>
              <w:rPr>
                <w:rFonts w:asciiTheme="minorHAnsi" w:hAnsiTheme="minorHAnsi" w:cstheme="minorHAnsi"/>
                <w:b/>
                <w:color w:val="FF0000"/>
              </w:rPr>
            </w:pPr>
          </w:p>
          <w:p w:rsidR="005E29A2" w:rsidRDefault="005E29A2" w:rsidP="005E29A2">
            <w:pPr>
              <w:spacing w:after="0"/>
              <w:rPr>
                <w:rFonts w:asciiTheme="minorHAnsi" w:hAnsiTheme="minorHAnsi" w:cstheme="minorHAnsi"/>
                <w:b/>
                <w:color w:val="FF0000"/>
              </w:rPr>
            </w:pPr>
            <w:r>
              <w:rPr>
                <w:rFonts w:asciiTheme="minorHAnsi" w:hAnsiTheme="minorHAnsi" w:cstheme="minorHAnsi"/>
                <w:b/>
                <w:color w:val="FF0000"/>
              </w:rPr>
              <w:t>Procedures given and severity observed :-</w:t>
            </w:r>
          </w:p>
          <w:p w:rsidR="005E29A2" w:rsidRDefault="005E29A2" w:rsidP="005E29A2">
            <w:pPr>
              <w:spacing w:after="0"/>
              <w:rPr>
                <w:rFonts w:asciiTheme="minorHAnsi" w:hAnsiTheme="minorHAnsi" w:cstheme="minorHAnsi"/>
                <w:b/>
                <w:color w:val="FF0000"/>
              </w:rPr>
            </w:pPr>
          </w:p>
          <w:p w:rsidR="005E29A2" w:rsidRDefault="005E29A2" w:rsidP="005E29A2">
            <w:pPr>
              <w:spacing w:after="0"/>
              <w:rPr>
                <w:rFonts w:asciiTheme="minorHAnsi" w:hAnsiTheme="minorHAnsi" w:cstheme="minorHAnsi"/>
                <w:b/>
                <w:color w:val="FF0000"/>
              </w:rPr>
            </w:pPr>
            <w:r>
              <w:rPr>
                <w:rFonts w:asciiTheme="minorHAnsi" w:hAnsiTheme="minorHAnsi" w:cstheme="minorHAnsi"/>
                <w:b/>
                <w:color w:val="FF0000"/>
              </w:rPr>
              <w:t>Additional observations:-</w:t>
            </w:r>
          </w:p>
          <w:p w:rsidR="005E29A2" w:rsidRDefault="005E29A2" w:rsidP="00694D19">
            <w:pPr>
              <w:spacing w:after="0" w:line="240" w:lineRule="auto"/>
              <w:rPr>
                <w:b/>
              </w:rPr>
            </w:pPr>
          </w:p>
          <w:tbl>
            <w:tblPr>
              <w:tblStyle w:val="TableGrid"/>
              <w:tblW w:w="0" w:type="auto"/>
              <w:tblLook w:val="04A0" w:firstRow="1" w:lastRow="0" w:firstColumn="1" w:lastColumn="0" w:noHBand="0" w:noVBand="1"/>
            </w:tblPr>
            <w:tblGrid>
              <w:gridCol w:w="1718"/>
              <w:gridCol w:w="1853"/>
              <w:gridCol w:w="1907"/>
              <w:gridCol w:w="2001"/>
              <w:gridCol w:w="1908"/>
            </w:tblGrid>
            <w:tr w:rsidR="005E29A2" w:rsidTr="004E784B">
              <w:tc>
                <w:tcPr>
                  <w:tcW w:w="1718" w:type="dxa"/>
                </w:tcPr>
                <w:p w:rsidR="009B4970" w:rsidRDefault="005E29A2" w:rsidP="009B4970">
                  <w:pPr>
                    <w:spacing w:after="0" w:line="240" w:lineRule="auto"/>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of</w:t>
                  </w:r>
                </w:p>
                <w:p w:rsidR="005E29A2" w:rsidRDefault="009B4970" w:rsidP="005E29A2">
                  <w:pPr>
                    <w:rPr>
                      <w:rFonts w:asciiTheme="minorHAnsi" w:hAnsiTheme="minorHAnsi" w:cstheme="minorHAnsi"/>
                      <w:b/>
                      <w:color w:val="FF0000"/>
                    </w:rPr>
                  </w:pPr>
                  <w:r>
                    <w:rPr>
                      <w:rFonts w:asciiTheme="minorHAnsi" w:hAnsiTheme="minorHAnsi" w:cstheme="minorHAnsi"/>
                      <w:b/>
                      <w:color w:val="FF0000"/>
                    </w:rPr>
                    <w:t>S</w:t>
                  </w:r>
                  <w:r w:rsidR="005E29A2">
                    <w:rPr>
                      <w:rFonts w:asciiTheme="minorHAnsi" w:hAnsiTheme="minorHAnsi" w:cstheme="minorHAnsi"/>
                      <w:b/>
                      <w:color w:val="FF0000"/>
                    </w:rPr>
                    <w:t>ub-threshold</w:t>
                  </w:r>
                </w:p>
              </w:tc>
              <w:tc>
                <w:tcPr>
                  <w:tcW w:w="1853" w:type="dxa"/>
                </w:tcPr>
                <w:p w:rsidR="009B4970" w:rsidRDefault="005E29A2" w:rsidP="009B4970">
                  <w:pPr>
                    <w:spacing w:after="0" w:line="240" w:lineRule="auto"/>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of</w:t>
                  </w:r>
                </w:p>
                <w:p w:rsidR="005E29A2" w:rsidRDefault="009B4970" w:rsidP="005E29A2">
                  <w:pPr>
                    <w:rPr>
                      <w:rFonts w:asciiTheme="minorHAnsi" w:hAnsiTheme="minorHAnsi" w:cstheme="minorHAnsi"/>
                      <w:b/>
                      <w:color w:val="FF0000"/>
                    </w:rPr>
                  </w:pPr>
                  <w:r>
                    <w:rPr>
                      <w:rFonts w:asciiTheme="minorHAnsi" w:hAnsiTheme="minorHAnsi" w:cstheme="minorHAnsi"/>
                      <w:b/>
                      <w:color w:val="FF0000"/>
                    </w:rPr>
                    <w:t>N</w:t>
                  </w:r>
                  <w:r w:rsidR="005E29A2">
                    <w:rPr>
                      <w:rFonts w:asciiTheme="minorHAnsi" w:hAnsiTheme="minorHAnsi" w:cstheme="minorHAnsi"/>
                      <w:b/>
                      <w:color w:val="FF0000"/>
                    </w:rPr>
                    <w:t>on-recovery</w:t>
                  </w:r>
                </w:p>
              </w:tc>
              <w:tc>
                <w:tcPr>
                  <w:tcW w:w="1907" w:type="dxa"/>
                </w:tcPr>
                <w:p w:rsidR="009B4970" w:rsidRDefault="005E29A2" w:rsidP="009B4970">
                  <w:pPr>
                    <w:spacing w:after="0" w:line="240" w:lineRule="auto"/>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 xml:space="preserve">of </w:t>
                  </w:r>
                </w:p>
                <w:p w:rsidR="005E29A2" w:rsidRDefault="005E29A2" w:rsidP="005E29A2">
                  <w:pPr>
                    <w:rPr>
                      <w:rFonts w:asciiTheme="minorHAnsi" w:hAnsiTheme="minorHAnsi" w:cstheme="minorHAnsi"/>
                      <w:b/>
                      <w:color w:val="FF0000"/>
                    </w:rPr>
                  </w:pPr>
                  <w:r>
                    <w:rPr>
                      <w:rFonts w:asciiTheme="minorHAnsi" w:hAnsiTheme="minorHAnsi" w:cstheme="minorHAnsi"/>
                      <w:b/>
                      <w:color w:val="FF0000"/>
                    </w:rPr>
                    <w:t>Mild</w:t>
                  </w:r>
                </w:p>
              </w:tc>
              <w:tc>
                <w:tcPr>
                  <w:tcW w:w="2001" w:type="dxa"/>
                </w:tcPr>
                <w:p w:rsidR="009B4970" w:rsidRDefault="005E29A2" w:rsidP="009B4970">
                  <w:pPr>
                    <w:spacing w:after="0" w:line="240" w:lineRule="auto"/>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of</w:t>
                  </w:r>
                </w:p>
                <w:p w:rsidR="005E29A2" w:rsidRDefault="005E29A2" w:rsidP="005E29A2">
                  <w:pPr>
                    <w:rPr>
                      <w:rFonts w:asciiTheme="minorHAnsi" w:hAnsiTheme="minorHAnsi" w:cstheme="minorHAnsi"/>
                      <w:b/>
                      <w:color w:val="FF0000"/>
                    </w:rPr>
                  </w:pPr>
                  <w:r>
                    <w:rPr>
                      <w:rFonts w:asciiTheme="minorHAnsi" w:hAnsiTheme="minorHAnsi" w:cstheme="minorHAnsi"/>
                      <w:b/>
                      <w:color w:val="FF0000"/>
                    </w:rPr>
                    <w:t>Moderate</w:t>
                  </w:r>
                </w:p>
              </w:tc>
              <w:tc>
                <w:tcPr>
                  <w:tcW w:w="1908" w:type="dxa"/>
                </w:tcPr>
                <w:p w:rsidR="009B4970" w:rsidRDefault="005E29A2" w:rsidP="009B4970">
                  <w:pPr>
                    <w:spacing w:after="0" w:line="240" w:lineRule="auto"/>
                    <w:rPr>
                      <w:rFonts w:asciiTheme="minorHAnsi" w:hAnsiTheme="minorHAnsi" w:cstheme="minorHAnsi"/>
                      <w:b/>
                      <w:color w:val="FF0000"/>
                    </w:rPr>
                  </w:pPr>
                  <w:r>
                    <w:rPr>
                      <w:rFonts w:asciiTheme="minorHAnsi" w:hAnsiTheme="minorHAnsi" w:cstheme="minorHAnsi"/>
                      <w:b/>
                      <w:color w:val="FF0000"/>
                    </w:rPr>
                    <w:t xml:space="preserve">Number </w:t>
                  </w:r>
                  <w:r w:rsidR="009B4970">
                    <w:rPr>
                      <w:rFonts w:asciiTheme="minorHAnsi" w:hAnsiTheme="minorHAnsi" w:cstheme="minorHAnsi"/>
                      <w:b/>
                      <w:color w:val="FF0000"/>
                    </w:rPr>
                    <w:t xml:space="preserve">of </w:t>
                  </w:r>
                </w:p>
                <w:p w:rsidR="005E29A2" w:rsidRDefault="005E29A2" w:rsidP="005E29A2">
                  <w:pPr>
                    <w:rPr>
                      <w:rFonts w:asciiTheme="minorHAnsi" w:hAnsiTheme="minorHAnsi" w:cstheme="minorHAnsi"/>
                      <w:b/>
                      <w:color w:val="FF0000"/>
                    </w:rPr>
                  </w:pPr>
                  <w:r>
                    <w:rPr>
                      <w:rFonts w:asciiTheme="minorHAnsi" w:hAnsiTheme="minorHAnsi" w:cstheme="minorHAnsi"/>
                      <w:b/>
                      <w:color w:val="FF0000"/>
                    </w:rPr>
                    <w:t>Severe</w:t>
                  </w:r>
                </w:p>
              </w:tc>
            </w:tr>
            <w:tr w:rsidR="005E29A2" w:rsidTr="005E29A2">
              <w:trPr>
                <w:trHeight w:val="1019"/>
              </w:trPr>
              <w:tc>
                <w:tcPr>
                  <w:tcW w:w="1718" w:type="dxa"/>
                </w:tcPr>
                <w:p w:rsidR="005E29A2" w:rsidRDefault="005E29A2" w:rsidP="005E29A2">
                  <w:pPr>
                    <w:rPr>
                      <w:rFonts w:asciiTheme="minorHAnsi" w:hAnsiTheme="minorHAnsi" w:cstheme="minorHAnsi"/>
                      <w:b/>
                      <w:color w:val="FF0000"/>
                    </w:rPr>
                  </w:pPr>
                </w:p>
                <w:p w:rsidR="005E29A2" w:rsidRDefault="005E29A2" w:rsidP="005E29A2">
                  <w:pPr>
                    <w:rPr>
                      <w:rFonts w:asciiTheme="minorHAnsi" w:hAnsiTheme="minorHAnsi" w:cstheme="minorHAnsi"/>
                      <w:b/>
                      <w:color w:val="FF0000"/>
                    </w:rPr>
                  </w:pPr>
                </w:p>
                <w:p w:rsidR="005E29A2" w:rsidRDefault="005E29A2" w:rsidP="005E29A2">
                  <w:pPr>
                    <w:rPr>
                      <w:rFonts w:asciiTheme="minorHAnsi" w:hAnsiTheme="minorHAnsi" w:cstheme="minorHAnsi"/>
                      <w:b/>
                      <w:color w:val="FF0000"/>
                    </w:rPr>
                  </w:pPr>
                </w:p>
              </w:tc>
              <w:tc>
                <w:tcPr>
                  <w:tcW w:w="1853" w:type="dxa"/>
                </w:tcPr>
                <w:p w:rsidR="005E29A2" w:rsidRDefault="005E29A2" w:rsidP="005E29A2">
                  <w:pPr>
                    <w:rPr>
                      <w:rFonts w:asciiTheme="minorHAnsi" w:hAnsiTheme="minorHAnsi" w:cstheme="minorHAnsi"/>
                      <w:b/>
                      <w:color w:val="FF0000"/>
                    </w:rPr>
                  </w:pPr>
                </w:p>
              </w:tc>
              <w:tc>
                <w:tcPr>
                  <w:tcW w:w="1907" w:type="dxa"/>
                </w:tcPr>
                <w:p w:rsidR="005E29A2" w:rsidRDefault="005E29A2" w:rsidP="005E29A2">
                  <w:pPr>
                    <w:rPr>
                      <w:rFonts w:asciiTheme="minorHAnsi" w:hAnsiTheme="minorHAnsi" w:cstheme="minorHAnsi"/>
                      <w:b/>
                      <w:color w:val="FF0000"/>
                    </w:rPr>
                  </w:pPr>
                </w:p>
              </w:tc>
              <w:tc>
                <w:tcPr>
                  <w:tcW w:w="2001" w:type="dxa"/>
                </w:tcPr>
                <w:p w:rsidR="005E29A2" w:rsidRDefault="005E29A2" w:rsidP="005E29A2">
                  <w:pPr>
                    <w:rPr>
                      <w:rFonts w:asciiTheme="minorHAnsi" w:hAnsiTheme="minorHAnsi" w:cstheme="minorHAnsi"/>
                      <w:b/>
                      <w:color w:val="FF0000"/>
                    </w:rPr>
                  </w:pPr>
                </w:p>
              </w:tc>
              <w:tc>
                <w:tcPr>
                  <w:tcW w:w="1908" w:type="dxa"/>
                </w:tcPr>
                <w:p w:rsidR="005E29A2" w:rsidRDefault="005E29A2" w:rsidP="005E29A2">
                  <w:pPr>
                    <w:rPr>
                      <w:rFonts w:asciiTheme="minorHAnsi" w:hAnsiTheme="minorHAnsi" w:cstheme="minorHAnsi"/>
                      <w:b/>
                      <w:color w:val="FF0000"/>
                    </w:rPr>
                  </w:pPr>
                </w:p>
              </w:tc>
            </w:tr>
          </w:tbl>
          <w:p w:rsidR="005E29A2" w:rsidRPr="007E776D" w:rsidRDefault="005E29A2" w:rsidP="00694D19">
            <w:pPr>
              <w:spacing w:after="0" w:line="240" w:lineRule="auto"/>
              <w:rPr>
                <w:b/>
              </w:rPr>
            </w:pPr>
          </w:p>
        </w:tc>
      </w:tr>
    </w:tbl>
    <w:p w:rsidR="00F17840" w:rsidRDefault="00F17840" w:rsidP="00F17840">
      <w:pPr>
        <w:spacing w:after="120"/>
        <w:contextualSpacing/>
        <w:rPr>
          <w:b/>
        </w:rPr>
      </w:pPr>
    </w:p>
    <w:p w:rsidR="005E29A2" w:rsidRDefault="005E29A2" w:rsidP="00F17840">
      <w:pPr>
        <w:spacing w:after="120"/>
        <w:contextualSpacing/>
        <w:rPr>
          <w:b/>
        </w:rPr>
      </w:pPr>
    </w:p>
    <w:p w:rsidR="00311D87" w:rsidRDefault="00311D87" w:rsidP="00F17840">
      <w:pPr>
        <w:spacing w:after="120"/>
        <w:contextualSpacing/>
        <w:rPr>
          <w:b/>
        </w:rPr>
      </w:pPr>
      <w:r>
        <w:rPr>
          <w:b/>
        </w:rPr>
        <w:t>Notes:</w:t>
      </w:r>
    </w:p>
    <w:p w:rsidR="00694D19" w:rsidRDefault="00694D19" w:rsidP="005156E6">
      <w:pPr>
        <w:spacing w:after="0" w:line="240" w:lineRule="auto"/>
        <w:contextualSpacing/>
      </w:pPr>
      <w:r>
        <w:rPr>
          <w:b/>
        </w:rPr>
        <w:t>No 10</w:t>
      </w:r>
      <w:r w:rsidRPr="00454D43">
        <w:rPr>
          <w:b/>
        </w:rPr>
        <w:t>:</w:t>
      </w:r>
      <w:r>
        <w:t xml:space="preserve">  State clearly </w:t>
      </w:r>
      <w:r w:rsidRPr="00A56AB1">
        <w:rPr>
          <w:b/>
        </w:rPr>
        <w:t>what</w:t>
      </w:r>
      <w:r>
        <w:t xml:space="preserve"> and </w:t>
      </w:r>
      <w:r w:rsidRPr="00A56AB1">
        <w:rPr>
          <w:b/>
        </w:rPr>
        <w:t>when</w:t>
      </w:r>
      <w:r>
        <w:t xml:space="preserve"> something happens to a live animal.</w:t>
      </w:r>
    </w:p>
    <w:p w:rsidR="00694D19" w:rsidRDefault="00694D19" w:rsidP="005156E6">
      <w:pPr>
        <w:spacing w:after="0" w:line="240" w:lineRule="auto"/>
      </w:pPr>
      <w:r w:rsidRPr="00A56AB1">
        <w:rPr>
          <w:b/>
        </w:rPr>
        <w:t>What</w:t>
      </w:r>
      <w:r>
        <w:t xml:space="preserve"> means: what kind of procedure, injection sites, volumes etc.  Do not describe detailed protocols stick to bullet points.</w:t>
      </w:r>
      <w:r w:rsidR="00311D87">
        <w:t xml:space="preserve">  Do not copy and paste the protocol steps from the PPL unless the protocol steps exactly match the experimental steps required in this Study Plan.</w:t>
      </w:r>
    </w:p>
    <w:p w:rsidR="005156E6" w:rsidRDefault="00694D19" w:rsidP="005156E6">
      <w:pPr>
        <w:spacing w:after="0" w:line="240" w:lineRule="auto"/>
      </w:pPr>
      <w:r>
        <w:rPr>
          <w:b/>
        </w:rPr>
        <w:t>For Surgical Procedures</w:t>
      </w:r>
      <w:r>
        <w:t xml:space="preserve">: animals are anaesthetised using            </w:t>
      </w:r>
      <w:r>
        <w:rPr>
          <w:i/>
        </w:rPr>
        <w:t>state method</w:t>
      </w:r>
      <w:r>
        <w:t>………………………………………and the surgical procedure will take place (give location)……………………………………………………………………………………</w:t>
      </w:r>
      <w:r w:rsidR="005156E6">
        <w:t>…</w:t>
      </w:r>
    </w:p>
    <w:p w:rsidR="00694D19" w:rsidRDefault="00694D19" w:rsidP="005156E6">
      <w:pPr>
        <w:spacing w:after="0" w:line="240" w:lineRule="auto"/>
      </w:pPr>
      <w:r>
        <w:t>All specifics on the surgical procedure should be in the S.O.P.</w:t>
      </w:r>
    </w:p>
    <w:p w:rsidR="00694D19" w:rsidRDefault="00694D19" w:rsidP="00F17840">
      <w:pPr>
        <w:spacing w:after="120"/>
        <w:rPr>
          <w:color w:val="000000"/>
        </w:rPr>
      </w:pPr>
      <w:r w:rsidRPr="00A56AB1">
        <w:rPr>
          <w:b/>
        </w:rPr>
        <w:t>When</w:t>
      </w:r>
      <w:r>
        <w:t>: can be a date in time or a sequence order; e.g. day 0, day 6, etc</w:t>
      </w:r>
      <w:r w:rsidRPr="00A56AB1">
        <w:rPr>
          <w:color w:val="FF0000"/>
        </w:rPr>
        <w:t xml:space="preserve">.  </w:t>
      </w:r>
      <w:r w:rsidRPr="007E776D">
        <w:rPr>
          <w:color w:val="000000"/>
        </w:rPr>
        <w:t>Only mention procedures no background discussion is needed</w:t>
      </w:r>
      <w:r w:rsidR="005156E6">
        <w:rPr>
          <w:color w:val="000000"/>
        </w:rPr>
        <w:t>.</w:t>
      </w:r>
    </w:p>
    <w:p w:rsidR="00694D19" w:rsidRDefault="00694D19" w:rsidP="005156E6">
      <w:pPr>
        <w:spacing w:after="0" w:line="240" w:lineRule="auto"/>
      </w:pPr>
      <w:r>
        <w:rPr>
          <w:b/>
        </w:rPr>
        <w:t>No. 14</w:t>
      </w:r>
      <w:r w:rsidRPr="00454D43">
        <w:rPr>
          <w:b/>
        </w:rPr>
        <w:t>:</w:t>
      </w:r>
      <w:r>
        <w:t xml:space="preserve"> Which clinical signs are expected and when is action needed to cull an animal in this study plan?</w:t>
      </w:r>
    </w:p>
    <w:p w:rsidR="00694D19" w:rsidRDefault="00694D19" w:rsidP="00F17840">
      <w:pPr>
        <w:spacing w:after="120"/>
      </w:pPr>
      <w:r>
        <w:t>This is to prevent unnecessary suffering to the animal.  If no adverse signs are expected (mentioned in the PPL) put down “</w:t>
      </w:r>
      <w:r w:rsidRPr="007E776D">
        <w:rPr>
          <w:color w:val="000000"/>
        </w:rPr>
        <w:t>no adverse signs</w:t>
      </w:r>
      <w:r>
        <w:t>”.</w:t>
      </w:r>
    </w:p>
    <w:p w:rsidR="00F17840" w:rsidRDefault="00694D19" w:rsidP="005156E6">
      <w:pPr>
        <w:spacing w:after="120"/>
      </w:pPr>
      <w:r>
        <w:rPr>
          <w:b/>
        </w:rPr>
        <w:t>No</w:t>
      </w:r>
      <w:r w:rsidR="00F17840">
        <w:rPr>
          <w:b/>
        </w:rPr>
        <w:t>s</w:t>
      </w:r>
      <w:r>
        <w:rPr>
          <w:b/>
        </w:rPr>
        <w:t xml:space="preserve"> 16</w:t>
      </w:r>
      <w:r w:rsidR="005156E6">
        <w:rPr>
          <w:b/>
        </w:rPr>
        <w:t xml:space="preserve"> and 17</w:t>
      </w:r>
      <w:r w:rsidR="00F17840">
        <w:rPr>
          <w:b/>
        </w:rPr>
        <w:t>:</w:t>
      </w:r>
      <w:r>
        <w:rPr>
          <w:b/>
        </w:rPr>
        <w:t xml:space="preserve"> </w:t>
      </w:r>
      <w:r>
        <w:t>It is the responsibility of each person</w:t>
      </w:r>
      <w:r w:rsidR="005156E6">
        <w:t xml:space="preserve"> who may undertake any of </w:t>
      </w:r>
      <w:r w:rsidR="00311D87">
        <w:t xml:space="preserve">the </w:t>
      </w:r>
      <w:r w:rsidR="005156E6">
        <w:t>regulated procedures detailed in this Study Plan</w:t>
      </w:r>
      <w:r>
        <w:t xml:space="preserve"> to check </w:t>
      </w:r>
      <w:r w:rsidR="005156E6">
        <w:t xml:space="preserve">there is </w:t>
      </w:r>
      <w:r>
        <w:t>PPL</w:t>
      </w:r>
      <w:r w:rsidR="005156E6">
        <w:t xml:space="preserve"> authority before </w:t>
      </w:r>
      <w:r w:rsidR="00311D87">
        <w:t>submitting</w:t>
      </w:r>
      <w:r w:rsidR="005156E6">
        <w:t xml:space="preserve"> this Study Plan to the UBS NACWO where the work will be undertaken.  The same PIL standard condition </w:t>
      </w:r>
      <w:r w:rsidR="00311D87">
        <w:t>[</w:t>
      </w:r>
      <w:r w:rsidR="005156E6">
        <w:t>19</w:t>
      </w:r>
      <w:r w:rsidR="00311D87">
        <w:t>]</w:t>
      </w:r>
      <w:r w:rsidR="005156E6">
        <w:t xml:space="preserve"> requires each person to check</w:t>
      </w:r>
      <w:r>
        <w:t xml:space="preserve"> their own PIL</w:t>
      </w:r>
      <w:r w:rsidR="005156E6">
        <w:t xml:space="preserve"> authorities</w:t>
      </w:r>
      <w:r>
        <w:t>. Each person working under this Study Plan</w:t>
      </w:r>
      <w:r w:rsidR="00311D87">
        <w:t xml:space="preserve"> and the PPLh </w:t>
      </w:r>
      <w:r w:rsidR="00F17840">
        <w:t>(</w:t>
      </w:r>
      <w:r w:rsidR="00311D87">
        <w:t>or agreed nominated signatory</w:t>
      </w:r>
      <w:r w:rsidR="00F17840">
        <w:t>)</w:t>
      </w:r>
      <w:r>
        <w:t xml:space="preserve"> need to fill in this section.  </w:t>
      </w:r>
    </w:p>
    <w:p w:rsidR="00921789" w:rsidRDefault="00694D19" w:rsidP="005156E6">
      <w:pPr>
        <w:spacing w:after="120"/>
      </w:pPr>
      <w:r w:rsidRPr="00311D87">
        <w:rPr>
          <w:b/>
        </w:rPr>
        <w:t xml:space="preserve">The NACWO and NVS are not responsible for checking that the work described in this Study Plan is </w:t>
      </w:r>
      <w:r w:rsidR="00311D87" w:rsidRPr="00311D87">
        <w:rPr>
          <w:b/>
        </w:rPr>
        <w:t>authorised</w:t>
      </w:r>
      <w:r w:rsidRPr="00311D87">
        <w:rPr>
          <w:b/>
        </w:rPr>
        <w:t xml:space="preserve"> by the PPL or PIL(s)</w:t>
      </w:r>
      <w:r>
        <w:t>.</w:t>
      </w:r>
    </w:p>
    <w:p w:rsidR="00921789" w:rsidRPr="00921789" w:rsidRDefault="00921789" w:rsidP="00921789"/>
    <w:p w:rsidR="00921789" w:rsidRPr="00921789" w:rsidRDefault="00921789" w:rsidP="00921789"/>
    <w:p w:rsidR="00921789" w:rsidRPr="00921789" w:rsidRDefault="00921789" w:rsidP="00921789"/>
    <w:p w:rsidR="00694D19" w:rsidRPr="00921789" w:rsidRDefault="00694D19" w:rsidP="00921789">
      <w:pPr>
        <w:ind w:firstLine="720"/>
      </w:pPr>
    </w:p>
    <w:sectPr w:rsidR="00694D19" w:rsidRPr="00921789" w:rsidSect="00694D19">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1F0" w:rsidRDefault="00E161F0" w:rsidP="009F7BB2">
      <w:pPr>
        <w:spacing w:after="0" w:line="240" w:lineRule="auto"/>
      </w:pPr>
      <w:r>
        <w:separator/>
      </w:r>
    </w:p>
  </w:endnote>
  <w:endnote w:type="continuationSeparator" w:id="0">
    <w:p w:rsidR="00E161F0" w:rsidRDefault="00E161F0" w:rsidP="009F7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BB2" w:rsidRDefault="009F7BB2">
    <w:pPr>
      <w:pStyle w:val="Footer"/>
    </w:pPr>
    <w:r>
      <w:t>UBS Study Plan</w:t>
    </w:r>
    <w:r>
      <w:ptab w:relativeTo="margin" w:alignment="center" w:leader="none"/>
    </w:r>
    <w:r w:rsidR="00662D11">
      <w:t>Version 2.2</w:t>
    </w:r>
    <w:r>
      <w:ptab w:relativeTo="margin" w:alignment="right" w:leader="none"/>
    </w:r>
    <w:r w:rsidR="00921789">
      <w:t>2</w:t>
    </w:r>
    <w:r w:rsidR="00662D11">
      <w:t>1</w:t>
    </w:r>
    <w:r>
      <w:t>/0</w:t>
    </w:r>
    <w:r w:rsidR="00662D11">
      <w:t>3</w:t>
    </w:r>
    <w:r>
      <w:t>/2019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1F0" w:rsidRDefault="00E161F0" w:rsidP="009F7BB2">
      <w:pPr>
        <w:spacing w:after="0" w:line="240" w:lineRule="auto"/>
      </w:pPr>
      <w:r>
        <w:separator/>
      </w:r>
    </w:p>
  </w:footnote>
  <w:footnote w:type="continuationSeparator" w:id="0">
    <w:p w:rsidR="00E161F0" w:rsidRDefault="00E161F0" w:rsidP="009F7B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67B643B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34EC9"/>
    <w:multiLevelType w:val="hybridMultilevel"/>
    <w:tmpl w:val="08A4C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642DB5"/>
    <w:multiLevelType w:val="hybridMultilevel"/>
    <w:tmpl w:val="2B523BE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FD3525"/>
    <w:multiLevelType w:val="hybridMultilevel"/>
    <w:tmpl w:val="0F98A48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32EA09C2"/>
    <w:multiLevelType w:val="hybridMultilevel"/>
    <w:tmpl w:val="E84E99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E13604"/>
    <w:multiLevelType w:val="hybridMultilevel"/>
    <w:tmpl w:val="073E1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58394D"/>
    <w:multiLevelType w:val="hybridMultilevel"/>
    <w:tmpl w:val="1424F2B2"/>
    <w:lvl w:ilvl="0" w:tplc="0FE643E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D17753"/>
    <w:multiLevelType w:val="hybridMultilevel"/>
    <w:tmpl w:val="CC9AA9D2"/>
    <w:lvl w:ilvl="0" w:tplc="645C72B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4B5D57"/>
    <w:multiLevelType w:val="hybridMultilevel"/>
    <w:tmpl w:val="4030DF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AC2F72"/>
    <w:multiLevelType w:val="hybridMultilevel"/>
    <w:tmpl w:val="8F30D1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F696388"/>
    <w:multiLevelType w:val="hybridMultilevel"/>
    <w:tmpl w:val="1424F2B2"/>
    <w:lvl w:ilvl="0" w:tplc="0FE643E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AD1213"/>
    <w:multiLevelType w:val="hybridMultilevel"/>
    <w:tmpl w:val="1424F2B2"/>
    <w:lvl w:ilvl="0" w:tplc="0FE643E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82095D"/>
    <w:multiLevelType w:val="hybridMultilevel"/>
    <w:tmpl w:val="664E4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1"/>
  </w:num>
  <w:num w:numId="4">
    <w:abstractNumId w:val="5"/>
  </w:num>
  <w:num w:numId="5">
    <w:abstractNumId w:val="8"/>
  </w:num>
  <w:num w:numId="6">
    <w:abstractNumId w:val="10"/>
  </w:num>
  <w:num w:numId="7">
    <w:abstractNumId w:val="7"/>
  </w:num>
  <w:num w:numId="8">
    <w:abstractNumId w:val="12"/>
  </w:num>
  <w:num w:numId="9">
    <w:abstractNumId w:val="0"/>
  </w:num>
  <w:num w:numId="10">
    <w:abstractNumId w:val="11"/>
  </w:num>
  <w:num w:numId="11">
    <w:abstractNumId w:val="6"/>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00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DA0"/>
    <w:rsid w:val="00005B3A"/>
    <w:rsid w:val="00014DB9"/>
    <w:rsid w:val="00027017"/>
    <w:rsid w:val="000479D4"/>
    <w:rsid w:val="000754C9"/>
    <w:rsid w:val="00081F1D"/>
    <w:rsid w:val="00081FD0"/>
    <w:rsid w:val="00091EAC"/>
    <w:rsid w:val="00095420"/>
    <w:rsid w:val="000A2D5C"/>
    <w:rsid w:val="000A5699"/>
    <w:rsid w:val="000A673F"/>
    <w:rsid w:val="000B4F06"/>
    <w:rsid w:val="000C33C8"/>
    <w:rsid w:val="0010672E"/>
    <w:rsid w:val="0010683C"/>
    <w:rsid w:val="00122E41"/>
    <w:rsid w:val="001363A7"/>
    <w:rsid w:val="001523BA"/>
    <w:rsid w:val="00161459"/>
    <w:rsid w:val="00164805"/>
    <w:rsid w:val="00164BCD"/>
    <w:rsid w:val="001810CA"/>
    <w:rsid w:val="00192A4E"/>
    <w:rsid w:val="001A3CC3"/>
    <w:rsid w:val="001B7D3F"/>
    <w:rsid w:val="001D259B"/>
    <w:rsid w:val="0023021A"/>
    <w:rsid w:val="00244605"/>
    <w:rsid w:val="00252685"/>
    <w:rsid w:val="00260526"/>
    <w:rsid w:val="00264B3B"/>
    <w:rsid w:val="0026599C"/>
    <w:rsid w:val="00276C79"/>
    <w:rsid w:val="0027754E"/>
    <w:rsid w:val="0029294E"/>
    <w:rsid w:val="002951FD"/>
    <w:rsid w:val="002B299D"/>
    <w:rsid w:val="002D2180"/>
    <w:rsid w:val="002D4D91"/>
    <w:rsid w:val="0030058D"/>
    <w:rsid w:val="00311D87"/>
    <w:rsid w:val="00312B04"/>
    <w:rsid w:val="00313A9A"/>
    <w:rsid w:val="00327A70"/>
    <w:rsid w:val="0033054A"/>
    <w:rsid w:val="003378C6"/>
    <w:rsid w:val="0034263A"/>
    <w:rsid w:val="00346BDA"/>
    <w:rsid w:val="00351FB2"/>
    <w:rsid w:val="00353942"/>
    <w:rsid w:val="00366ADA"/>
    <w:rsid w:val="00371C0B"/>
    <w:rsid w:val="00380DA0"/>
    <w:rsid w:val="003A52FA"/>
    <w:rsid w:val="003C21DE"/>
    <w:rsid w:val="003C391D"/>
    <w:rsid w:val="003D6D91"/>
    <w:rsid w:val="003E75E2"/>
    <w:rsid w:val="003F5FE4"/>
    <w:rsid w:val="00403455"/>
    <w:rsid w:val="00431AAC"/>
    <w:rsid w:val="00434569"/>
    <w:rsid w:val="0045117E"/>
    <w:rsid w:val="00452F0F"/>
    <w:rsid w:val="00467663"/>
    <w:rsid w:val="004728D7"/>
    <w:rsid w:val="00496756"/>
    <w:rsid w:val="0049764A"/>
    <w:rsid w:val="00497A76"/>
    <w:rsid w:val="004A2D93"/>
    <w:rsid w:val="004B2164"/>
    <w:rsid w:val="004C4000"/>
    <w:rsid w:val="004C4A24"/>
    <w:rsid w:val="004D006C"/>
    <w:rsid w:val="004E016B"/>
    <w:rsid w:val="004F65B9"/>
    <w:rsid w:val="004F66E4"/>
    <w:rsid w:val="0050371E"/>
    <w:rsid w:val="00503928"/>
    <w:rsid w:val="00505F56"/>
    <w:rsid w:val="0051567F"/>
    <w:rsid w:val="005156E6"/>
    <w:rsid w:val="005333C6"/>
    <w:rsid w:val="0053417D"/>
    <w:rsid w:val="00544AD1"/>
    <w:rsid w:val="00546B1D"/>
    <w:rsid w:val="00547DA1"/>
    <w:rsid w:val="00562F96"/>
    <w:rsid w:val="00567CEC"/>
    <w:rsid w:val="0058648C"/>
    <w:rsid w:val="00594F1E"/>
    <w:rsid w:val="005B68C7"/>
    <w:rsid w:val="005C5643"/>
    <w:rsid w:val="005D50F9"/>
    <w:rsid w:val="005E29A2"/>
    <w:rsid w:val="005F5597"/>
    <w:rsid w:val="00600402"/>
    <w:rsid w:val="006027C4"/>
    <w:rsid w:val="0060327E"/>
    <w:rsid w:val="00620A9A"/>
    <w:rsid w:val="00625DCF"/>
    <w:rsid w:val="00643F40"/>
    <w:rsid w:val="00662D11"/>
    <w:rsid w:val="0067760F"/>
    <w:rsid w:val="00677C22"/>
    <w:rsid w:val="00694D19"/>
    <w:rsid w:val="00697C5C"/>
    <w:rsid w:val="006A2BE4"/>
    <w:rsid w:val="006B3116"/>
    <w:rsid w:val="006B4F54"/>
    <w:rsid w:val="006D1DEB"/>
    <w:rsid w:val="00705C94"/>
    <w:rsid w:val="00743CA4"/>
    <w:rsid w:val="007513BB"/>
    <w:rsid w:val="00785DDF"/>
    <w:rsid w:val="007878EA"/>
    <w:rsid w:val="007971D0"/>
    <w:rsid w:val="007A1AE3"/>
    <w:rsid w:val="007A3597"/>
    <w:rsid w:val="007A5786"/>
    <w:rsid w:val="007A68F3"/>
    <w:rsid w:val="007B730F"/>
    <w:rsid w:val="007F7446"/>
    <w:rsid w:val="00802B41"/>
    <w:rsid w:val="00810957"/>
    <w:rsid w:val="00817594"/>
    <w:rsid w:val="0082509F"/>
    <w:rsid w:val="00825FE3"/>
    <w:rsid w:val="0082664C"/>
    <w:rsid w:val="00830D7A"/>
    <w:rsid w:val="00842A0C"/>
    <w:rsid w:val="00860B1A"/>
    <w:rsid w:val="0089533B"/>
    <w:rsid w:val="008A7BF6"/>
    <w:rsid w:val="008B47DD"/>
    <w:rsid w:val="008D1D62"/>
    <w:rsid w:val="008F0141"/>
    <w:rsid w:val="008F0235"/>
    <w:rsid w:val="008F74E2"/>
    <w:rsid w:val="00901A7F"/>
    <w:rsid w:val="00905E17"/>
    <w:rsid w:val="00914B73"/>
    <w:rsid w:val="00921789"/>
    <w:rsid w:val="009265C9"/>
    <w:rsid w:val="0093646B"/>
    <w:rsid w:val="009A621E"/>
    <w:rsid w:val="009B4970"/>
    <w:rsid w:val="009B5B45"/>
    <w:rsid w:val="009C5583"/>
    <w:rsid w:val="009D0C21"/>
    <w:rsid w:val="009D1EAA"/>
    <w:rsid w:val="009E1B1D"/>
    <w:rsid w:val="009E3147"/>
    <w:rsid w:val="009F7BB2"/>
    <w:rsid w:val="00A256BC"/>
    <w:rsid w:val="00A46DF1"/>
    <w:rsid w:val="00A50684"/>
    <w:rsid w:val="00A549D2"/>
    <w:rsid w:val="00A93A19"/>
    <w:rsid w:val="00AA1883"/>
    <w:rsid w:val="00AB03DB"/>
    <w:rsid w:val="00AD1E10"/>
    <w:rsid w:val="00AD3A20"/>
    <w:rsid w:val="00AF020C"/>
    <w:rsid w:val="00AF0C88"/>
    <w:rsid w:val="00AF266E"/>
    <w:rsid w:val="00B0157D"/>
    <w:rsid w:val="00B212FF"/>
    <w:rsid w:val="00B263ED"/>
    <w:rsid w:val="00B520D7"/>
    <w:rsid w:val="00B5484F"/>
    <w:rsid w:val="00B569E8"/>
    <w:rsid w:val="00B57836"/>
    <w:rsid w:val="00B60C45"/>
    <w:rsid w:val="00B62A4E"/>
    <w:rsid w:val="00BF0807"/>
    <w:rsid w:val="00BF08E9"/>
    <w:rsid w:val="00BF6E46"/>
    <w:rsid w:val="00BF7B43"/>
    <w:rsid w:val="00C03569"/>
    <w:rsid w:val="00C2765D"/>
    <w:rsid w:val="00C304C1"/>
    <w:rsid w:val="00C3580A"/>
    <w:rsid w:val="00C744CD"/>
    <w:rsid w:val="00CA26F8"/>
    <w:rsid w:val="00CA62D3"/>
    <w:rsid w:val="00CA6DCB"/>
    <w:rsid w:val="00CC1FAE"/>
    <w:rsid w:val="00CD1444"/>
    <w:rsid w:val="00D116C6"/>
    <w:rsid w:val="00D33B6D"/>
    <w:rsid w:val="00D3480E"/>
    <w:rsid w:val="00D36101"/>
    <w:rsid w:val="00D4291B"/>
    <w:rsid w:val="00D5166A"/>
    <w:rsid w:val="00D906F6"/>
    <w:rsid w:val="00D94FE0"/>
    <w:rsid w:val="00D9754C"/>
    <w:rsid w:val="00DE7D6D"/>
    <w:rsid w:val="00E10B55"/>
    <w:rsid w:val="00E15681"/>
    <w:rsid w:val="00E161F0"/>
    <w:rsid w:val="00E33FD7"/>
    <w:rsid w:val="00E4512C"/>
    <w:rsid w:val="00E81688"/>
    <w:rsid w:val="00E97529"/>
    <w:rsid w:val="00EB6A3B"/>
    <w:rsid w:val="00ED1FBC"/>
    <w:rsid w:val="00ED278F"/>
    <w:rsid w:val="00EE2A50"/>
    <w:rsid w:val="00EF0B24"/>
    <w:rsid w:val="00F11ABC"/>
    <w:rsid w:val="00F1599C"/>
    <w:rsid w:val="00F17840"/>
    <w:rsid w:val="00F455E9"/>
    <w:rsid w:val="00F50989"/>
    <w:rsid w:val="00F52974"/>
    <w:rsid w:val="00F65BBF"/>
    <w:rsid w:val="00F74F8F"/>
    <w:rsid w:val="00F97CEC"/>
    <w:rsid w:val="00FA06B5"/>
    <w:rsid w:val="00FC405E"/>
    <w:rsid w:val="00FE7B69"/>
    <w:rsid w:val="00FF16DD"/>
    <w:rsid w:val="00FF28A1"/>
    <w:rsid w:val="00FF620B"/>
    <w:rsid w:val="00FF6665"/>
    <w:rsid w:val="00FF6D7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678227C-438B-4ED2-99FF-B8FD4F1BD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34"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2C01"/>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4ED8"/>
    <w:pPr>
      <w:spacing w:after="0" w:line="240" w:lineRule="auto"/>
    </w:pPr>
    <w:rPr>
      <w:rFonts w:ascii="Tahoma" w:hAnsi="Tahoma"/>
      <w:sz w:val="16"/>
      <w:szCs w:val="16"/>
    </w:rPr>
  </w:style>
  <w:style w:type="character" w:customStyle="1" w:styleId="BalloonTextChar">
    <w:name w:val="Balloon Text Char"/>
    <w:link w:val="BalloonText"/>
    <w:uiPriority w:val="99"/>
    <w:semiHidden/>
    <w:rsid w:val="00624ED8"/>
    <w:rPr>
      <w:rFonts w:ascii="Tahoma" w:hAnsi="Tahoma" w:cs="Tahoma"/>
      <w:sz w:val="16"/>
      <w:szCs w:val="16"/>
    </w:rPr>
  </w:style>
  <w:style w:type="paragraph" w:customStyle="1" w:styleId="Picture">
    <w:name w:val="Picture"/>
    <w:basedOn w:val="Normal"/>
    <w:rsid w:val="00624ED8"/>
    <w:pPr>
      <w:spacing w:after="0" w:line="240" w:lineRule="auto"/>
    </w:pPr>
    <w:rPr>
      <w:rFonts w:ascii="Arial" w:eastAsia="Times New Roman" w:hAnsi="Arial"/>
      <w:szCs w:val="24"/>
      <w:lang w:eastAsia="en-GB"/>
    </w:rPr>
  </w:style>
  <w:style w:type="table" w:styleId="TableGrid">
    <w:name w:val="Table Grid"/>
    <w:basedOn w:val="TableNormal"/>
    <w:rsid w:val="00624E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ediumList2-Accent41">
    <w:name w:val="Medium List 2 - Accent 41"/>
    <w:basedOn w:val="Normal"/>
    <w:uiPriority w:val="34"/>
    <w:qFormat/>
    <w:rsid w:val="00624ED8"/>
    <w:pPr>
      <w:ind w:left="720"/>
      <w:contextualSpacing/>
    </w:pPr>
  </w:style>
  <w:style w:type="character" w:customStyle="1" w:styleId="NormalItalic">
    <w:name w:val="Normal Italic"/>
    <w:rsid w:val="00391038"/>
    <w:rPr>
      <w:i/>
      <w:iCs/>
    </w:rPr>
  </w:style>
  <w:style w:type="character" w:styleId="CommentReference">
    <w:name w:val="annotation reference"/>
    <w:uiPriority w:val="99"/>
    <w:semiHidden/>
    <w:unhideWhenUsed/>
    <w:rsid w:val="00BF0807"/>
    <w:rPr>
      <w:sz w:val="16"/>
      <w:szCs w:val="16"/>
    </w:rPr>
  </w:style>
  <w:style w:type="paragraph" w:styleId="CommentText">
    <w:name w:val="annotation text"/>
    <w:basedOn w:val="Normal"/>
    <w:link w:val="CommentTextChar"/>
    <w:uiPriority w:val="99"/>
    <w:semiHidden/>
    <w:unhideWhenUsed/>
    <w:rsid w:val="00BF0807"/>
    <w:rPr>
      <w:sz w:val="20"/>
      <w:szCs w:val="20"/>
    </w:rPr>
  </w:style>
  <w:style w:type="character" w:customStyle="1" w:styleId="CommentTextChar">
    <w:name w:val="Comment Text Char"/>
    <w:link w:val="CommentText"/>
    <w:uiPriority w:val="99"/>
    <w:semiHidden/>
    <w:rsid w:val="00BF0807"/>
    <w:rPr>
      <w:lang w:eastAsia="en-US"/>
    </w:rPr>
  </w:style>
  <w:style w:type="paragraph" w:styleId="CommentSubject">
    <w:name w:val="annotation subject"/>
    <w:basedOn w:val="CommentText"/>
    <w:next w:val="CommentText"/>
    <w:link w:val="CommentSubjectChar"/>
    <w:uiPriority w:val="99"/>
    <w:semiHidden/>
    <w:unhideWhenUsed/>
    <w:rsid w:val="00BF0807"/>
    <w:rPr>
      <w:b/>
      <w:bCs/>
    </w:rPr>
  </w:style>
  <w:style w:type="character" w:customStyle="1" w:styleId="CommentSubjectChar">
    <w:name w:val="Comment Subject Char"/>
    <w:link w:val="CommentSubject"/>
    <w:uiPriority w:val="99"/>
    <w:semiHidden/>
    <w:rsid w:val="00BF0807"/>
    <w:rPr>
      <w:b/>
      <w:bCs/>
      <w:lang w:eastAsia="en-US"/>
    </w:rPr>
  </w:style>
  <w:style w:type="paragraph" w:customStyle="1" w:styleId="ColorfulList-Accent11">
    <w:name w:val="Colorful List - Accent 11"/>
    <w:basedOn w:val="Normal"/>
    <w:uiPriority w:val="34"/>
    <w:qFormat/>
    <w:rsid w:val="00F74F8F"/>
    <w:pPr>
      <w:spacing w:after="0" w:line="240" w:lineRule="auto"/>
      <w:ind w:left="720"/>
    </w:pPr>
    <w:rPr>
      <w:lang w:eastAsia="en-GB"/>
    </w:rPr>
  </w:style>
  <w:style w:type="character" w:styleId="PlaceholderText">
    <w:name w:val="Placeholder Text"/>
    <w:basedOn w:val="DefaultParagraphFont"/>
    <w:uiPriority w:val="99"/>
    <w:semiHidden/>
    <w:rsid w:val="00276C79"/>
    <w:rPr>
      <w:color w:val="808080"/>
    </w:rPr>
  </w:style>
  <w:style w:type="paragraph" w:styleId="ListParagraph">
    <w:name w:val="List Paragraph"/>
    <w:basedOn w:val="Normal"/>
    <w:uiPriority w:val="34"/>
    <w:qFormat/>
    <w:rsid w:val="009F7BB2"/>
    <w:pPr>
      <w:ind w:left="720"/>
      <w:contextualSpacing/>
    </w:pPr>
  </w:style>
  <w:style w:type="paragraph" w:styleId="Header">
    <w:name w:val="header"/>
    <w:basedOn w:val="Normal"/>
    <w:link w:val="HeaderChar"/>
    <w:uiPriority w:val="99"/>
    <w:unhideWhenUsed/>
    <w:rsid w:val="009F7B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BB2"/>
    <w:rPr>
      <w:sz w:val="22"/>
      <w:szCs w:val="22"/>
      <w:lang w:eastAsia="en-US"/>
    </w:rPr>
  </w:style>
  <w:style w:type="paragraph" w:styleId="Footer">
    <w:name w:val="footer"/>
    <w:basedOn w:val="Normal"/>
    <w:link w:val="FooterChar"/>
    <w:uiPriority w:val="99"/>
    <w:unhideWhenUsed/>
    <w:rsid w:val="009F7B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BB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2721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5"/>
        <w:category>
          <w:name w:val="General"/>
          <w:gallery w:val="placeholder"/>
        </w:category>
        <w:types>
          <w:type w:val="bbPlcHdr"/>
        </w:types>
        <w:behaviors>
          <w:behavior w:val="content"/>
        </w:behaviors>
        <w:guid w:val="{C1DFF362-1F1D-4673-83C0-C15923DF6A24}"/>
      </w:docPartPr>
      <w:docPartBody>
        <w:p w:rsidR="00B94EE4" w:rsidRDefault="00CC6FCE">
          <w:r w:rsidRPr="00A53A9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FCE"/>
    <w:rsid w:val="001266FC"/>
    <w:rsid w:val="00897DD4"/>
    <w:rsid w:val="009A2893"/>
    <w:rsid w:val="00A801EF"/>
    <w:rsid w:val="00AF6C70"/>
    <w:rsid w:val="00B94EE4"/>
    <w:rsid w:val="00CC6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6FCE"/>
    <w:rPr>
      <w:color w:val="808080"/>
    </w:rPr>
  </w:style>
  <w:style w:type="paragraph" w:customStyle="1" w:styleId="80546EA4DF0C46BEA2A197FF0A587B26">
    <w:name w:val="80546EA4DF0C46BEA2A197FF0A587B26"/>
    <w:rsid w:val="009A28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01CA42-23E8-418C-BCBF-FD8CB8AFF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725EB19F</Template>
  <TotalTime>7</TotalTime>
  <Pages>3</Pages>
  <Words>806</Words>
  <Characters>4597</Characters>
  <Application>Microsoft Office Word</Application>
  <DocSecurity>0</DocSecurity>
  <Lines>38</Lines>
  <Paragraphs>10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Company>CSITSS</Company>
  <LinksUpToDate>false</LinksUpToDate>
  <CharactersWithSpaces>5393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lh362</dc:creator>
  <cp:lastModifiedBy>Fiona Cooper</cp:lastModifiedBy>
  <cp:revision>6</cp:revision>
  <cp:lastPrinted>2015-12-22T11:22:00Z</cp:lastPrinted>
  <dcterms:created xsi:type="dcterms:W3CDTF">2019-03-21T13:19:00Z</dcterms:created>
  <dcterms:modified xsi:type="dcterms:W3CDTF">2019-03-21T16:02:00Z</dcterms:modified>
</cp:coreProperties>
</file>