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8240"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77777777" w:rsidR="009D079D" w:rsidRPr="009D079D" w:rsidRDefault="009D079D" w:rsidP="009D079D">
            <w:pPr>
              <w:pStyle w:val="BodyText"/>
              <w:spacing w:after="0"/>
              <w:rPr>
                <w:color w:val="000000" w:themeColor="text1"/>
              </w:rPr>
            </w:pPr>
            <w:r w:rsidRPr="009D079D">
              <w:rPr>
                <w:color w:val="000000" w:themeColor="text1"/>
              </w:rPr>
              <w:t>1</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018924" w14:textId="77777777" w:rsidR="009D079D" w:rsidRPr="009D079D" w:rsidRDefault="009D079D" w:rsidP="009D079D">
            <w:pPr>
              <w:spacing w:line="240" w:lineRule="auto"/>
              <w:rPr>
                <w:rFonts w:cs="Arial"/>
                <w:color w:val="000000" w:themeColor="text1"/>
              </w:rPr>
            </w:pPr>
            <w:r w:rsidRPr="009D079D">
              <w:rPr>
                <w:rFonts w:cs="Arial"/>
                <w:color w:val="000000" w:themeColor="text1"/>
                <w:shd w:val="clear" w:color="auto" w:fill="FDFDFD"/>
              </w:rPr>
              <w:t>Digit Tip Amputation - Neonatal Mice</w:t>
            </w: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77777777" w:rsidR="009D079D" w:rsidRPr="009D079D" w:rsidRDefault="009D079D" w:rsidP="009D079D">
            <w:pPr>
              <w:pStyle w:val="BodyText"/>
              <w:spacing w:after="0"/>
              <w:rPr>
                <w:color w:val="000000" w:themeColor="text1"/>
              </w:rPr>
            </w:pPr>
            <w:r w:rsidRPr="009D079D">
              <w:rPr>
                <w:color w:val="000000" w:themeColor="text1"/>
              </w:rPr>
              <w:t>Mild</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721AE473" w:rsidR="009D079D" w:rsidRPr="009D079D" w:rsidRDefault="003609C1" w:rsidP="009D079D">
            <w:pPr>
              <w:pStyle w:val="BodyText"/>
              <w:spacing w:after="0"/>
              <w:rPr>
                <w:color w:val="000000" w:themeColor="text1"/>
              </w:rPr>
            </w:pPr>
            <w:r>
              <w:rPr>
                <w:color w:val="000000" w:themeColor="text1"/>
              </w:rPr>
              <w:t>23/05</w:t>
            </w:r>
            <w:r w:rsidR="00DA53F6">
              <w:rPr>
                <w:color w:val="000000" w:themeColor="text1"/>
              </w:rPr>
              <w:t>/2023</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26BCF304" w:rsidR="009D079D" w:rsidRDefault="009D079D" w:rsidP="009D079D">
            <w:pPr>
              <w:pStyle w:val="BodyText"/>
              <w:spacing w:after="0"/>
              <w:rPr>
                <w:b/>
              </w:rPr>
            </w:pPr>
            <w:r>
              <w:rPr>
                <w:b/>
              </w:rPr>
              <w:lastRenderedPageBreak/>
              <w:t xml:space="preserve">3. Brief details of study and how the limits or </w:t>
            </w:r>
            <w:r w:rsidR="00CA0AF3">
              <w:rPr>
                <w:b/>
              </w:rPr>
              <w:t>constraints have</w:t>
            </w:r>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3503A1C9" w:rsidR="009D079D" w:rsidRPr="00D9493E" w:rsidRDefault="00D9493E" w:rsidP="00CA0AF3">
            <w:pPr>
              <w:pStyle w:val="BodyText"/>
              <w:spacing w:after="0"/>
              <w:jc w:val="both"/>
              <w:rPr>
                <w:color w:val="000000" w:themeColor="text1"/>
              </w:rPr>
            </w:pPr>
            <w:r w:rsidRPr="00D9493E">
              <w:rPr>
                <w:color w:val="000000" w:themeColor="text1"/>
              </w:rPr>
              <w:t>2</w:t>
            </w:r>
            <w:r w:rsidR="00DA53F6">
              <w:rPr>
                <w:color w:val="000000" w:themeColor="text1"/>
              </w:rPr>
              <w:t>8</w:t>
            </w:r>
            <w:r w:rsidRPr="00D9493E">
              <w:rPr>
                <w:color w:val="000000" w:themeColor="text1"/>
              </w:rPr>
              <w:t xml:space="preserve"> </w:t>
            </w:r>
            <w:proofErr w:type="gramStart"/>
            <w:r w:rsidRPr="00D9493E">
              <w:rPr>
                <w:color w:val="000000" w:themeColor="text1"/>
              </w:rPr>
              <w:t>5</w:t>
            </w:r>
            <w:r w:rsidR="000858E2">
              <w:rPr>
                <w:color w:val="000000" w:themeColor="text1"/>
              </w:rPr>
              <w:t xml:space="preserve"> </w:t>
            </w:r>
            <w:r w:rsidRPr="00D9493E">
              <w:rPr>
                <w:color w:val="000000" w:themeColor="text1"/>
              </w:rPr>
              <w:t>day</w:t>
            </w:r>
            <w:proofErr w:type="gramEnd"/>
            <w:r w:rsidRPr="00D9493E">
              <w:rPr>
                <w:color w:val="000000" w:themeColor="text1"/>
              </w:rPr>
              <w:t xml:space="preserve"> old pups</w:t>
            </w:r>
            <w:r w:rsidR="00640C12">
              <w:rPr>
                <w:color w:val="000000" w:themeColor="text1"/>
              </w:rPr>
              <w:t xml:space="preserve"> (2 litters)</w:t>
            </w:r>
            <w:r w:rsidRPr="00D9493E">
              <w:rPr>
                <w:color w:val="000000" w:themeColor="text1"/>
              </w:rPr>
              <w:t xml:space="preserve"> were anaesthetised with inhalational isoflurane and digit tip amputation surgery was performed as per protocol 1 in the PPL. All pups appeared healthy before the surgery and </w:t>
            </w:r>
            <w:r w:rsidR="00640C12">
              <w:rPr>
                <w:color w:val="000000" w:themeColor="text1"/>
              </w:rPr>
              <w:t xml:space="preserve">all bar </w:t>
            </w:r>
            <w:r w:rsidR="003609C1">
              <w:rPr>
                <w:color w:val="000000" w:themeColor="text1"/>
              </w:rPr>
              <w:t>1</w:t>
            </w:r>
            <w:r w:rsidRPr="00D9493E">
              <w:rPr>
                <w:color w:val="000000" w:themeColor="text1"/>
              </w:rPr>
              <w:t xml:space="preserve"> recovered </w:t>
            </w:r>
            <w:r w:rsidR="00640C12">
              <w:rPr>
                <w:color w:val="000000" w:themeColor="text1"/>
              </w:rPr>
              <w:t>within 10 minutes of surgery finishing</w:t>
            </w:r>
            <w:r w:rsidRPr="00D9493E">
              <w:rPr>
                <w:color w:val="000000" w:themeColor="text1"/>
              </w:rPr>
              <w:t xml:space="preserve">. </w:t>
            </w:r>
            <w:r w:rsidR="003609C1">
              <w:rPr>
                <w:color w:val="000000" w:themeColor="text1"/>
              </w:rPr>
              <w:t>1</w:t>
            </w:r>
            <w:r w:rsidRPr="00D9493E">
              <w:rPr>
                <w:color w:val="000000" w:themeColor="text1"/>
              </w:rPr>
              <w:t xml:space="preserve"> of the 2</w:t>
            </w:r>
            <w:r w:rsidR="00DA53F6">
              <w:rPr>
                <w:color w:val="000000" w:themeColor="text1"/>
              </w:rPr>
              <w:t>8</w:t>
            </w:r>
            <w:r w:rsidRPr="00D9493E">
              <w:rPr>
                <w:color w:val="000000" w:themeColor="text1"/>
              </w:rPr>
              <w:t xml:space="preserve"> pups did not recover at the same rate as the others</w:t>
            </w:r>
            <w:r w:rsidR="00640C12">
              <w:rPr>
                <w:color w:val="000000" w:themeColor="text1"/>
              </w:rPr>
              <w:t>;</w:t>
            </w:r>
            <w:r w:rsidRPr="00D9493E">
              <w:rPr>
                <w:color w:val="000000" w:themeColor="text1"/>
              </w:rPr>
              <w:t xml:space="preserve"> </w:t>
            </w:r>
            <w:r w:rsidR="003609C1">
              <w:rPr>
                <w:color w:val="000000" w:themeColor="text1"/>
              </w:rPr>
              <w:t>its</w:t>
            </w:r>
            <w:r w:rsidRPr="00D9493E">
              <w:rPr>
                <w:color w:val="000000" w:themeColor="text1"/>
              </w:rPr>
              <w:t xml:space="preserve"> colour </w:t>
            </w:r>
            <w:r w:rsidR="00DA53F6">
              <w:rPr>
                <w:color w:val="000000" w:themeColor="text1"/>
              </w:rPr>
              <w:t>remained</w:t>
            </w:r>
            <w:r w:rsidR="00640C12">
              <w:rPr>
                <w:color w:val="000000" w:themeColor="text1"/>
              </w:rPr>
              <w:t xml:space="preserve"> pale pink</w:t>
            </w:r>
            <w:r w:rsidR="00DA53F6">
              <w:rPr>
                <w:color w:val="000000" w:themeColor="text1"/>
              </w:rPr>
              <w:t>/grey</w:t>
            </w:r>
            <w:r w:rsidR="00640C12">
              <w:rPr>
                <w:color w:val="000000" w:themeColor="text1"/>
              </w:rPr>
              <w:t xml:space="preserve">, </w:t>
            </w:r>
            <w:r w:rsidRPr="00D9493E">
              <w:rPr>
                <w:color w:val="000000" w:themeColor="text1"/>
              </w:rPr>
              <w:t>breathing was</w:t>
            </w:r>
            <w:r w:rsidR="00640C12">
              <w:rPr>
                <w:color w:val="000000" w:themeColor="text1"/>
              </w:rPr>
              <w:t xml:space="preserve"> shallow </w:t>
            </w:r>
            <w:r w:rsidR="00DA53F6">
              <w:rPr>
                <w:color w:val="000000" w:themeColor="text1"/>
              </w:rPr>
              <w:t>with</w:t>
            </w:r>
            <w:r w:rsidR="00640C12">
              <w:rPr>
                <w:color w:val="000000" w:themeColor="text1"/>
              </w:rPr>
              <w:t xml:space="preserve"> reduced frequency</w:t>
            </w:r>
            <w:r w:rsidR="00DA53F6">
              <w:rPr>
                <w:color w:val="000000" w:themeColor="text1"/>
              </w:rPr>
              <w:t xml:space="preserve"> and </w:t>
            </w:r>
            <w:r w:rsidR="00640C12">
              <w:rPr>
                <w:color w:val="000000" w:themeColor="text1"/>
              </w:rPr>
              <w:t xml:space="preserve">no </w:t>
            </w:r>
            <w:r w:rsidR="00DA53F6">
              <w:rPr>
                <w:color w:val="000000" w:themeColor="text1"/>
              </w:rPr>
              <w:t xml:space="preserve">return of </w:t>
            </w:r>
            <w:r w:rsidR="00640C12">
              <w:rPr>
                <w:color w:val="000000" w:themeColor="text1"/>
              </w:rPr>
              <w:t>pedal reflex. The</w:t>
            </w:r>
            <w:r w:rsidRPr="00D9493E">
              <w:rPr>
                <w:color w:val="000000" w:themeColor="text1"/>
              </w:rPr>
              <w:t xml:space="preserve"> usual measures </w:t>
            </w:r>
            <w:r w:rsidR="00640C12">
              <w:rPr>
                <w:color w:val="000000" w:themeColor="text1"/>
              </w:rPr>
              <w:t xml:space="preserve">were </w:t>
            </w:r>
            <w:r w:rsidRPr="00D9493E">
              <w:rPr>
                <w:color w:val="000000" w:themeColor="text1"/>
              </w:rPr>
              <w:t>in place during recovery</w:t>
            </w:r>
            <w:r w:rsidR="00640C12">
              <w:rPr>
                <w:color w:val="000000" w:themeColor="text1"/>
              </w:rPr>
              <w:t xml:space="preserve"> such as on a </w:t>
            </w:r>
            <w:r w:rsidRPr="00D9493E">
              <w:rPr>
                <w:color w:val="000000" w:themeColor="text1"/>
              </w:rPr>
              <w:t>heat pad</w:t>
            </w:r>
            <w:r w:rsidR="00640C12">
              <w:rPr>
                <w:color w:val="000000" w:themeColor="text1"/>
              </w:rPr>
              <w:t xml:space="preserve"> with the litter</w:t>
            </w:r>
            <w:r w:rsidRPr="00D9493E">
              <w:rPr>
                <w:color w:val="000000" w:themeColor="text1"/>
              </w:rPr>
              <w:t xml:space="preserve"> together. </w:t>
            </w:r>
            <w:r w:rsidR="00640C12">
              <w:rPr>
                <w:color w:val="000000" w:themeColor="text1"/>
              </w:rPr>
              <w:t>The pup w</w:t>
            </w:r>
            <w:r w:rsidR="003609C1">
              <w:rPr>
                <w:color w:val="000000" w:themeColor="text1"/>
              </w:rPr>
              <w:t xml:space="preserve">as </w:t>
            </w:r>
            <w:r w:rsidRPr="00D9493E">
              <w:rPr>
                <w:color w:val="000000" w:themeColor="text1"/>
              </w:rPr>
              <w:t>culled by schedule 1 method</w:t>
            </w:r>
            <w:r w:rsidR="00640C12">
              <w:rPr>
                <w:color w:val="000000" w:themeColor="text1"/>
              </w:rPr>
              <w:t xml:space="preserve"> and the rest of the litter returned to their home cage.</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019F4259" w:rsidR="009D079D" w:rsidRPr="00D9493E" w:rsidRDefault="00D9493E" w:rsidP="009D079D">
            <w:pPr>
              <w:pStyle w:val="BodyText"/>
              <w:spacing w:after="0"/>
              <w:rPr>
                <w:color w:val="000000" w:themeColor="text1"/>
              </w:rPr>
            </w:pPr>
            <w:r w:rsidRPr="00D9493E">
              <w:rPr>
                <w:color w:val="000000" w:themeColor="text1"/>
              </w:rPr>
              <w:t>NACWO</w:t>
            </w:r>
            <w:r w:rsidR="003609C1">
              <w:rPr>
                <w:color w:val="000000" w:themeColor="text1"/>
              </w:rPr>
              <w:t xml:space="preserve"> has</w:t>
            </w:r>
            <w:r w:rsidRPr="00D9493E">
              <w:rPr>
                <w:color w:val="000000" w:themeColor="text1"/>
              </w:rPr>
              <w:t xml:space="preserve"> been informed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C48653" w14:textId="7E05D342" w:rsidR="009D079D" w:rsidRPr="002F062B" w:rsidRDefault="00D9493E" w:rsidP="00CA0AF3">
            <w:pPr>
              <w:pStyle w:val="BodyText"/>
              <w:spacing w:after="0"/>
              <w:jc w:val="both"/>
              <w:rPr>
                <w:color w:val="000000" w:themeColor="text1"/>
              </w:rPr>
            </w:pPr>
            <w:r w:rsidRPr="002F062B">
              <w:rPr>
                <w:color w:val="000000" w:themeColor="text1"/>
              </w:rPr>
              <w:t>Surgery went well and all other pups, that experienced the same conditions, recovered well. The pup</w:t>
            </w:r>
            <w:r w:rsidR="003609C1">
              <w:rPr>
                <w:color w:val="000000" w:themeColor="text1"/>
              </w:rPr>
              <w:t xml:space="preserve"> was</w:t>
            </w:r>
            <w:r w:rsidRPr="002F062B">
              <w:rPr>
                <w:color w:val="000000" w:themeColor="text1"/>
              </w:rPr>
              <w:t xml:space="preserve"> not any smaller than the rest of the litter</w:t>
            </w:r>
            <w:r w:rsidR="000858E2">
              <w:rPr>
                <w:color w:val="000000" w:themeColor="text1"/>
              </w:rPr>
              <w:t>,</w:t>
            </w:r>
            <w:r w:rsidRPr="002F062B">
              <w:rPr>
                <w:color w:val="000000" w:themeColor="text1"/>
              </w:rPr>
              <w:t xml:space="preserve"> had a visible milk spot and appeared in good health before being anaesthetised. </w:t>
            </w:r>
            <w:r w:rsidR="002F062B" w:rsidRPr="002F062B">
              <w:rPr>
                <w:color w:val="000000" w:themeColor="text1"/>
              </w:rPr>
              <w:t>Therefore,</w:t>
            </w:r>
            <w:r w:rsidRPr="002F062B">
              <w:rPr>
                <w:color w:val="000000" w:themeColor="text1"/>
              </w:rPr>
              <w:t xml:space="preserve"> we believe this to be a</w:t>
            </w:r>
            <w:r w:rsidR="002F062B" w:rsidRPr="002F062B">
              <w:rPr>
                <w:color w:val="000000" w:themeColor="text1"/>
              </w:rPr>
              <w:t>n individual</w:t>
            </w:r>
            <w:r w:rsidRPr="002F062B">
              <w:rPr>
                <w:color w:val="000000" w:themeColor="text1"/>
              </w:rPr>
              <w:t xml:space="preserve"> reaction to the anaesthetic</w:t>
            </w:r>
            <w:r w:rsidR="002F062B" w:rsidRPr="002F062B">
              <w:rPr>
                <w:color w:val="000000" w:themeColor="text1"/>
              </w:rPr>
              <w:t>.</w:t>
            </w:r>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77777777" w:rsidR="009D079D" w:rsidRPr="002F062B" w:rsidRDefault="002F062B" w:rsidP="00CA0AF3">
            <w:pPr>
              <w:pStyle w:val="BodyText"/>
              <w:spacing w:after="0"/>
              <w:jc w:val="both"/>
              <w:rPr>
                <w:color w:val="000000" w:themeColor="text1"/>
              </w:rPr>
            </w:pPr>
            <w:r w:rsidRPr="002F062B">
              <w:rPr>
                <w:color w:val="000000" w:themeColor="text1"/>
              </w:rPr>
              <w:t>No action to be taken. We will continue to observe litters before surgery in case there are any obvious signs that might make them poor choices for surgery, but unfortunately it is not always clear when a mouse is going to react poorly to anaesthetic.</w:t>
            </w:r>
            <w:r w:rsidR="009D079D" w:rsidRPr="002F062B">
              <w:rPr>
                <w:color w:val="000000" w:themeColor="text1"/>
              </w:rPr>
              <w:t xml:space="preserve"> </w:t>
            </w:r>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77777777" w:rsidR="009D079D" w:rsidRPr="002F062B" w:rsidRDefault="002F062B" w:rsidP="009D079D">
            <w:pPr>
              <w:pStyle w:val="BodyText"/>
              <w:spacing w:after="0"/>
              <w:rPr>
                <w:color w:val="000000" w:themeColor="text1"/>
              </w:rPr>
            </w:pPr>
            <w:r w:rsidRPr="002F062B">
              <w:rPr>
                <w:color w:val="000000" w:themeColor="text1"/>
              </w:rPr>
              <w:t>Toni Bray</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6CA97F78" w:rsidR="009D079D" w:rsidRDefault="003609C1" w:rsidP="009D079D">
            <w:pPr>
              <w:pStyle w:val="BodyText"/>
              <w:spacing w:after="0"/>
            </w:pPr>
            <w:r>
              <w:t>24/05</w:t>
            </w:r>
            <w:r w:rsidR="000858E2">
              <w:t>/2023</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7D425" w14:textId="77777777" w:rsidR="004F0758" w:rsidRDefault="002F062B">
      <w:pPr>
        <w:spacing w:line="240" w:lineRule="auto"/>
      </w:pPr>
      <w:r>
        <w:separator/>
      </w:r>
    </w:p>
  </w:endnote>
  <w:endnote w:type="continuationSeparator" w:id="0">
    <w:p w14:paraId="1AB1D9C6" w14:textId="77777777" w:rsidR="004F0758" w:rsidRDefault="002F06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CA0AF3" w:rsidRDefault="00CA0AF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CA0AF3" w:rsidRDefault="002F062B">
    <w:pPr>
      <w:pStyle w:val="Footer"/>
    </w:pPr>
    <w:r>
      <w:t xml:space="preserve">v1 180503 </w:t>
    </w:r>
  </w:p>
  <w:p w14:paraId="6EAF61FE" w14:textId="77777777" w:rsidR="00CA0AF3" w:rsidRDefault="00CA0A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2772" w14:textId="77777777" w:rsidR="00B3042C" w:rsidRDefault="00B30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2448C" w14:textId="77777777" w:rsidR="004F0758" w:rsidRDefault="002F062B">
      <w:pPr>
        <w:spacing w:line="240" w:lineRule="auto"/>
      </w:pPr>
      <w:r>
        <w:rPr>
          <w:color w:val="000000"/>
        </w:rPr>
        <w:separator/>
      </w:r>
    </w:p>
  </w:footnote>
  <w:footnote w:type="continuationSeparator" w:id="0">
    <w:p w14:paraId="4D89D3AF" w14:textId="77777777" w:rsidR="004F0758" w:rsidRDefault="002F06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83FA" w14:textId="4903F56D" w:rsidR="00B3042C" w:rsidRDefault="00B3042C">
    <w:pPr>
      <w:pStyle w:val="Header"/>
    </w:pPr>
    <w:r>
      <w:rPr>
        <w:noProof/>
      </w:rPr>
      <w:pict w14:anchorId="0F0EE2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562751"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BE47" w14:textId="33680753" w:rsidR="00B3042C" w:rsidRDefault="00B3042C">
    <w:pPr>
      <w:pStyle w:val="Header"/>
    </w:pPr>
    <w:r>
      <w:rPr>
        <w:noProof/>
      </w:rPr>
      <w:pict w14:anchorId="2283BF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562752"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A67F7" w14:textId="494AECBD" w:rsidR="00B3042C" w:rsidRDefault="00B3042C">
    <w:pPr>
      <w:pStyle w:val="Header"/>
    </w:pPr>
    <w:r>
      <w:rPr>
        <w:noProof/>
      </w:rPr>
      <w:pict w14:anchorId="129DC2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562750"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908812336">
    <w:abstractNumId w:val="2"/>
  </w:num>
  <w:num w:numId="2" w16cid:durableId="1422143718">
    <w:abstractNumId w:val="1"/>
  </w:num>
  <w:num w:numId="3" w16cid:durableId="1550264588">
    <w:abstractNumId w:val="10"/>
  </w:num>
  <w:num w:numId="4" w16cid:durableId="306252874">
    <w:abstractNumId w:val="8"/>
  </w:num>
  <w:num w:numId="5" w16cid:durableId="261958190">
    <w:abstractNumId w:val="13"/>
  </w:num>
  <w:num w:numId="6" w16cid:durableId="296303420">
    <w:abstractNumId w:val="9"/>
  </w:num>
  <w:num w:numId="7" w16cid:durableId="906576881">
    <w:abstractNumId w:val="11"/>
  </w:num>
  <w:num w:numId="8" w16cid:durableId="598880093">
    <w:abstractNumId w:val="4"/>
  </w:num>
  <w:num w:numId="9" w16cid:durableId="1924411946">
    <w:abstractNumId w:val="7"/>
  </w:num>
  <w:num w:numId="10" w16cid:durableId="1702785374">
    <w:abstractNumId w:val="5"/>
  </w:num>
  <w:num w:numId="11" w16cid:durableId="312875047">
    <w:abstractNumId w:val="3"/>
  </w:num>
  <w:num w:numId="12" w16cid:durableId="443043026">
    <w:abstractNumId w:val="0"/>
  </w:num>
  <w:num w:numId="13" w16cid:durableId="1908802588">
    <w:abstractNumId w:val="14"/>
  </w:num>
  <w:num w:numId="14" w16cid:durableId="317001945">
    <w:abstractNumId w:val="12"/>
  </w:num>
  <w:num w:numId="15" w16cid:durableId="330182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858E2"/>
    <w:rsid w:val="002C7D6E"/>
    <w:rsid w:val="002F062B"/>
    <w:rsid w:val="003609C1"/>
    <w:rsid w:val="004F0758"/>
    <w:rsid w:val="00617ADC"/>
    <w:rsid w:val="00640C12"/>
    <w:rsid w:val="00786F5C"/>
    <w:rsid w:val="009D079D"/>
    <w:rsid w:val="00B3042C"/>
    <w:rsid w:val="00CA0AF3"/>
    <w:rsid w:val="00D22716"/>
    <w:rsid w:val="00D9493E"/>
    <w:rsid w:val="00DA53F6"/>
    <w:rsid w:val="00DF063E"/>
    <w:rsid w:val="00EC7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7" ma:contentTypeDescription="Create a new document." ma:contentTypeScope="" ma:versionID="834b50355af2b6e9b72bf5e85f9d08d7">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10267e27fdec426c91739c9b6dd64691"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867D4-F1CB-4CF0-BF26-953CBAF74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69E99A-0B0E-4870-9FF9-34FD9F60AF40}">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customXml/itemProps3.xml><?xml version="1.0" encoding="utf-8"?>
<ds:datastoreItem xmlns:ds="http://schemas.openxmlformats.org/officeDocument/2006/customXml" ds:itemID="{F575C67C-2468-4F44-80E3-02CFC5CC63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4C5638A4</Template>
  <TotalTime>1</TotalTime>
  <Pages>3</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3</cp:revision>
  <cp:lastPrinted>2018-05-03T15:27:00Z</cp:lastPrinted>
  <dcterms:created xsi:type="dcterms:W3CDTF">2025-05-25T15:46:00Z</dcterms:created>
  <dcterms:modified xsi:type="dcterms:W3CDTF">2025-09-18T11:28:00Z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y fmtid="{D5CDD505-2E9C-101B-9397-08002B2CF9AE}" pid="3" name="MediaServiceImageTags">
    <vt:lpwstr/>
  </property>
</Properties>
</file>