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rsidP="00CE5EAB">
      <w:pPr>
        <w:spacing w:line="276" w:lineRule="auto"/>
        <w:jc w:val="both"/>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rsidP="00451361">
      <w:pPr>
        <w:spacing w:line="276" w:lineRule="auto"/>
        <w:jc w:val="both"/>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325E6969" w:rsidR="009D079D" w:rsidRPr="009D079D" w:rsidRDefault="00451361" w:rsidP="009D079D">
            <w:pPr>
              <w:pStyle w:val="BodyText"/>
              <w:spacing w:after="0"/>
              <w:rPr>
                <w:color w:val="000000" w:themeColor="text1"/>
              </w:rPr>
            </w:pPr>
            <w:r>
              <w:rPr>
                <w:color w:val="000000" w:themeColor="text1"/>
              </w:rPr>
              <w:t>8</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018924" w14:textId="303145BF" w:rsidR="009D079D" w:rsidRPr="00951544" w:rsidRDefault="00451361" w:rsidP="0038224D">
            <w:pPr>
              <w:spacing w:line="240" w:lineRule="auto"/>
              <w:rPr>
                <w:rFonts w:cs="Arial"/>
                <w:color w:val="000000" w:themeColor="text1"/>
                <w:shd w:val="clear" w:color="auto" w:fill="FDFDFD"/>
              </w:rPr>
            </w:pPr>
            <w:r>
              <w:rPr>
                <w:rFonts w:cs="Arial"/>
                <w:color w:val="000000" w:themeColor="text1"/>
                <w:shd w:val="clear" w:color="auto" w:fill="FDFDFD"/>
              </w:rPr>
              <w:t>Cell Specific Ablation Studies – Adult Mice</w:t>
            </w: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51A06E61" w:rsidR="009D079D" w:rsidRPr="009D079D" w:rsidRDefault="009D079D" w:rsidP="009D079D">
            <w:pPr>
              <w:pStyle w:val="BodyText"/>
              <w:spacing w:after="0"/>
              <w:rPr>
                <w:color w:val="000000" w:themeColor="text1"/>
              </w:rPr>
            </w:pPr>
            <w:r w:rsidRPr="009D079D">
              <w:rPr>
                <w:color w:val="000000" w:themeColor="text1"/>
              </w:rPr>
              <w:t>M</w:t>
            </w:r>
            <w:r w:rsidR="00951544">
              <w:rPr>
                <w:color w:val="000000" w:themeColor="text1"/>
              </w:rPr>
              <w:t>oderate</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75802E41" w:rsidR="009D079D" w:rsidRPr="009D079D" w:rsidRDefault="00451361" w:rsidP="009D079D">
            <w:pPr>
              <w:pStyle w:val="BodyText"/>
              <w:spacing w:after="0"/>
              <w:rPr>
                <w:color w:val="000000" w:themeColor="text1"/>
              </w:rPr>
            </w:pPr>
            <w:r>
              <w:rPr>
                <w:color w:val="000000" w:themeColor="text1"/>
              </w:rPr>
              <w:t>0</w:t>
            </w:r>
            <w:r w:rsidR="007F2FCF">
              <w:rPr>
                <w:color w:val="000000" w:themeColor="text1"/>
              </w:rPr>
              <w:t>9</w:t>
            </w:r>
            <w:r>
              <w:rPr>
                <w:color w:val="000000" w:themeColor="text1"/>
              </w:rPr>
              <w:t>/12/2024</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77777777" w:rsidR="009D079D" w:rsidRDefault="009D079D" w:rsidP="009D079D">
            <w:pPr>
              <w:pStyle w:val="BodyText"/>
              <w:spacing w:after="0"/>
              <w:rPr>
                <w:b/>
              </w:rPr>
            </w:pPr>
            <w:r>
              <w:rPr>
                <w:b/>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5972D975" w:rsidR="009D079D" w:rsidRPr="00D9493E" w:rsidRDefault="00451361" w:rsidP="00261F2E">
            <w:pPr>
              <w:pStyle w:val="BodyText"/>
              <w:spacing w:after="0"/>
              <w:jc w:val="both"/>
              <w:rPr>
                <w:color w:val="000000" w:themeColor="text1"/>
              </w:rPr>
            </w:pPr>
            <w:r>
              <w:rPr>
                <w:color w:val="000000" w:themeColor="text1"/>
              </w:rPr>
              <w:t>13 transgenic mice underwent digit tip amputation (1-2mm removed) surgeries under anaesthetic together with administration of analgesia and allowed to recover. During recovery, animals were monitored for signs of ill health for four days following the surgery and weight recorded. Eight days later, these mice were administered daily consecutive doses of tamoxifen (3mg tamoxifen in 100ul of corn oil) via IP injection for four days. The mice were monitored for signs of ill health, provided with a mash diet and supplements (e.g. hydrogel) a</w:t>
            </w:r>
            <w:r w:rsidR="00261F2E">
              <w:rPr>
                <w:color w:val="000000" w:themeColor="text1"/>
              </w:rPr>
              <w:t xml:space="preserve">nd weighed daily during this period. It was noted that the mouse had lost </w:t>
            </w:r>
            <w:r w:rsidR="007F2FCF">
              <w:rPr>
                <w:color w:val="000000" w:themeColor="text1"/>
              </w:rPr>
              <w:t>6</w:t>
            </w:r>
            <w:r w:rsidR="00261F2E">
              <w:rPr>
                <w:color w:val="000000" w:themeColor="text1"/>
              </w:rPr>
              <w:t>.</w:t>
            </w:r>
            <w:r w:rsidR="007F2FCF">
              <w:rPr>
                <w:color w:val="000000" w:themeColor="text1"/>
              </w:rPr>
              <w:t>4</w:t>
            </w:r>
            <w:r w:rsidR="00261F2E">
              <w:rPr>
                <w:color w:val="000000" w:themeColor="text1"/>
              </w:rPr>
              <w:t xml:space="preserve">% of body weight from its maximum weight on December </w:t>
            </w:r>
            <w:r w:rsidR="007F2FCF">
              <w:rPr>
                <w:color w:val="000000" w:themeColor="text1"/>
              </w:rPr>
              <w:t>6</w:t>
            </w:r>
            <w:r w:rsidR="00261F2E" w:rsidRPr="00261F2E">
              <w:rPr>
                <w:color w:val="000000" w:themeColor="text1"/>
                <w:vertAlign w:val="superscript"/>
              </w:rPr>
              <w:t>th</w:t>
            </w:r>
            <w:r w:rsidR="00261F2E">
              <w:rPr>
                <w:color w:val="000000" w:themeColor="text1"/>
              </w:rPr>
              <w:t xml:space="preserve"> however did not exhibit any other clinical signs (i.e. appeared active and alert, was not hunched etc). Additional supplements were provided in the cage. The mouse was discovered dead on </w:t>
            </w:r>
            <w:r w:rsidR="007F2FCF">
              <w:rPr>
                <w:color w:val="000000" w:themeColor="text1"/>
              </w:rPr>
              <w:t>9</w:t>
            </w:r>
            <w:r w:rsidR="00261F2E" w:rsidRPr="00261F2E">
              <w:rPr>
                <w:color w:val="000000" w:themeColor="text1"/>
                <w:vertAlign w:val="superscript"/>
              </w:rPr>
              <w:t>th</w:t>
            </w:r>
            <w:r w:rsidR="00261F2E">
              <w:rPr>
                <w:color w:val="000000" w:themeColor="text1"/>
              </w:rPr>
              <w:t xml:space="preserve"> December, 2024.</w:t>
            </w:r>
            <w:r w:rsidR="007013FF">
              <w:rPr>
                <w:color w:val="000000" w:themeColor="text1"/>
              </w:rPr>
              <w:t xml:space="preserve"> </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1A3ACAA0" w:rsidR="009D079D" w:rsidRPr="00D9493E" w:rsidRDefault="00951544" w:rsidP="00261F2E">
            <w:pPr>
              <w:pStyle w:val="BodyText"/>
              <w:spacing w:after="0"/>
              <w:jc w:val="both"/>
              <w:rPr>
                <w:color w:val="000000" w:themeColor="text1"/>
              </w:rPr>
            </w:pPr>
            <w:r>
              <w:rPr>
                <w:color w:val="000000" w:themeColor="text1"/>
              </w:rPr>
              <w:t xml:space="preserve">Yes, </w:t>
            </w:r>
            <w:r w:rsidR="00D9493E" w:rsidRPr="00D9493E">
              <w:rPr>
                <w:color w:val="000000" w:themeColor="text1"/>
              </w:rPr>
              <w:t>NACWO</w:t>
            </w:r>
            <w:r w:rsidR="00F97E87">
              <w:rPr>
                <w:color w:val="000000" w:themeColor="text1"/>
              </w:rPr>
              <w:t xml:space="preserve">s and NVS were </w:t>
            </w:r>
            <w:r w:rsidR="00261F2E">
              <w:rPr>
                <w:color w:val="000000" w:themeColor="text1"/>
              </w:rPr>
              <w:t>consulted on December 6</w:t>
            </w:r>
            <w:r w:rsidR="00261F2E" w:rsidRPr="00261F2E">
              <w:rPr>
                <w:color w:val="000000" w:themeColor="text1"/>
                <w:vertAlign w:val="superscript"/>
              </w:rPr>
              <w:t>th</w:t>
            </w:r>
            <w:r w:rsidR="00261F2E">
              <w:rPr>
                <w:color w:val="000000" w:themeColor="text1"/>
              </w:rPr>
              <w:t xml:space="preserve"> and it was decided that the mouse was not showing signs of ill health (other than weight loss which is not unusual in some strains when given tamoxifen) and was to be placed on ‘Health Observation’.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DF97DEC" w14:textId="39F1FAEA" w:rsidR="00261F2E" w:rsidRDefault="000F213B" w:rsidP="000F213B">
            <w:pPr>
              <w:pStyle w:val="BodyText"/>
              <w:spacing w:after="0"/>
              <w:jc w:val="both"/>
              <w:rPr>
                <w:color w:val="000000" w:themeColor="text1"/>
              </w:rPr>
            </w:pPr>
            <w:r>
              <w:rPr>
                <w:color w:val="000000" w:themeColor="text1"/>
              </w:rPr>
              <w:t xml:space="preserve">We are using a transgenic strain whereby we are ablating lymphatic endothelial cells systemically (Prox1CreERT2; DTA). While the ablation efficiency is not more than 50% as we use heterozygous mice, some mice appear to respond adversely. This is only the second time we have performed these experiments with this strain of mice and in our pilot studies, only a small percentage of mice (less than 5%) exhibited clinical symptoms. </w:t>
            </w:r>
          </w:p>
          <w:p w14:paraId="70C48653" w14:textId="2AF2F427" w:rsidR="009D079D" w:rsidRPr="002F062B" w:rsidRDefault="009D079D" w:rsidP="009D079D">
            <w:pPr>
              <w:pStyle w:val="BodyText"/>
              <w:spacing w:after="0"/>
              <w:rPr>
                <w:color w:val="000000" w:themeColor="text1"/>
              </w:rPr>
            </w:pPr>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33FEE1F1" w:rsidR="009D079D" w:rsidRPr="002F062B" w:rsidRDefault="000F213B" w:rsidP="000F213B">
            <w:pPr>
              <w:pStyle w:val="BodyText"/>
              <w:spacing w:after="0"/>
              <w:jc w:val="both"/>
              <w:rPr>
                <w:color w:val="000000" w:themeColor="text1"/>
              </w:rPr>
            </w:pPr>
            <w:r>
              <w:rPr>
                <w:color w:val="000000" w:themeColor="text1"/>
              </w:rPr>
              <w:t xml:space="preserve">We will continue to provide mice with supportive treatment and can increase the frequency of monitoring the mice to three times daily following tamoxifen injections. This will allow us to ensure that any of the mice exhibiting adverse effects can be culled immediately.   </w:t>
            </w:r>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4C26822D" w:rsidR="009D079D" w:rsidRPr="002F062B" w:rsidRDefault="00451361" w:rsidP="009D079D">
            <w:pPr>
              <w:pStyle w:val="BodyText"/>
              <w:spacing w:after="0"/>
              <w:rPr>
                <w:color w:val="000000" w:themeColor="text1"/>
              </w:rPr>
            </w:pPr>
            <w:r>
              <w:rPr>
                <w:color w:val="000000" w:themeColor="text1"/>
              </w:rPr>
              <w:t>Mekayla Storer</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lastRenderedPageBreak/>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21AB86D9" w:rsidR="009D079D" w:rsidRDefault="007F2FCF" w:rsidP="009D079D">
            <w:pPr>
              <w:pStyle w:val="BodyText"/>
              <w:spacing w:after="0"/>
            </w:pPr>
            <w:r>
              <w:t>10</w:t>
            </w:r>
            <w:r w:rsidR="00451361">
              <w:t>/12/2024</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2916C" w14:textId="77777777" w:rsidR="00D44C98" w:rsidRDefault="00D44C98">
      <w:pPr>
        <w:spacing w:line="240" w:lineRule="auto"/>
      </w:pPr>
      <w:r>
        <w:separator/>
      </w:r>
    </w:p>
  </w:endnote>
  <w:endnote w:type="continuationSeparator" w:id="0">
    <w:p w14:paraId="4429E8A6" w14:textId="77777777" w:rsidR="00D44C98" w:rsidRDefault="00D44C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9779C5" w:rsidRDefault="009779C5">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9779C5" w:rsidRDefault="002F062B">
    <w:pPr>
      <w:pStyle w:val="Footer"/>
    </w:pPr>
    <w:r>
      <w:t xml:space="preserve">v1 180503 </w:t>
    </w:r>
  </w:p>
  <w:p w14:paraId="6EAF61FE" w14:textId="77777777" w:rsidR="009779C5" w:rsidRDefault="009779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7D33" w14:textId="77777777" w:rsidR="00125F04" w:rsidRDefault="00125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4E829" w14:textId="77777777" w:rsidR="00D44C98" w:rsidRDefault="00D44C98">
      <w:pPr>
        <w:spacing w:line="240" w:lineRule="auto"/>
      </w:pPr>
      <w:r>
        <w:rPr>
          <w:color w:val="000000"/>
        </w:rPr>
        <w:separator/>
      </w:r>
    </w:p>
  </w:footnote>
  <w:footnote w:type="continuationSeparator" w:id="0">
    <w:p w14:paraId="006F468F" w14:textId="77777777" w:rsidR="00D44C98" w:rsidRDefault="00D44C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B0F2" w14:textId="12EA7CA6" w:rsidR="00125F04" w:rsidRDefault="00125F04">
    <w:pPr>
      <w:pStyle w:val="Header"/>
    </w:pPr>
    <w:r>
      <w:rPr>
        <w:noProof/>
      </w:rPr>
      <w:pict w14:anchorId="7E40B1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53719"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6F9A" w14:textId="18BF5EE8" w:rsidR="00125F04" w:rsidRDefault="00125F04">
    <w:pPr>
      <w:pStyle w:val="Header"/>
    </w:pPr>
    <w:r>
      <w:rPr>
        <w:noProof/>
      </w:rPr>
      <w:pict w14:anchorId="1AF735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53720"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C35CF" w14:textId="572ED8B9" w:rsidR="00125F04" w:rsidRDefault="00125F04">
    <w:pPr>
      <w:pStyle w:val="Header"/>
    </w:pPr>
    <w:r>
      <w:rPr>
        <w:noProof/>
      </w:rPr>
      <w:pict w14:anchorId="5B689B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953718"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494175739">
    <w:abstractNumId w:val="2"/>
  </w:num>
  <w:num w:numId="2" w16cid:durableId="801381441">
    <w:abstractNumId w:val="1"/>
  </w:num>
  <w:num w:numId="3" w16cid:durableId="1382094957">
    <w:abstractNumId w:val="10"/>
  </w:num>
  <w:num w:numId="4" w16cid:durableId="1035883773">
    <w:abstractNumId w:val="8"/>
  </w:num>
  <w:num w:numId="5" w16cid:durableId="1893807392">
    <w:abstractNumId w:val="13"/>
  </w:num>
  <w:num w:numId="6" w16cid:durableId="1992637732">
    <w:abstractNumId w:val="9"/>
  </w:num>
  <w:num w:numId="7" w16cid:durableId="1734961059">
    <w:abstractNumId w:val="11"/>
  </w:num>
  <w:num w:numId="8" w16cid:durableId="129246746">
    <w:abstractNumId w:val="4"/>
  </w:num>
  <w:num w:numId="9" w16cid:durableId="1359500327">
    <w:abstractNumId w:val="7"/>
  </w:num>
  <w:num w:numId="10" w16cid:durableId="2042322653">
    <w:abstractNumId w:val="5"/>
  </w:num>
  <w:num w:numId="11" w16cid:durableId="1321690844">
    <w:abstractNumId w:val="3"/>
  </w:num>
  <w:num w:numId="12" w16cid:durableId="1361777237">
    <w:abstractNumId w:val="0"/>
  </w:num>
  <w:num w:numId="13" w16cid:durableId="701443316">
    <w:abstractNumId w:val="14"/>
  </w:num>
  <w:num w:numId="14" w16cid:durableId="766122829">
    <w:abstractNumId w:val="12"/>
  </w:num>
  <w:num w:numId="15" w16cid:durableId="12768666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858E2"/>
    <w:rsid w:val="000F213B"/>
    <w:rsid w:val="00125F04"/>
    <w:rsid w:val="001A108B"/>
    <w:rsid w:val="00261F2E"/>
    <w:rsid w:val="002F062B"/>
    <w:rsid w:val="0038224D"/>
    <w:rsid w:val="00451361"/>
    <w:rsid w:val="004F0758"/>
    <w:rsid w:val="00617ADC"/>
    <w:rsid w:val="00640C12"/>
    <w:rsid w:val="007013FF"/>
    <w:rsid w:val="007F2FCF"/>
    <w:rsid w:val="00951544"/>
    <w:rsid w:val="009779C5"/>
    <w:rsid w:val="009D079D"/>
    <w:rsid w:val="00B2306E"/>
    <w:rsid w:val="00CE5EAB"/>
    <w:rsid w:val="00D22716"/>
    <w:rsid w:val="00D44C98"/>
    <w:rsid w:val="00D9493E"/>
    <w:rsid w:val="00DA53F6"/>
    <w:rsid w:val="00DF063E"/>
    <w:rsid w:val="00F722FF"/>
    <w:rsid w:val="00F97E87"/>
    <w:rsid w:val="00FA7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565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7" ma:contentTypeDescription="Create a new document." ma:contentTypeScope="" ma:versionID="834b50355af2b6e9b72bf5e85f9d08d7">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10267e27fdec426c91739c9b6dd64691"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EAB925-A009-41B4-A48E-967B0EF52601}">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customXml/itemProps2.xml><?xml version="1.0" encoding="utf-8"?>
<ds:datastoreItem xmlns:ds="http://schemas.openxmlformats.org/officeDocument/2006/customXml" ds:itemID="{ACA293A4-5500-4B34-8872-55766A108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5DB69E-5D74-4616-BE63-8CADDD15DE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4C5638A4</Template>
  <TotalTime>1</TotalTime>
  <Pages>3</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3</cp:revision>
  <cp:lastPrinted>2018-05-03T15:27:00Z</cp:lastPrinted>
  <dcterms:created xsi:type="dcterms:W3CDTF">2025-05-25T16:14:00Z</dcterms:created>
  <dcterms:modified xsi:type="dcterms:W3CDTF">2025-09-18T11:18:00Z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