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736A2DBF" w:rsidR="00EE4565" w:rsidRPr="0052756F" w:rsidRDefault="00EE4565" w:rsidP="00895000">
            <w:pPr>
              <w:pStyle w:val="OurRef"/>
            </w:pPr>
            <w:r>
              <w:t>Our Ref:</w:t>
            </w:r>
            <w:r w:rsidR="003638A8">
              <w:t xml:space="preserve"> Doc</w:t>
            </w:r>
            <w:r w:rsidR="00EF0D95">
              <w:t xml:space="preserve"> CSCI_UC08_300118</w:t>
            </w:r>
            <w:r w:rsidR="003638A8">
              <w:t>.</w:t>
            </w:r>
            <w:r w:rsidR="003638A8" w:rsidRPr="00ED1154">
              <w:rPr>
                <w:szCs w:val="22"/>
              </w:rPr>
              <w:t xml:space="preserve"> UBS/</w:t>
            </w:r>
            <w:proofErr w:type="spellStart"/>
            <w:r w:rsidR="003638A8" w:rsidRPr="00ED1154">
              <w:rPr>
                <w:szCs w:val="22"/>
              </w:rPr>
              <w:t>Phenomics</w:t>
            </w:r>
            <w:r w:rsidR="003638A8">
              <w:rPr>
                <w:szCs w:val="22"/>
              </w:rPr>
              <w:t>USER</w:t>
            </w:r>
            <w:proofErr w:type="spellEnd"/>
            <w:r w:rsidR="003638A8">
              <w:rPr>
                <w:szCs w:val="22"/>
              </w:rPr>
              <w:t>/12.1.2016</w:t>
            </w:r>
            <w:r>
              <w:t xml:space="preserve"> </w:t>
            </w:r>
            <w:sdt>
              <w:sdtPr>
                <w:alias w:val="Our Ref"/>
                <w:tag w:val="Our Ref"/>
                <w:id w:val="-2044505065"/>
                <w:placeholder>
                  <w:docPart w:val="6AD356D334554F968283A586676A10EB"/>
                </w:placeholder>
                <w:text/>
              </w:sdtPr>
              <w:sdtEndPr/>
              <w:sdtContent>
                <w:r w:rsidR="003638A8">
                  <w:t>Doc.UBS.PhenUser.16.01</w:t>
                </w:r>
              </w:sdtContent>
            </w:sdt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10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77777777" w:rsidR="00AD1453" w:rsidRDefault="00AD1453" w:rsidP="002D5AD2">
      <w:pPr>
        <w:jc w:val="center"/>
        <w:rPr>
          <w:b/>
          <w:bCs/>
          <w:lang w:val="en-US"/>
        </w:rPr>
      </w:pPr>
    </w:p>
    <w:p w14:paraId="0EA46040" w14:textId="3FF2CBFF" w:rsidR="00995423" w:rsidRDefault="00FB2682" w:rsidP="002D5AD2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Tuesday </w:t>
      </w:r>
      <w:r w:rsidR="00E9403C">
        <w:rPr>
          <w:b/>
          <w:bCs/>
          <w:lang w:val="en-US"/>
        </w:rPr>
        <w:t>30</w:t>
      </w:r>
      <w:r w:rsidR="00E9403C" w:rsidRPr="00E9403C">
        <w:rPr>
          <w:b/>
          <w:bCs/>
          <w:vertAlign w:val="superscript"/>
          <w:lang w:val="en-US"/>
        </w:rPr>
        <w:t>th</w:t>
      </w:r>
      <w:r w:rsidR="00E9403C">
        <w:rPr>
          <w:b/>
          <w:bCs/>
          <w:lang w:val="en-US"/>
        </w:rPr>
        <w:t xml:space="preserve"> January 2018</w:t>
      </w:r>
      <w:r w:rsidR="00995423">
        <w:rPr>
          <w:b/>
          <w:bCs/>
          <w:lang w:val="en-US"/>
        </w:rPr>
        <w:t xml:space="preserve">, </w:t>
      </w:r>
      <w:r w:rsidR="00BD2580">
        <w:rPr>
          <w:b/>
          <w:bCs/>
          <w:lang w:val="en-US"/>
        </w:rPr>
        <w:t>2</w:t>
      </w:r>
      <w:r w:rsidR="00E9403C">
        <w:rPr>
          <w:b/>
          <w:bCs/>
          <w:lang w:val="en-US"/>
        </w:rPr>
        <w:t>:30</w:t>
      </w:r>
      <w:r w:rsidR="009827F4">
        <w:rPr>
          <w:b/>
          <w:bCs/>
          <w:lang w:val="en-US"/>
        </w:rPr>
        <w:t>pm</w:t>
      </w:r>
      <w:r w:rsidR="00995423">
        <w:rPr>
          <w:b/>
          <w:bCs/>
          <w:lang w:val="en-US"/>
        </w:rPr>
        <w:t xml:space="preserve">, </w:t>
      </w:r>
      <w:r w:rsidR="004A3DF0">
        <w:rPr>
          <w:b/>
          <w:bCs/>
          <w:lang w:val="en-US"/>
        </w:rPr>
        <w:t>Gleeson Building, Meeting Room 1</w:t>
      </w:r>
    </w:p>
    <w:p w14:paraId="530D3CB5" w14:textId="77777777" w:rsidR="003C56C1" w:rsidRDefault="003C56C1" w:rsidP="003C56C1">
      <w:pPr>
        <w:rPr>
          <w:lang w:val="en-US"/>
        </w:rPr>
      </w:pPr>
    </w:p>
    <w:p w14:paraId="3DDED434" w14:textId="6C026BE7" w:rsidR="00F8257E" w:rsidRDefault="003C56C1" w:rsidP="003C56C1">
      <w:pPr>
        <w:rPr>
          <w:lang w:val="en-US"/>
        </w:rPr>
      </w:pPr>
      <w:r w:rsidRPr="003C56C1">
        <w:rPr>
          <w:lang w:val="en-US"/>
        </w:rPr>
        <w:t xml:space="preserve">Present: </w:t>
      </w:r>
      <w:r w:rsidR="00F8257E">
        <w:rPr>
          <w:lang w:val="en-US"/>
        </w:rPr>
        <w:t xml:space="preserve">Jenny Nichols (Chair), Gemini Chu, </w:t>
      </w:r>
      <w:proofErr w:type="spellStart"/>
      <w:r w:rsidR="004A3DF0">
        <w:rPr>
          <w:lang w:val="en-US"/>
        </w:rPr>
        <w:t>Lemonia</w:t>
      </w:r>
      <w:proofErr w:type="spellEnd"/>
      <w:r w:rsidR="004A3DF0">
        <w:rPr>
          <w:lang w:val="en-US"/>
        </w:rPr>
        <w:t xml:space="preserve"> </w:t>
      </w:r>
      <w:proofErr w:type="spellStart"/>
      <w:r w:rsidR="004A3DF0">
        <w:rPr>
          <w:lang w:val="en-US"/>
        </w:rPr>
        <w:t>Chatzeli</w:t>
      </w:r>
      <w:proofErr w:type="spellEnd"/>
      <w:r w:rsidR="0055790C">
        <w:rPr>
          <w:lang w:val="en-US"/>
        </w:rPr>
        <w:t xml:space="preserve"> (on behalf of </w:t>
      </w:r>
      <w:proofErr w:type="spellStart"/>
      <w:r w:rsidR="0055790C">
        <w:rPr>
          <w:bCs/>
          <w:szCs w:val="22"/>
        </w:rPr>
        <w:t>Seungmin</w:t>
      </w:r>
      <w:proofErr w:type="spellEnd"/>
      <w:r w:rsidR="0055790C">
        <w:rPr>
          <w:bCs/>
          <w:szCs w:val="22"/>
        </w:rPr>
        <w:t xml:space="preserve"> Han)</w:t>
      </w:r>
      <w:r w:rsidR="00E81DDC">
        <w:rPr>
          <w:lang w:val="en-US"/>
        </w:rPr>
        <w:t xml:space="preserve">, Kimberley Evans, </w:t>
      </w:r>
      <w:r w:rsidR="004A3DF0">
        <w:rPr>
          <w:lang w:val="en-US"/>
        </w:rPr>
        <w:t>Jamie McGinn</w:t>
      </w:r>
      <w:r w:rsidR="00E81DDC">
        <w:rPr>
          <w:lang w:val="en-US"/>
        </w:rPr>
        <w:t xml:space="preserve">, </w:t>
      </w:r>
      <w:proofErr w:type="spellStart"/>
      <w:r w:rsidR="00E81DDC">
        <w:rPr>
          <w:lang w:val="en-US"/>
        </w:rPr>
        <w:t>Martyna</w:t>
      </w:r>
      <w:proofErr w:type="spellEnd"/>
      <w:r w:rsidR="00E81DDC">
        <w:rPr>
          <w:lang w:val="en-US"/>
        </w:rPr>
        <w:t xml:space="preserve"> </w:t>
      </w:r>
      <w:proofErr w:type="spellStart"/>
      <w:r w:rsidR="00E81DDC">
        <w:rPr>
          <w:lang w:val="en-US"/>
        </w:rPr>
        <w:t>Popis</w:t>
      </w:r>
      <w:proofErr w:type="spellEnd"/>
      <w:r w:rsidR="00E81DDC">
        <w:rPr>
          <w:lang w:val="en-US"/>
        </w:rPr>
        <w:t>, Rob</w:t>
      </w:r>
      <w:r w:rsidR="004A3DF0">
        <w:rPr>
          <w:lang w:val="en-US"/>
        </w:rPr>
        <w:t xml:space="preserve">erta </w:t>
      </w:r>
      <w:proofErr w:type="spellStart"/>
      <w:r w:rsidR="004A3DF0">
        <w:rPr>
          <w:lang w:val="en-US"/>
        </w:rPr>
        <w:t>Azzarelli</w:t>
      </w:r>
      <w:proofErr w:type="spellEnd"/>
      <w:r w:rsidR="004A3DF0">
        <w:rPr>
          <w:lang w:val="en-US"/>
        </w:rPr>
        <w:t>, Samuel Jameson, Bill Mansfield</w:t>
      </w:r>
      <w:r w:rsidR="00E81DDC">
        <w:rPr>
          <w:lang w:val="en-US"/>
        </w:rPr>
        <w:t xml:space="preserve">, 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55D9224B" w:rsidR="003C56C1" w:rsidRDefault="00434775" w:rsidP="00391826">
      <w:pPr>
        <w:rPr>
          <w:lang w:val="en-US"/>
        </w:rPr>
      </w:pPr>
      <w:r>
        <w:rPr>
          <w:lang w:val="en-US"/>
        </w:rPr>
        <w:t>Apologies:</w:t>
      </w:r>
      <w:r w:rsidR="0093716A">
        <w:rPr>
          <w:lang w:val="en-US"/>
        </w:rPr>
        <w:t xml:space="preserve"> </w:t>
      </w:r>
      <w:r w:rsidR="004A3DF0">
        <w:rPr>
          <w:lang w:val="en-US"/>
        </w:rPr>
        <w:t xml:space="preserve">Amelia Phillips, Keith </w:t>
      </w:r>
      <w:proofErr w:type="spellStart"/>
      <w:r w:rsidR="004A3DF0">
        <w:rPr>
          <w:lang w:val="en-US"/>
        </w:rPr>
        <w:t>Savill</w:t>
      </w:r>
      <w:proofErr w:type="spellEnd"/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570C0616" w:rsidR="00093091" w:rsidRDefault="00093091" w:rsidP="003C56C1">
      <w:pPr>
        <w:rPr>
          <w:lang w:val="en-US"/>
        </w:rPr>
      </w:pPr>
      <w:r>
        <w:rPr>
          <w:lang w:val="en-US"/>
        </w:rPr>
        <w:t xml:space="preserve">Minutes – </w:t>
      </w:r>
      <w:r w:rsidR="004A3DF0">
        <w:rPr>
          <w:lang w:val="en-US"/>
        </w:rPr>
        <w:t xml:space="preserve">Thomas </w:t>
      </w:r>
      <w:proofErr w:type="spellStart"/>
      <w:r w:rsidR="004A3DF0">
        <w:rPr>
          <w:lang w:val="en-US"/>
        </w:rPr>
        <w:t>Pigott</w:t>
      </w:r>
      <w:proofErr w:type="spellEnd"/>
    </w:p>
    <w:p w14:paraId="48E9797B" w14:textId="77777777" w:rsidR="00CB540C" w:rsidRDefault="00CB540C" w:rsidP="00CB540C">
      <w:pPr>
        <w:rPr>
          <w:b/>
          <w:lang w:val="en-US"/>
        </w:rPr>
      </w:pPr>
    </w:p>
    <w:p w14:paraId="3FE63235" w14:textId="77777777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8815BF">
        <w:rPr>
          <w:b/>
          <w:u w:val="single"/>
          <w:lang w:val="en-US"/>
        </w:rPr>
        <w:t>Stem Cell</w:t>
      </w:r>
      <w:r w:rsidR="00877160">
        <w:rPr>
          <w:b/>
          <w:u w:val="single"/>
          <w:lang w:val="en-US"/>
        </w:rPr>
        <w:t xml:space="preserve"> </w:t>
      </w:r>
      <w:proofErr w:type="spellStart"/>
      <w:r w:rsidR="00877160">
        <w:rPr>
          <w:b/>
          <w:u w:val="single"/>
          <w:lang w:val="en-US"/>
        </w:rPr>
        <w:t>Biofacility</w:t>
      </w:r>
      <w:proofErr w:type="spellEnd"/>
    </w:p>
    <w:p w14:paraId="3D0C6C9C" w14:textId="77777777" w:rsidR="00B367B8" w:rsidRDefault="00B367B8" w:rsidP="006A7001">
      <w:pPr>
        <w:jc w:val="center"/>
        <w:rPr>
          <w:b/>
          <w:u w:val="single"/>
          <w:lang w:val="en-US"/>
        </w:rPr>
      </w:pP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012BD0C1" w14:textId="77777777" w:rsidR="00AD1453" w:rsidRPr="0032133E" w:rsidRDefault="00AD1453" w:rsidP="002D5AD2">
      <w:pPr>
        <w:ind w:left="454"/>
        <w:rPr>
          <w:b/>
          <w:bCs/>
          <w:lang w:val="en-US"/>
        </w:rPr>
      </w:pPr>
    </w:p>
    <w:p w14:paraId="08F42A33" w14:textId="50D0203E" w:rsidR="003C56C1" w:rsidRDefault="003C56C1" w:rsidP="003C56C1">
      <w:pPr>
        <w:rPr>
          <w:lang w:val="en-US"/>
        </w:rPr>
      </w:pPr>
      <w:r w:rsidRPr="003C56C1">
        <w:rPr>
          <w:lang w:val="en-US"/>
        </w:rPr>
        <w:t xml:space="preserve">The </w:t>
      </w:r>
      <w:r w:rsidR="00FB2682">
        <w:rPr>
          <w:lang w:val="en-US"/>
        </w:rPr>
        <w:t>m</w:t>
      </w:r>
      <w:r w:rsidRPr="003C56C1">
        <w:rPr>
          <w:lang w:val="en-US"/>
        </w:rPr>
        <w:t xml:space="preserve">inutes of the meeting held on </w:t>
      </w:r>
      <w:r w:rsidR="00A27E41">
        <w:rPr>
          <w:lang w:val="en-US"/>
        </w:rPr>
        <w:t>17</w:t>
      </w:r>
      <w:r w:rsidR="00A27E41" w:rsidRPr="00A27E41">
        <w:rPr>
          <w:vertAlign w:val="superscript"/>
          <w:lang w:val="en-US"/>
        </w:rPr>
        <w:t>th</w:t>
      </w:r>
      <w:r w:rsidR="00A27E41">
        <w:rPr>
          <w:lang w:val="en-US"/>
        </w:rPr>
        <w:t xml:space="preserve"> May 2017</w:t>
      </w:r>
      <w:r w:rsidR="0055790C">
        <w:rPr>
          <w:lang w:val="en-US"/>
        </w:rPr>
        <w:t xml:space="preserve"> </w:t>
      </w:r>
      <w:r w:rsidR="00995423">
        <w:rPr>
          <w:lang w:val="en-US"/>
        </w:rPr>
        <w:t xml:space="preserve">were agreed as a true record. </w:t>
      </w:r>
    </w:p>
    <w:p w14:paraId="1A038ED8" w14:textId="77777777" w:rsidR="00995423" w:rsidRDefault="00995423" w:rsidP="003C56C1">
      <w:pPr>
        <w:rPr>
          <w:lang w:val="en-US"/>
        </w:rPr>
      </w:pPr>
    </w:p>
    <w:p w14:paraId="158BA8CF" w14:textId="77777777" w:rsidR="00912997" w:rsidRPr="006B7DC6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29D7CF1A" w14:textId="77777777" w:rsidR="00BE476F" w:rsidRDefault="00BE476F" w:rsidP="003C56C1">
      <w:pPr>
        <w:rPr>
          <w:lang w:val="en-US"/>
        </w:rPr>
      </w:pPr>
    </w:p>
    <w:p w14:paraId="5730D5A0" w14:textId="786C9075" w:rsidR="000C6A81" w:rsidRDefault="00800123" w:rsidP="003C56C1">
      <w:pPr>
        <w:rPr>
          <w:lang w:val="en-US"/>
        </w:rPr>
      </w:pPr>
      <w:r>
        <w:rPr>
          <w:lang w:val="en-US"/>
        </w:rPr>
        <w:t xml:space="preserve">Jenny Nichols attended the last UBS FOM </w:t>
      </w:r>
      <w:r w:rsidR="00636602">
        <w:rPr>
          <w:lang w:val="en-US"/>
        </w:rPr>
        <w:t xml:space="preserve">meeting </w:t>
      </w:r>
      <w:r>
        <w:rPr>
          <w:lang w:val="en-US"/>
        </w:rPr>
        <w:t xml:space="preserve">and fed back the main topics of discussion relevant to Stem Cell users; </w:t>
      </w:r>
    </w:p>
    <w:p w14:paraId="07802DAA" w14:textId="77777777" w:rsidR="00A27F06" w:rsidRDefault="00A27F06" w:rsidP="003C56C1">
      <w:pPr>
        <w:rPr>
          <w:lang w:val="en-US"/>
        </w:rPr>
      </w:pPr>
    </w:p>
    <w:p w14:paraId="09CB0108" w14:textId="68DB6625" w:rsidR="004C712C" w:rsidRDefault="009B5646" w:rsidP="003C56C1">
      <w:pPr>
        <w:rPr>
          <w:lang w:val="en-US"/>
        </w:rPr>
      </w:pPr>
      <w:r>
        <w:rPr>
          <w:lang w:val="en-US"/>
        </w:rPr>
        <w:t xml:space="preserve">The impression amongst the users is that Cambridge pays more for cage costs than other </w:t>
      </w:r>
      <w:r w:rsidR="004C712C">
        <w:rPr>
          <w:lang w:val="en-US"/>
        </w:rPr>
        <w:t>establishments;</w:t>
      </w:r>
      <w:r>
        <w:rPr>
          <w:lang w:val="en-US"/>
        </w:rPr>
        <w:t xml:space="preserve"> Karl Wilson </w:t>
      </w:r>
      <w:r w:rsidR="004C712C">
        <w:rPr>
          <w:lang w:val="en-US"/>
        </w:rPr>
        <w:t xml:space="preserve">has so far received limited feedback </w:t>
      </w:r>
      <w:proofErr w:type="gramStart"/>
      <w:r w:rsidR="004C712C">
        <w:rPr>
          <w:lang w:val="en-US"/>
        </w:rPr>
        <w:t>from</w:t>
      </w:r>
      <w:r w:rsidR="0055790C">
        <w:rPr>
          <w:lang w:val="en-US"/>
        </w:rPr>
        <w:t xml:space="preserve">  the</w:t>
      </w:r>
      <w:proofErr w:type="gramEnd"/>
      <w:r w:rsidR="004C712C">
        <w:rPr>
          <w:lang w:val="en-US"/>
        </w:rPr>
        <w:t xml:space="preserve"> </w:t>
      </w:r>
      <w:proofErr w:type="spellStart"/>
      <w:r w:rsidR="004C712C">
        <w:rPr>
          <w:lang w:val="en-US"/>
        </w:rPr>
        <w:t>Wellcome</w:t>
      </w:r>
      <w:proofErr w:type="spellEnd"/>
      <w:r w:rsidR="004C712C">
        <w:rPr>
          <w:lang w:val="en-US"/>
        </w:rPr>
        <w:t xml:space="preserve"> trust. The issue was</w:t>
      </w:r>
      <w:r w:rsidR="00636602">
        <w:rPr>
          <w:lang w:val="en-US"/>
        </w:rPr>
        <w:t xml:space="preserve"> also raised at The Biomedical Services Government and Strategy C</w:t>
      </w:r>
      <w:r w:rsidR="004C712C">
        <w:rPr>
          <w:lang w:val="en-US"/>
        </w:rPr>
        <w:t>ommittee in December.</w:t>
      </w:r>
    </w:p>
    <w:p w14:paraId="2DD9B47B" w14:textId="77777777" w:rsidR="004C712C" w:rsidRDefault="004C712C" w:rsidP="003C56C1">
      <w:pPr>
        <w:rPr>
          <w:lang w:val="en-US"/>
        </w:rPr>
      </w:pPr>
    </w:p>
    <w:p w14:paraId="4A6407A6" w14:textId="4993F515" w:rsidR="004C712C" w:rsidRDefault="004C712C" w:rsidP="003C56C1">
      <w:pPr>
        <w:rPr>
          <w:lang w:val="en-US"/>
        </w:rPr>
      </w:pPr>
      <w:r>
        <w:rPr>
          <w:lang w:val="en-US"/>
        </w:rPr>
        <w:t xml:space="preserve">The opening of </w:t>
      </w:r>
      <w:r w:rsidRPr="004C712C">
        <w:rPr>
          <w:lang w:val="en-US"/>
        </w:rPr>
        <w:t>Capella</w:t>
      </w:r>
      <w:r w:rsidR="003848D8">
        <w:rPr>
          <w:lang w:val="en-US"/>
        </w:rPr>
        <w:t xml:space="preserve"> is scheduled for September 2018.</w:t>
      </w:r>
    </w:p>
    <w:p w14:paraId="173D6D33" w14:textId="77777777" w:rsidR="003848D8" w:rsidRDefault="003848D8" w:rsidP="003C56C1">
      <w:pPr>
        <w:rPr>
          <w:lang w:val="en-US"/>
        </w:rPr>
      </w:pPr>
    </w:p>
    <w:p w14:paraId="2C6F2329" w14:textId="1A1E6611" w:rsidR="003848D8" w:rsidRDefault="003848D8" w:rsidP="003C56C1">
      <w:pPr>
        <w:rPr>
          <w:lang w:val="en-US"/>
        </w:rPr>
      </w:pPr>
      <w:r>
        <w:rPr>
          <w:lang w:val="en-US"/>
        </w:rPr>
        <w:t>Bellatrix</w:t>
      </w:r>
      <w:r w:rsidR="00145A3C">
        <w:rPr>
          <w:lang w:val="en-US"/>
        </w:rPr>
        <w:t xml:space="preserve"> is</w:t>
      </w:r>
      <w:r>
        <w:rPr>
          <w:lang w:val="en-US"/>
        </w:rPr>
        <w:t xml:space="preserve"> expected to be open in January 2019</w:t>
      </w:r>
      <w:r w:rsidR="00145A3C">
        <w:rPr>
          <w:lang w:val="en-US"/>
        </w:rPr>
        <w:t>.</w:t>
      </w:r>
    </w:p>
    <w:p w14:paraId="6C7ED2A2" w14:textId="77777777" w:rsidR="003848D8" w:rsidRDefault="003848D8" w:rsidP="003C56C1">
      <w:pPr>
        <w:rPr>
          <w:lang w:val="en-US"/>
        </w:rPr>
      </w:pPr>
    </w:p>
    <w:p w14:paraId="58637E8C" w14:textId="7BDE0A6B" w:rsidR="003848D8" w:rsidRDefault="003848D8" w:rsidP="003C56C1">
      <w:pPr>
        <w:rPr>
          <w:lang w:val="en-US"/>
        </w:rPr>
      </w:pPr>
      <w:r>
        <w:rPr>
          <w:lang w:val="en-US"/>
        </w:rPr>
        <w:t>UBS is looking into creating a dat</w:t>
      </w:r>
      <w:r w:rsidR="00145A3C">
        <w:rPr>
          <w:lang w:val="en-US"/>
        </w:rPr>
        <w:t>abase to prevent the duplication</w:t>
      </w:r>
      <w:r>
        <w:rPr>
          <w:lang w:val="en-US"/>
        </w:rPr>
        <w:t xml:space="preserve"> of mouse lines.</w:t>
      </w:r>
    </w:p>
    <w:p w14:paraId="68948FC9" w14:textId="511F9763" w:rsidR="00A27E41" w:rsidRDefault="00A27E41" w:rsidP="003C56C1">
      <w:pPr>
        <w:rPr>
          <w:lang w:val="en-US"/>
        </w:rPr>
      </w:pPr>
      <w:r>
        <w:rPr>
          <w:lang w:val="en-US"/>
        </w:rPr>
        <w:br/>
        <w:t>Samuel Jameson notes the Database is now</w:t>
      </w:r>
      <w:r w:rsidR="00145A3C">
        <w:rPr>
          <w:lang w:val="en-US"/>
        </w:rPr>
        <w:t xml:space="preserve"> being used in the Vet school, C</w:t>
      </w:r>
      <w:r>
        <w:rPr>
          <w:lang w:val="en-US"/>
        </w:rPr>
        <w:t>o</w:t>
      </w:r>
      <w:r w:rsidR="00145A3C">
        <w:rPr>
          <w:lang w:val="en-US"/>
        </w:rPr>
        <w:t>mbined Animal Facility and Joined Animal F</w:t>
      </w:r>
      <w:r>
        <w:rPr>
          <w:lang w:val="en-US"/>
        </w:rPr>
        <w:t>acility and is being evaluated in Phonemics.</w:t>
      </w:r>
    </w:p>
    <w:p w14:paraId="6CA27E41" w14:textId="77777777" w:rsidR="00B54ACD" w:rsidRDefault="00B54ACD" w:rsidP="003C56C1">
      <w:pPr>
        <w:rPr>
          <w:lang w:val="en-US"/>
        </w:rPr>
      </w:pPr>
    </w:p>
    <w:p w14:paraId="30D26B77" w14:textId="539FB9D4" w:rsidR="00B54ACD" w:rsidRDefault="00B54ACD" w:rsidP="003C56C1">
      <w:pPr>
        <w:rPr>
          <w:lang w:val="en-US"/>
        </w:rPr>
      </w:pPr>
      <w:r>
        <w:rPr>
          <w:lang w:val="en-US"/>
        </w:rPr>
        <w:t xml:space="preserve">The new FEC charges were discussed.  </w:t>
      </w:r>
    </w:p>
    <w:p w14:paraId="12ADD2A6" w14:textId="77777777" w:rsidR="00F54263" w:rsidRDefault="00F54263" w:rsidP="003C56C1">
      <w:pPr>
        <w:rPr>
          <w:lang w:val="en-US"/>
        </w:rPr>
      </w:pPr>
    </w:p>
    <w:p w14:paraId="5A0F85BB" w14:textId="77777777" w:rsidR="00321C72" w:rsidRDefault="00321C72" w:rsidP="003C56C1">
      <w:pPr>
        <w:rPr>
          <w:lang w:val="en-US"/>
        </w:rPr>
      </w:pPr>
    </w:p>
    <w:p w14:paraId="208A4767" w14:textId="77777777" w:rsidR="003C56C1" w:rsidRDefault="00912997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91328B">
        <w:rPr>
          <w:b/>
          <w:bCs/>
          <w:lang w:val="en-US"/>
        </w:rPr>
        <w:t xml:space="preserve"> </w:t>
      </w:r>
      <w:r w:rsidR="0091328B" w:rsidRPr="008F7626">
        <w:rPr>
          <w:bCs/>
          <w:lang w:val="en-US"/>
        </w:rPr>
        <w:t>(circulated</w:t>
      </w:r>
      <w:r w:rsidR="008F7626" w:rsidRPr="008F7626">
        <w:rPr>
          <w:bCs/>
          <w:lang w:val="en-US"/>
        </w:rPr>
        <w:t xml:space="preserve"> prior to meeting</w:t>
      </w:r>
      <w:r w:rsidR="0091328B" w:rsidRPr="008F7626">
        <w:rPr>
          <w:bCs/>
          <w:lang w:val="en-US"/>
        </w:rPr>
        <w:t>)</w:t>
      </w:r>
    </w:p>
    <w:p w14:paraId="73E2068B" w14:textId="77777777" w:rsidR="00E17397" w:rsidRPr="0032133E" w:rsidRDefault="00E17397" w:rsidP="00E17397">
      <w:pPr>
        <w:ind w:left="454"/>
        <w:rPr>
          <w:b/>
          <w:bCs/>
          <w:lang w:val="en-US"/>
        </w:rPr>
      </w:pPr>
    </w:p>
    <w:p w14:paraId="4121F151" w14:textId="77777777" w:rsidR="00912997" w:rsidRDefault="00713F75" w:rsidP="0098164B">
      <w:pPr>
        <w:rPr>
          <w:rFonts w:cs="Arial"/>
          <w:u w:val="single"/>
          <w:lang w:val="en-US"/>
        </w:rPr>
      </w:pPr>
      <w:r>
        <w:rPr>
          <w:rFonts w:cs="Arial"/>
          <w:u w:val="single"/>
          <w:lang w:val="en-US"/>
        </w:rPr>
        <w:t xml:space="preserve">i) </w:t>
      </w:r>
      <w:r w:rsidR="00E17397" w:rsidRPr="002A754E">
        <w:rPr>
          <w:rFonts w:cs="Arial"/>
          <w:u w:val="single"/>
          <w:lang w:val="en-US"/>
        </w:rPr>
        <w:t xml:space="preserve">Staffing </w:t>
      </w:r>
    </w:p>
    <w:p w14:paraId="4E337CC7" w14:textId="77777777" w:rsidR="00DB6142" w:rsidRPr="000E6CA3" w:rsidRDefault="00DB6142" w:rsidP="00DB6142">
      <w:pPr>
        <w:rPr>
          <w:rFonts w:cs="Arial"/>
          <w:szCs w:val="22"/>
          <w:lang w:val="en-US"/>
        </w:rPr>
      </w:pPr>
    </w:p>
    <w:p w14:paraId="2846BBA8" w14:textId="7CD3161F" w:rsidR="00287B60" w:rsidRDefault="000B479A" w:rsidP="0098164B">
      <w:pPr>
        <w:rPr>
          <w:lang w:val="en-US"/>
        </w:rPr>
      </w:pPr>
      <w:r>
        <w:rPr>
          <w:lang w:val="en-US"/>
        </w:rPr>
        <w:lastRenderedPageBreak/>
        <w:t>Dani</w:t>
      </w:r>
      <w:r w:rsidR="007E033C">
        <w:rPr>
          <w:lang w:val="en-US"/>
        </w:rPr>
        <w:t>lo has resigned and his final day was 22</w:t>
      </w:r>
      <w:r w:rsidR="007E033C" w:rsidRPr="007E033C">
        <w:rPr>
          <w:vertAlign w:val="superscript"/>
          <w:lang w:val="en-US"/>
        </w:rPr>
        <w:t>nd</w:t>
      </w:r>
      <w:r w:rsidR="005D3F59">
        <w:rPr>
          <w:lang w:val="en-US"/>
        </w:rPr>
        <w:t xml:space="preserve"> </w:t>
      </w:r>
      <w:r w:rsidR="007E033C">
        <w:rPr>
          <w:lang w:val="en-US"/>
        </w:rPr>
        <w:t xml:space="preserve">December </w:t>
      </w:r>
      <w:r w:rsidR="005D3F59">
        <w:rPr>
          <w:lang w:val="en-US"/>
        </w:rPr>
        <w:t>2017</w:t>
      </w:r>
    </w:p>
    <w:p w14:paraId="3C99DBF2" w14:textId="77777777" w:rsidR="00D41430" w:rsidRDefault="00D41430" w:rsidP="0098164B">
      <w:pPr>
        <w:rPr>
          <w:lang w:val="en-US"/>
        </w:rPr>
      </w:pPr>
    </w:p>
    <w:p w14:paraId="45313F90" w14:textId="2D9BAD51" w:rsidR="007E033C" w:rsidRDefault="005D3F59" w:rsidP="0098164B">
      <w:pPr>
        <w:rPr>
          <w:lang w:val="en-US"/>
        </w:rPr>
      </w:pPr>
      <w:r>
        <w:rPr>
          <w:lang w:val="en-US"/>
        </w:rPr>
        <w:t xml:space="preserve">Dean </w:t>
      </w:r>
      <w:proofErr w:type="spellStart"/>
      <w:r>
        <w:rPr>
          <w:lang w:val="en-US"/>
        </w:rPr>
        <w:t>Swindon</w:t>
      </w:r>
      <w:proofErr w:type="spellEnd"/>
      <w:r>
        <w:rPr>
          <w:lang w:val="en-US"/>
        </w:rPr>
        <w:t xml:space="preserve"> had</w:t>
      </w:r>
      <w:r w:rsidR="007E033C">
        <w:rPr>
          <w:lang w:val="en-US"/>
        </w:rPr>
        <w:t xml:space="preserve"> returned from shared parental leave, which was on the 8</w:t>
      </w:r>
      <w:r w:rsidR="007E033C" w:rsidRPr="007E033C">
        <w:rPr>
          <w:vertAlign w:val="superscript"/>
          <w:lang w:val="en-US"/>
        </w:rPr>
        <w:t>th</w:t>
      </w:r>
      <w:r w:rsidR="007E033C">
        <w:rPr>
          <w:lang w:val="en-US"/>
        </w:rPr>
        <w:t xml:space="preserve"> of January. He has bee</w:t>
      </w:r>
      <w:r>
        <w:rPr>
          <w:lang w:val="en-US"/>
        </w:rPr>
        <w:t xml:space="preserve">n successful in his interviews and </w:t>
      </w:r>
      <w:r w:rsidR="007E033C">
        <w:rPr>
          <w:lang w:val="en-US"/>
        </w:rPr>
        <w:t xml:space="preserve">his last day at the Stem Cell </w:t>
      </w:r>
      <w:r w:rsidR="00781F4A">
        <w:rPr>
          <w:lang w:val="en-US"/>
        </w:rPr>
        <w:t>institute will</w:t>
      </w:r>
      <w:r w:rsidR="007E033C">
        <w:rPr>
          <w:lang w:val="en-US"/>
        </w:rPr>
        <w:t xml:space="preserve"> be on the 9</w:t>
      </w:r>
      <w:r w:rsidR="007E033C" w:rsidRPr="007E033C">
        <w:rPr>
          <w:vertAlign w:val="superscript"/>
          <w:lang w:val="en-US"/>
        </w:rPr>
        <w:t>th</w:t>
      </w:r>
      <w:r w:rsidR="007E033C">
        <w:rPr>
          <w:lang w:val="en-US"/>
        </w:rPr>
        <w:t xml:space="preserve"> of February.</w:t>
      </w:r>
    </w:p>
    <w:p w14:paraId="3E096766" w14:textId="77777777" w:rsidR="007E033C" w:rsidRDefault="007E033C" w:rsidP="0098164B">
      <w:pPr>
        <w:rPr>
          <w:lang w:val="en-US"/>
        </w:rPr>
      </w:pPr>
    </w:p>
    <w:p w14:paraId="1D6B03B3" w14:textId="4854CD59" w:rsidR="007E033C" w:rsidRDefault="007E033C" w:rsidP="0098164B">
      <w:pPr>
        <w:rPr>
          <w:lang w:val="en-US"/>
        </w:rPr>
      </w:pPr>
      <w:r>
        <w:rPr>
          <w:lang w:val="en-US"/>
        </w:rPr>
        <w:t>Tegan Barlow (now a T3) will be transferred to the Gurdon Institute with the first batch of animals, on the week commencing 12</w:t>
      </w:r>
      <w:r w:rsidRPr="007E033C">
        <w:rPr>
          <w:vertAlign w:val="superscript"/>
          <w:lang w:val="en-US"/>
        </w:rPr>
        <w:t>th</w:t>
      </w:r>
      <w:r>
        <w:rPr>
          <w:lang w:val="en-US"/>
        </w:rPr>
        <w:t xml:space="preserve"> of February.</w:t>
      </w:r>
    </w:p>
    <w:p w14:paraId="2E096A9F" w14:textId="77777777" w:rsidR="007E033C" w:rsidRDefault="007E033C" w:rsidP="0098164B">
      <w:pPr>
        <w:rPr>
          <w:lang w:val="en-US"/>
        </w:rPr>
      </w:pPr>
    </w:p>
    <w:p w14:paraId="013D8DFC" w14:textId="7856AFC3" w:rsidR="007E033C" w:rsidRDefault="007E033C" w:rsidP="0098164B">
      <w:pPr>
        <w:rPr>
          <w:lang w:val="en-US"/>
        </w:rPr>
      </w:pPr>
      <w:r>
        <w:rPr>
          <w:lang w:val="en-US"/>
        </w:rPr>
        <w:t>Kathy has been on long term sick leave and will be returning to work 5</w:t>
      </w:r>
      <w:r w:rsidRPr="007E033C">
        <w:rPr>
          <w:vertAlign w:val="superscript"/>
          <w:lang w:val="en-US"/>
        </w:rPr>
        <w:t>th</w:t>
      </w:r>
      <w:r>
        <w:rPr>
          <w:lang w:val="en-US"/>
        </w:rPr>
        <w:t xml:space="preserve"> of March on a phase return.</w:t>
      </w:r>
    </w:p>
    <w:p w14:paraId="16E14EB6" w14:textId="77777777" w:rsidR="007E033C" w:rsidRDefault="007E033C" w:rsidP="0098164B">
      <w:pPr>
        <w:rPr>
          <w:lang w:val="en-US"/>
        </w:rPr>
      </w:pPr>
    </w:p>
    <w:p w14:paraId="5C954EE1" w14:textId="2BAF6E3F" w:rsidR="007E033C" w:rsidRDefault="007E033C" w:rsidP="0098164B">
      <w:pPr>
        <w:rPr>
          <w:lang w:val="en-US"/>
        </w:rPr>
      </w:pPr>
      <w:r>
        <w:rPr>
          <w:lang w:val="en-US"/>
        </w:rPr>
        <w:t>Nick Carter (cage wash technician) was transferred to the Gurdon Institute on 6</w:t>
      </w:r>
      <w:r w:rsidRPr="007E033C">
        <w:rPr>
          <w:vertAlign w:val="superscript"/>
          <w:lang w:val="en-US"/>
        </w:rPr>
        <w:t>th</w:t>
      </w:r>
      <w:r>
        <w:rPr>
          <w:lang w:val="en-US"/>
        </w:rPr>
        <w:t xml:space="preserve"> of November. </w:t>
      </w:r>
    </w:p>
    <w:p w14:paraId="6AB1C79F" w14:textId="77777777" w:rsidR="00806CFD" w:rsidRDefault="00806CFD" w:rsidP="0098164B">
      <w:pPr>
        <w:rPr>
          <w:lang w:val="en-US"/>
        </w:rPr>
      </w:pPr>
    </w:p>
    <w:p w14:paraId="414415AC" w14:textId="47C4DD1A" w:rsidR="00806CFD" w:rsidRDefault="005D3F59" w:rsidP="0098164B">
      <w:pPr>
        <w:rPr>
          <w:lang w:val="en-US"/>
        </w:rPr>
      </w:pPr>
      <w:r>
        <w:rPr>
          <w:lang w:val="en-US"/>
        </w:rPr>
        <w:t>Gemini Chu thanked</w:t>
      </w:r>
      <w:r w:rsidR="00806CFD">
        <w:rPr>
          <w:lang w:val="en-US"/>
        </w:rPr>
        <w:t xml:space="preserve"> the remaining staff for all their support</w:t>
      </w:r>
      <w:r w:rsidRPr="005D3F59">
        <w:rPr>
          <w:lang w:val="en-US"/>
        </w:rPr>
        <w:t xml:space="preserve"> </w:t>
      </w:r>
      <w:r>
        <w:rPr>
          <w:lang w:val="en-US"/>
        </w:rPr>
        <w:t>in providing a good service to the research users</w:t>
      </w:r>
      <w:r w:rsidR="00806CFD">
        <w:rPr>
          <w:lang w:val="en-US"/>
        </w:rPr>
        <w:t xml:space="preserve">. She notes Danilo’s departure has had implications for surgery </w:t>
      </w:r>
      <w:r w:rsidR="00043D24">
        <w:rPr>
          <w:lang w:val="en-US"/>
        </w:rPr>
        <w:t>schedule which</w:t>
      </w:r>
      <w:r w:rsidR="00083DDD">
        <w:rPr>
          <w:lang w:val="en-US"/>
        </w:rPr>
        <w:t xml:space="preserve"> research users have been made aware.</w:t>
      </w:r>
      <w:r w:rsidR="00083DDD" w:rsidRPr="00083DDD">
        <w:rPr>
          <w:lang w:val="en-US"/>
        </w:rPr>
        <w:t xml:space="preserve"> </w:t>
      </w:r>
      <w:r w:rsidR="00083DDD">
        <w:rPr>
          <w:lang w:val="en-US"/>
        </w:rPr>
        <w:t>Surgery is being covered, but this is limited and not always possible.</w:t>
      </w:r>
    </w:p>
    <w:p w14:paraId="699BEF6D" w14:textId="77777777" w:rsidR="00670E22" w:rsidRDefault="00670E22" w:rsidP="0098164B">
      <w:pPr>
        <w:rPr>
          <w:lang w:val="en-US"/>
        </w:rPr>
      </w:pPr>
    </w:p>
    <w:p w14:paraId="47CEEFBE" w14:textId="77777777" w:rsidR="00554EFF" w:rsidRDefault="00554EFF" w:rsidP="00554EFF">
      <w:pPr>
        <w:rPr>
          <w:lang w:val="en-US"/>
        </w:rPr>
      </w:pPr>
      <w:r>
        <w:rPr>
          <w:lang w:val="en-US"/>
        </w:rPr>
        <w:t xml:space="preserve">Training has been provided by Gemini Chu, with assistance from Amelia Phillips and Cheryl Steeple in order for users to provide their own surgical assistance, but only where appropriate. </w:t>
      </w:r>
    </w:p>
    <w:p w14:paraId="20D87978" w14:textId="67E527E8" w:rsidR="00514372" w:rsidRDefault="00514372" w:rsidP="0098164B">
      <w:pPr>
        <w:rPr>
          <w:lang w:val="en-US"/>
        </w:rPr>
      </w:pPr>
      <w:r>
        <w:rPr>
          <w:lang w:val="en-US"/>
        </w:rPr>
        <w:t xml:space="preserve"> </w:t>
      </w:r>
    </w:p>
    <w:p w14:paraId="2BB8B42F" w14:textId="20F66E8F" w:rsidR="00514372" w:rsidRDefault="00514372" w:rsidP="0098164B">
      <w:pPr>
        <w:rPr>
          <w:lang w:val="en-US"/>
        </w:rPr>
      </w:pPr>
      <w:r>
        <w:rPr>
          <w:lang w:val="en-US"/>
        </w:rPr>
        <w:t>Th</w:t>
      </w:r>
      <w:r w:rsidR="00CA7AE0">
        <w:rPr>
          <w:lang w:val="en-US"/>
        </w:rPr>
        <w:t>ere is a surgery technician at T</w:t>
      </w:r>
      <w:r>
        <w:rPr>
          <w:lang w:val="en-US"/>
        </w:rPr>
        <w:t>he MI</w:t>
      </w:r>
      <w:r w:rsidR="00554EFF">
        <w:rPr>
          <w:lang w:val="en-US"/>
        </w:rPr>
        <w:t xml:space="preserve">RA who is currently being </w:t>
      </w:r>
      <w:r w:rsidR="00634DDF">
        <w:rPr>
          <w:lang w:val="en-US"/>
        </w:rPr>
        <w:t xml:space="preserve">utilized. </w:t>
      </w:r>
      <w:r>
        <w:rPr>
          <w:lang w:val="en-US"/>
        </w:rPr>
        <w:t xml:space="preserve">Gemini advises </w:t>
      </w:r>
      <w:r w:rsidR="00554EFF">
        <w:rPr>
          <w:lang w:val="en-US"/>
        </w:rPr>
        <w:t>users</w:t>
      </w:r>
      <w:r>
        <w:rPr>
          <w:lang w:val="en-US"/>
        </w:rPr>
        <w:t xml:space="preserve"> to give </w:t>
      </w:r>
      <w:r w:rsidR="004A119A">
        <w:rPr>
          <w:lang w:val="en-US"/>
        </w:rPr>
        <w:t>information regarding future</w:t>
      </w:r>
      <w:r>
        <w:rPr>
          <w:lang w:val="en-US"/>
        </w:rPr>
        <w:t xml:space="preserve"> surgery needs as soon as possible.</w:t>
      </w:r>
    </w:p>
    <w:p w14:paraId="092E4290" w14:textId="77777777" w:rsidR="004A119A" w:rsidRDefault="004A119A" w:rsidP="0098164B">
      <w:pPr>
        <w:rPr>
          <w:lang w:val="en-US"/>
        </w:rPr>
      </w:pPr>
    </w:p>
    <w:p w14:paraId="4EBC320D" w14:textId="53676FEA" w:rsidR="004A119A" w:rsidRDefault="004A119A" w:rsidP="0098164B">
      <w:pPr>
        <w:rPr>
          <w:lang w:val="en-US"/>
        </w:rPr>
      </w:pPr>
      <w:r>
        <w:rPr>
          <w:lang w:val="en-US"/>
        </w:rPr>
        <w:t>The total shutdown of the facility</w:t>
      </w:r>
      <w:r w:rsidR="00283AD8">
        <w:rPr>
          <w:lang w:val="en-US"/>
        </w:rPr>
        <w:t xml:space="preserve"> is scheduled for the</w:t>
      </w:r>
      <w:r>
        <w:rPr>
          <w:lang w:val="en-US"/>
        </w:rPr>
        <w:t xml:space="preserve"> end of April, while the facility is expected to be vacant</w:t>
      </w:r>
      <w:r w:rsidR="000F2E62">
        <w:rPr>
          <w:lang w:val="en-US"/>
        </w:rPr>
        <w:t xml:space="preserve"> of all animals</w:t>
      </w:r>
      <w:r>
        <w:rPr>
          <w:lang w:val="en-US"/>
        </w:rPr>
        <w:t xml:space="preserve"> by the end of March. </w:t>
      </w:r>
      <w:r w:rsidR="00CF6E37">
        <w:rPr>
          <w:lang w:val="en-US"/>
        </w:rPr>
        <w:t xml:space="preserve">Dates will be notified to the </w:t>
      </w:r>
      <w:r w:rsidR="00827285">
        <w:rPr>
          <w:lang w:val="en-US"/>
        </w:rPr>
        <w:t>users</w:t>
      </w:r>
      <w:r w:rsidR="00CF6E37">
        <w:rPr>
          <w:lang w:val="en-US"/>
        </w:rPr>
        <w:t xml:space="preserve"> via email.</w:t>
      </w:r>
    </w:p>
    <w:p w14:paraId="3138CEA8" w14:textId="77777777" w:rsidR="007E033C" w:rsidRDefault="007E033C" w:rsidP="0098164B">
      <w:pPr>
        <w:rPr>
          <w:u w:val="single"/>
          <w:lang w:val="en-US"/>
        </w:rPr>
      </w:pPr>
    </w:p>
    <w:p w14:paraId="72EDDADF" w14:textId="77777777" w:rsidR="00384497" w:rsidRDefault="00713F75" w:rsidP="0098164B">
      <w:pPr>
        <w:rPr>
          <w:u w:val="single"/>
          <w:lang w:val="en-US"/>
        </w:rPr>
      </w:pPr>
      <w:r>
        <w:rPr>
          <w:u w:val="single"/>
          <w:lang w:val="en-US"/>
        </w:rPr>
        <w:t xml:space="preserve">ii) </w:t>
      </w:r>
      <w:r w:rsidR="003668A1" w:rsidRPr="003668A1">
        <w:rPr>
          <w:u w:val="single"/>
          <w:lang w:val="en-US"/>
        </w:rPr>
        <w:t>Occupancy</w:t>
      </w:r>
    </w:p>
    <w:p w14:paraId="29F28CF5" w14:textId="77777777" w:rsidR="00384497" w:rsidRDefault="00384497" w:rsidP="0098164B">
      <w:pPr>
        <w:rPr>
          <w:lang w:val="en-US"/>
        </w:rPr>
      </w:pPr>
    </w:p>
    <w:p w14:paraId="591654DD" w14:textId="1925CBFE" w:rsidR="0091328B" w:rsidRDefault="00A76D1F" w:rsidP="0098164B">
      <w:pPr>
        <w:rPr>
          <w:lang w:val="en-US"/>
        </w:rPr>
      </w:pPr>
      <w:r>
        <w:rPr>
          <w:lang w:val="en-US"/>
        </w:rPr>
        <w:t xml:space="preserve">Occupancy has </w:t>
      </w:r>
      <w:r w:rsidR="00961AD8">
        <w:rPr>
          <w:lang w:val="en-US"/>
        </w:rPr>
        <w:t>increased</w:t>
      </w:r>
      <w:r w:rsidR="00374CC0">
        <w:rPr>
          <w:lang w:val="en-US"/>
        </w:rPr>
        <w:t xml:space="preserve"> </w:t>
      </w:r>
      <w:r w:rsidR="00644148">
        <w:rPr>
          <w:lang w:val="en-US"/>
        </w:rPr>
        <w:t xml:space="preserve">slightly, </w:t>
      </w:r>
      <w:r>
        <w:rPr>
          <w:lang w:val="en-US"/>
        </w:rPr>
        <w:t xml:space="preserve">with currently just over </w:t>
      </w:r>
      <w:r w:rsidR="00644148">
        <w:rPr>
          <w:lang w:val="en-US"/>
        </w:rPr>
        <w:t xml:space="preserve">900 </w:t>
      </w:r>
      <w:r w:rsidR="00781F4A">
        <w:rPr>
          <w:lang w:val="en-US"/>
        </w:rPr>
        <w:t>cages.</w:t>
      </w:r>
    </w:p>
    <w:p w14:paraId="42FB96F1" w14:textId="77777777" w:rsidR="00AC46C5" w:rsidRDefault="00AC46C5" w:rsidP="0098164B">
      <w:pPr>
        <w:rPr>
          <w:lang w:val="en-US"/>
        </w:rPr>
      </w:pPr>
    </w:p>
    <w:p w14:paraId="48DA8486" w14:textId="5C6DE5C9" w:rsidR="00AC46C5" w:rsidRDefault="00AC46C5" w:rsidP="0098164B">
      <w:pPr>
        <w:rPr>
          <w:lang w:val="en-US"/>
        </w:rPr>
      </w:pPr>
      <w:r>
        <w:rPr>
          <w:lang w:val="en-US"/>
        </w:rPr>
        <w:t>Linda (</w:t>
      </w:r>
      <w:r w:rsidR="0018564F">
        <w:rPr>
          <w:lang w:val="en-US"/>
        </w:rPr>
        <w:t>from the</w:t>
      </w:r>
      <w:r>
        <w:rPr>
          <w:lang w:val="en-US"/>
        </w:rPr>
        <w:t xml:space="preserve"> Home Office) </w:t>
      </w:r>
      <w:r w:rsidR="0018564F">
        <w:rPr>
          <w:lang w:val="en-US"/>
        </w:rPr>
        <w:t>visited in</w:t>
      </w:r>
      <w:r>
        <w:rPr>
          <w:lang w:val="en-US"/>
        </w:rPr>
        <w:t xml:space="preserve"> November </w:t>
      </w:r>
      <w:r w:rsidR="00073726">
        <w:rPr>
          <w:lang w:val="en-US"/>
        </w:rPr>
        <w:t>2017;</w:t>
      </w:r>
      <w:r w:rsidR="0018564F">
        <w:rPr>
          <w:lang w:val="en-US"/>
        </w:rPr>
        <w:t xml:space="preserve"> </w:t>
      </w:r>
      <w:r>
        <w:rPr>
          <w:lang w:val="en-US"/>
        </w:rPr>
        <w:t xml:space="preserve">this </w:t>
      </w:r>
      <w:r w:rsidR="0018564F">
        <w:rPr>
          <w:lang w:val="en-US"/>
        </w:rPr>
        <w:t xml:space="preserve">was to follow </w:t>
      </w:r>
      <w:r w:rsidR="00073726">
        <w:rPr>
          <w:lang w:val="en-US"/>
        </w:rPr>
        <w:t>up a</w:t>
      </w:r>
      <w:r>
        <w:rPr>
          <w:lang w:val="en-US"/>
        </w:rPr>
        <w:t xml:space="preserve"> condition 18 report. She was satisfied with how the facility had dealt with the condition 18. </w:t>
      </w:r>
      <w:r w:rsidR="00145A3C">
        <w:rPr>
          <w:lang w:val="en-US"/>
        </w:rPr>
        <w:t>The Stem Cell Institute is</w:t>
      </w:r>
      <w:r w:rsidR="0018564F">
        <w:rPr>
          <w:lang w:val="en-US"/>
        </w:rPr>
        <w:t xml:space="preserve"> still awaiting feedback from a number of condition 18 reports.</w:t>
      </w:r>
    </w:p>
    <w:p w14:paraId="48C29586" w14:textId="77777777" w:rsidR="00A76D1F" w:rsidRDefault="00A76D1F" w:rsidP="0098164B">
      <w:pPr>
        <w:rPr>
          <w:lang w:val="en-US"/>
        </w:rPr>
      </w:pPr>
    </w:p>
    <w:p w14:paraId="2209B6EA" w14:textId="77777777" w:rsidR="0093716A" w:rsidRPr="000E6CA3" w:rsidRDefault="0093716A" w:rsidP="0098164B">
      <w:pPr>
        <w:rPr>
          <w:lang w:val="en-US"/>
        </w:rPr>
      </w:pPr>
    </w:p>
    <w:p w14:paraId="69BAF7E9" w14:textId="77777777" w:rsidR="001174AB" w:rsidRPr="00834B25" w:rsidRDefault="00797E30" w:rsidP="0098164B">
      <w:pPr>
        <w:rPr>
          <w:u w:val="single"/>
          <w:lang w:val="en-US"/>
        </w:rPr>
      </w:pPr>
      <w:r w:rsidRPr="00834B25">
        <w:rPr>
          <w:u w:val="single"/>
          <w:lang w:val="en-US"/>
        </w:rPr>
        <w:t xml:space="preserve">iii) </w:t>
      </w:r>
      <w:r w:rsidR="001174AB" w:rsidRPr="00834B25">
        <w:rPr>
          <w:u w:val="single"/>
          <w:lang w:val="en-US"/>
        </w:rPr>
        <w:t>Equipment</w:t>
      </w:r>
    </w:p>
    <w:p w14:paraId="44C59BBB" w14:textId="77777777" w:rsidR="005040EF" w:rsidRDefault="005040EF" w:rsidP="0091328B">
      <w:pPr>
        <w:rPr>
          <w:lang w:val="en-US"/>
        </w:rPr>
      </w:pPr>
    </w:p>
    <w:p w14:paraId="3CD31327" w14:textId="11E0D255" w:rsidR="006857E9" w:rsidRDefault="006857E9" w:rsidP="0091328B">
      <w:pPr>
        <w:rPr>
          <w:lang w:val="en-US"/>
        </w:rPr>
      </w:pPr>
      <w:r>
        <w:rPr>
          <w:lang w:val="en-US"/>
        </w:rPr>
        <w:t>Anticipated</w:t>
      </w:r>
      <w:r w:rsidR="00DB6E6E">
        <w:rPr>
          <w:lang w:val="en-US"/>
        </w:rPr>
        <w:t xml:space="preserve"> that the</w:t>
      </w:r>
      <w:r>
        <w:rPr>
          <w:lang w:val="en-US"/>
        </w:rPr>
        <w:t xml:space="preserve"> majority of main washing, autoclave and V</w:t>
      </w:r>
      <w:r w:rsidR="00DB6E6E">
        <w:rPr>
          <w:lang w:val="en-US"/>
        </w:rPr>
        <w:t xml:space="preserve">HP equipment will be </w:t>
      </w:r>
      <w:proofErr w:type="spellStart"/>
      <w:r w:rsidR="00DB6E6E">
        <w:rPr>
          <w:lang w:val="en-US"/>
        </w:rPr>
        <w:t>utilis</w:t>
      </w:r>
      <w:r>
        <w:rPr>
          <w:lang w:val="en-US"/>
        </w:rPr>
        <w:t>ed</w:t>
      </w:r>
      <w:proofErr w:type="spellEnd"/>
      <w:r>
        <w:rPr>
          <w:lang w:val="en-US"/>
        </w:rPr>
        <w:t xml:space="preserve"> when needed</w:t>
      </w:r>
      <w:r w:rsidR="00DB6E6E">
        <w:rPr>
          <w:lang w:val="en-US"/>
        </w:rPr>
        <w:t>,</w:t>
      </w:r>
      <w:r>
        <w:rPr>
          <w:lang w:val="en-US"/>
        </w:rPr>
        <w:t xml:space="preserve"> so maintenance and service will continue.</w:t>
      </w:r>
    </w:p>
    <w:p w14:paraId="4C646C87" w14:textId="639DFBBF" w:rsidR="006857E9" w:rsidRDefault="0079192C" w:rsidP="0091328B">
      <w:pPr>
        <w:rPr>
          <w:lang w:val="en-US"/>
        </w:rPr>
      </w:pPr>
      <w:r>
        <w:rPr>
          <w:lang w:val="en-US"/>
        </w:rPr>
        <w:br/>
        <w:t>Darren Jesso</w:t>
      </w:r>
      <w:r w:rsidR="006857E9">
        <w:rPr>
          <w:lang w:val="en-US"/>
        </w:rPr>
        <w:t>p</w:t>
      </w:r>
      <w:r w:rsidR="00AC46C5">
        <w:rPr>
          <w:lang w:val="en-US"/>
        </w:rPr>
        <w:t xml:space="preserve"> is</w:t>
      </w:r>
      <w:r w:rsidR="00BD5816">
        <w:rPr>
          <w:lang w:val="en-US"/>
        </w:rPr>
        <w:t xml:space="preserve"> in charge of room 49 and 53, alongside Christian</w:t>
      </w:r>
      <w:r w:rsidR="00E03856" w:rsidRPr="00E03856">
        <w:rPr>
          <w:lang w:val="en-US"/>
        </w:rPr>
        <w:t xml:space="preserve"> </w:t>
      </w:r>
      <w:proofErr w:type="spellStart"/>
      <w:r w:rsidR="00E03856">
        <w:rPr>
          <w:lang w:val="en-US"/>
        </w:rPr>
        <w:t>Coffaro</w:t>
      </w:r>
      <w:proofErr w:type="spellEnd"/>
      <w:r w:rsidR="00E03856">
        <w:rPr>
          <w:lang w:val="en-US"/>
        </w:rPr>
        <w:t xml:space="preserve"> </w:t>
      </w:r>
      <w:proofErr w:type="gramStart"/>
      <w:r w:rsidR="00E03856">
        <w:rPr>
          <w:lang w:val="en-US"/>
        </w:rPr>
        <w:t>from  Gurdon</w:t>
      </w:r>
      <w:proofErr w:type="gramEnd"/>
      <w:r w:rsidR="00BD5816">
        <w:rPr>
          <w:lang w:val="en-US"/>
        </w:rPr>
        <w:t>, who</w:t>
      </w:r>
      <w:r w:rsidR="006857E9">
        <w:rPr>
          <w:lang w:val="en-US"/>
        </w:rPr>
        <w:t xml:space="preserve"> will be assisting with</w:t>
      </w:r>
      <w:r w:rsidR="00AC46C5">
        <w:rPr>
          <w:lang w:val="en-US"/>
        </w:rPr>
        <w:t xml:space="preserve"> the</w:t>
      </w:r>
      <w:r w:rsidR="006857E9">
        <w:rPr>
          <w:lang w:val="en-US"/>
        </w:rPr>
        <w:t xml:space="preserve"> final stages of</w:t>
      </w:r>
      <w:r w:rsidR="00E03856">
        <w:rPr>
          <w:lang w:val="en-US"/>
        </w:rPr>
        <w:t xml:space="preserve"> the</w:t>
      </w:r>
      <w:r w:rsidR="006857E9">
        <w:rPr>
          <w:lang w:val="en-US"/>
        </w:rPr>
        <w:t xml:space="preserve"> facility movement</w:t>
      </w:r>
      <w:r w:rsidR="00AC46C5">
        <w:rPr>
          <w:lang w:val="en-US"/>
        </w:rPr>
        <w:t>s.</w:t>
      </w:r>
    </w:p>
    <w:p w14:paraId="6BF438F6" w14:textId="4D7AAF32" w:rsidR="00612468" w:rsidRPr="005040EF" w:rsidRDefault="00612468" w:rsidP="0091328B">
      <w:pPr>
        <w:rPr>
          <w:lang w:val="en-US"/>
        </w:rPr>
      </w:pPr>
    </w:p>
    <w:p w14:paraId="133A2204" w14:textId="77777777" w:rsidR="00797E30" w:rsidRPr="005040EF" w:rsidRDefault="00797E30" w:rsidP="0098164B">
      <w:pPr>
        <w:rPr>
          <w:lang w:val="en-US"/>
        </w:rPr>
      </w:pPr>
    </w:p>
    <w:p w14:paraId="3837B59E" w14:textId="77777777" w:rsidR="000D6D89" w:rsidRPr="00BF5E13" w:rsidRDefault="000D6D89" w:rsidP="000D6D89">
      <w:pPr>
        <w:rPr>
          <w:u w:val="single"/>
          <w:lang w:val="en-US"/>
        </w:rPr>
      </w:pPr>
      <w:proofErr w:type="gramStart"/>
      <w:r w:rsidRPr="00BF5E13">
        <w:rPr>
          <w:u w:val="single"/>
          <w:lang w:val="en-US"/>
        </w:rPr>
        <w:t>iv) Health</w:t>
      </w:r>
      <w:proofErr w:type="gramEnd"/>
      <w:r w:rsidRPr="00BF5E13">
        <w:rPr>
          <w:u w:val="single"/>
          <w:lang w:val="en-US"/>
        </w:rPr>
        <w:t>, Safety and Security</w:t>
      </w:r>
    </w:p>
    <w:p w14:paraId="4C3F30C9" w14:textId="77777777" w:rsidR="000D6D89" w:rsidRDefault="000D6D89" w:rsidP="000D6D89">
      <w:pPr>
        <w:rPr>
          <w:lang w:val="en-US"/>
        </w:rPr>
      </w:pPr>
    </w:p>
    <w:p w14:paraId="2E44D5FE" w14:textId="2D17BF63" w:rsidR="0091328B" w:rsidRDefault="00073726" w:rsidP="0098164B">
      <w:pPr>
        <w:rPr>
          <w:lang w:val="en-US"/>
        </w:rPr>
      </w:pPr>
      <w:r>
        <w:rPr>
          <w:lang w:val="en-US"/>
        </w:rPr>
        <w:t xml:space="preserve">Some users are now carrying out their own procedural work, it is however still important to communicate with The </w:t>
      </w:r>
      <w:proofErr w:type="spellStart"/>
      <w:r>
        <w:rPr>
          <w:lang w:val="en-US"/>
        </w:rPr>
        <w:t>Biofacility</w:t>
      </w:r>
      <w:proofErr w:type="spellEnd"/>
      <w:r>
        <w:rPr>
          <w:lang w:val="en-US"/>
        </w:rPr>
        <w:t xml:space="preserve">. </w:t>
      </w:r>
    </w:p>
    <w:p w14:paraId="0A35BBA7" w14:textId="77777777" w:rsidR="00073726" w:rsidRDefault="00073726" w:rsidP="0098164B">
      <w:pPr>
        <w:rPr>
          <w:lang w:val="en-US"/>
        </w:rPr>
      </w:pPr>
    </w:p>
    <w:p w14:paraId="44C46C12" w14:textId="7A7EE0E6" w:rsidR="00073726" w:rsidRDefault="00961AD8" w:rsidP="0098164B">
      <w:pPr>
        <w:rPr>
          <w:lang w:val="en-US"/>
        </w:rPr>
      </w:pPr>
      <w:r>
        <w:rPr>
          <w:lang w:val="en-US"/>
        </w:rPr>
        <w:t>In order to safeguard animal welfare e</w:t>
      </w:r>
      <w:r w:rsidR="00073726">
        <w:rPr>
          <w:lang w:val="en-US"/>
        </w:rPr>
        <w:t xml:space="preserve">xperimental work should be carried out in early in the </w:t>
      </w:r>
      <w:r w:rsidR="00AF5509">
        <w:rPr>
          <w:lang w:val="en-US"/>
        </w:rPr>
        <w:t>week</w:t>
      </w:r>
      <w:r w:rsidR="00073726">
        <w:rPr>
          <w:lang w:val="en-US"/>
        </w:rPr>
        <w:t xml:space="preserve"> a</w:t>
      </w:r>
      <w:r>
        <w:rPr>
          <w:lang w:val="en-US"/>
        </w:rPr>
        <w:t xml:space="preserve">nd early in the day if possible. </w:t>
      </w:r>
      <w:r w:rsidR="004640CE">
        <w:rPr>
          <w:lang w:val="en-US"/>
        </w:rPr>
        <w:t>Justification is required for all out of hour’s experimental work.</w:t>
      </w:r>
    </w:p>
    <w:p w14:paraId="55FC51B5" w14:textId="77777777" w:rsidR="00073726" w:rsidRDefault="00073726" w:rsidP="0098164B">
      <w:pPr>
        <w:rPr>
          <w:lang w:val="en-US"/>
        </w:rPr>
      </w:pPr>
    </w:p>
    <w:p w14:paraId="21D23D54" w14:textId="77777777" w:rsidR="00912023" w:rsidRDefault="00A1070D" w:rsidP="0098164B">
      <w:pPr>
        <w:rPr>
          <w:u w:val="single"/>
          <w:lang w:val="en-US"/>
        </w:rPr>
      </w:pPr>
      <w:r w:rsidRPr="00BF5E13">
        <w:rPr>
          <w:u w:val="single"/>
          <w:lang w:val="en-US"/>
        </w:rPr>
        <w:t xml:space="preserve">v) </w:t>
      </w:r>
      <w:r w:rsidR="00271804" w:rsidRPr="00BF5E13">
        <w:rPr>
          <w:u w:val="single"/>
          <w:lang w:val="en-US"/>
        </w:rPr>
        <w:t>General</w:t>
      </w:r>
      <w:r w:rsidR="000D6D89" w:rsidRPr="00BF5E13">
        <w:rPr>
          <w:u w:val="single"/>
          <w:lang w:val="en-US"/>
        </w:rPr>
        <w:t xml:space="preserve"> Administrative</w:t>
      </w:r>
      <w:r w:rsidR="00912023" w:rsidRPr="00BF5E13">
        <w:rPr>
          <w:u w:val="single"/>
          <w:lang w:val="en-US"/>
        </w:rPr>
        <w:t xml:space="preserve"> </w:t>
      </w:r>
      <w:r w:rsidR="00271804" w:rsidRPr="00BF5E13">
        <w:rPr>
          <w:u w:val="single"/>
          <w:lang w:val="en-US"/>
        </w:rPr>
        <w:t>Information</w:t>
      </w:r>
    </w:p>
    <w:p w14:paraId="4BD7817E" w14:textId="77777777" w:rsidR="00073726" w:rsidRDefault="00073726" w:rsidP="0098164B">
      <w:pPr>
        <w:rPr>
          <w:u w:val="single"/>
          <w:lang w:val="en-US"/>
        </w:rPr>
      </w:pPr>
    </w:p>
    <w:p w14:paraId="06E8ADE0" w14:textId="50080D8B" w:rsidR="004640CE" w:rsidRDefault="004640CE" w:rsidP="0098164B">
      <w:pPr>
        <w:rPr>
          <w:lang w:val="en-US"/>
        </w:rPr>
      </w:pPr>
      <w:r w:rsidRPr="004640CE">
        <w:rPr>
          <w:lang w:val="en-US"/>
        </w:rPr>
        <w:t>Ma</w:t>
      </w:r>
      <w:r w:rsidR="00E743A7">
        <w:rPr>
          <w:lang w:val="en-US"/>
        </w:rPr>
        <w:t>ry-</w:t>
      </w:r>
      <w:r w:rsidR="00E03856">
        <w:rPr>
          <w:lang w:val="en-US"/>
        </w:rPr>
        <w:t>Ann</w:t>
      </w:r>
      <w:r w:rsidR="00E743A7">
        <w:rPr>
          <w:lang w:val="en-US"/>
        </w:rPr>
        <w:t xml:space="preserve"> </w:t>
      </w:r>
      <w:proofErr w:type="spellStart"/>
      <w:r w:rsidR="00E743A7">
        <w:rPr>
          <w:lang w:val="en-US"/>
        </w:rPr>
        <w:t>Haskings</w:t>
      </w:r>
      <w:proofErr w:type="spellEnd"/>
      <w:r w:rsidRPr="004640CE">
        <w:rPr>
          <w:lang w:val="en-US"/>
        </w:rPr>
        <w:t xml:space="preserve"> has </w:t>
      </w:r>
      <w:r w:rsidR="00254FE1">
        <w:rPr>
          <w:lang w:val="en-US"/>
        </w:rPr>
        <w:t>provided</w:t>
      </w:r>
      <w:r w:rsidRPr="004640CE">
        <w:rPr>
          <w:lang w:val="en-US"/>
        </w:rPr>
        <w:t xml:space="preserve"> a list of fates with definitions </w:t>
      </w:r>
      <w:r>
        <w:rPr>
          <w:lang w:val="en-US"/>
        </w:rPr>
        <w:t>for</w:t>
      </w:r>
      <w:r w:rsidRPr="004640CE">
        <w:rPr>
          <w:lang w:val="en-US"/>
        </w:rPr>
        <w:t xml:space="preserve"> the Sanger</w:t>
      </w:r>
      <w:r w:rsidR="007962A3">
        <w:rPr>
          <w:lang w:val="en-US"/>
        </w:rPr>
        <w:t xml:space="preserve"> Mouse Colony Management </w:t>
      </w:r>
      <w:r w:rsidR="005C7D54">
        <w:rPr>
          <w:lang w:val="en-US"/>
        </w:rPr>
        <w:t>System;</w:t>
      </w:r>
      <w:r>
        <w:rPr>
          <w:lang w:val="en-US"/>
        </w:rPr>
        <w:t xml:space="preserve"> this information </w:t>
      </w:r>
      <w:r w:rsidR="00E03856">
        <w:rPr>
          <w:lang w:val="en-US"/>
        </w:rPr>
        <w:t xml:space="preserve">will be </w:t>
      </w:r>
      <w:r w:rsidRPr="004640CE">
        <w:rPr>
          <w:lang w:val="en-US"/>
        </w:rPr>
        <w:t>sent to the users.</w:t>
      </w:r>
    </w:p>
    <w:p w14:paraId="1F7491C4" w14:textId="77777777" w:rsidR="004640CE" w:rsidRDefault="004640CE" w:rsidP="0098164B">
      <w:pPr>
        <w:rPr>
          <w:lang w:val="en-US"/>
        </w:rPr>
      </w:pPr>
    </w:p>
    <w:p w14:paraId="258F9877" w14:textId="0B8F0454" w:rsidR="00073726" w:rsidRDefault="004640CE" w:rsidP="0098164B">
      <w:pPr>
        <w:rPr>
          <w:lang w:val="en-US"/>
        </w:rPr>
      </w:pPr>
      <w:r>
        <w:rPr>
          <w:lang w:val="en-US"/>
        </w:rPr>
        <w:t>To avoid tasks being rejected users are urged to</w:t>
      </w:r>
      <w:r w:rsidRPr="004640CE">
        <w:rPr>
          <w:lang w:val="en-US"/>
        </w:rPr>
        <w:t xml:space="preserve"> look at animals prior to selecting tasks</w:t>
      </w:r>
      <w:r>
        <w:rPr>
          <w:lang w:val="en-US"/>
        </w:rPr>
        <w:t>.</w:t>
      </w:r>
    </w:p>
    <w:p w14:paraId="3D76A46F" w14:textId="77777777" w:rsidR="004640CE" w:rsidRDefault="004640CE" w:rsidP="0098164B">
      <w:pPr>
        <w:rPr>
          <w:lang w:val="en-US"/>
        </w:rPr>
      </w:pPr>
    </w:p>
    <w:p w14:paraId="08A5C15E" w14:textId="61B51FE0" w:rsidR="004640CE" w:rsidRPr="004640CE" w:rsidRDefault="004640CE" w:rsidP="0098164B">
      <w:pPr>
        <w:rPr>
          <w:lang w:val="en-US"/>
        </w:rPr>
      </w:pPr>
      <w:r>
        <w:rPr>
          <w:lang w:val="en-US"/>
        </w:rPr>
        <w:t>Kimberley Evans notes</w:t>
      </w:r>
      <w:r w:rsidR="00D3438C">
        <w:rPr>
          <w:lang w:val="en-US"/>
        </w:rPr>
        <w:t xml:space="preserve"> that tasks </w:t>
      </w:r>
      <w:r>
        <w:rPr>
          <w:lang w:val="en-US"/>
        </w:rPr>
        <w:t>can only be selected by</w:t>
      </w:r>
      <w:r w:rsidR="00134F88">
        <w:rPr>
          <w:lang w:val="en-US"/>
        </w:rPr>
        <w:t xml:space="preserve"> one colony manager</w:t>
      </w:r>
      <w:r>
        <w:rPr>
          <w:lang w:val="en-US"/>
        </w:rPr>
        <w:t xml:space="preserve">, </w:t>
      </w:r>
      <w:r w:rsidR="00D3438C">
        <w:rPr>
          <w:lang w:val="en-US"/>
        </w:rPr>
        <w:t xml:space="preserve">which has proved to be </w:t>
      </w:r>
      <w:r w:rsidR="00134F88">
        <w:rPr>
          <w:lang w:val="en-US"/>
        </w:rPr>
        <w:t>inefficient</w:t>
      </w:r>
      <w:r w:rsidR="00D3438C">
        <w:rPr>
          <w:lang w:val="en-US"/>
        </w:rPr>
        <w:t>.</w:t>
      </w:r>
      <w:r w:rsidR="00E743A7">
        <w:rPr>
          <w:lang w:val="en-US"/>
        </w:rPr>
        <w:t xml:space="preserve"> Gemini Chu notes she </w:t>
      </w:r>
      <w:r w:rsidR="007962A3">
        <w:rPr>
          <w:lang w:val="en-US"/>
        </w:rPr>
        <w:t>will</w:t>
      </w:r>
      <w:r w:rsidR="00303444">
        <w:rPr>
          <w:lang w:val="en-US"/>
        </w:rPr>
        <w:t xml:space="preserve"> pass on user</w:t>
      </w:r>
      <w:r w:rsidR="00E03856">
        <w:rPr>
          <w:lang w:val="en-US"/>
        </w:rPr>
        <w:t xml:space="preserve"> problems to Mary- Ann</w:t>
      </w:r>
      <w:r w:rsidR="00E743A7">
        <w:rPr>
          <w:lang w:val="en-US"/>
        </w:rPr>
        <w:t xml:space="preserve"> </w:t>
      </w:r>
      <w:proofErr w:type="spellStart"/>
      <w:r w:rsidR="00E743A7">
        <w:rPr>
          <w:lang w:val="en-US"/>
        </w:rPr>
        <w:t>Haskings</w:t>
      </w:r>
      <w:proofErr w:type="spellEnd"/>
    </w:p>
    <w:p w14:paraId="3004B5DC" w14:textId="77777777" w:rsidR="00A143F5" w:rsidRDefault="00A143F5" w:rsidP="0098164B">
      <w:pPr>
        <w:rPr>
          <w:lang w:val="en-US"/>
        </w:rPr>
      </w:pPr>
    </w:p>
    <w:p w14:paraId="3FC1807B" w14:textId="77777777" w:rsidR="005040EF" w:rsidRDefault="005040EF" w:rsidP="0098164B">
      <w:pPr>
        <w:rPr>
          <w:lang w:val="en-US"/>
        </w:rPr>
      </w:pPr>
      <w:proofErr w:type="gramStart"/>
      <w:r w:rsidRPr="005040EF">
        <w:rPr>
          <w:u w:val="single"/>
          <w:lang w:val="en-US"/>
        </w:rPr>
        <w:t>vi</w:t>
      </w:r>
      <w:proofErr w:type="gramEnd"/>
      <w:r w:rsidRPr="005040EF">
        <w:rPr>
          <w:u w:val="single"/>
          <w:lang w:val="en-US"/>
        </w:rPr>
        <w:t>) Report from Named Persons Committee</w:t>
      </w:r>
    </w:p>
    <w:p w14:paraId="7D6AB410" w14:textId="77777777" w:rsidR="005040EF" w:rsidRDefault="005040EF" w:rsidP="0098164B">
      <w:pPr>
        <w:rPr>
          <w:lang w:val="en-US"/>
        </w:rPr>
      </w:pPr>
    </w:p>
    <w:p w14:paraId="018AD1A9" w14:textId="77777777" w:rsidR="00A143F5" w:rsidRDefault="00A76D1F" w:rsidP="0098164B">
      <w:pPr>
        <w:rPr>
          <w:lang w:val="en-US"/>
        </w:rPr>
      </w:pPr>
      <w:r>
        <w:rPr>
          <w:lang w:val="en-US"/>
        </w:rPr>
        <w:t>Nothing was discussed.</w:t>
      </w:r>
    </w:p>
    <w:p w14:paraId="459A0002" w14:textId="77777777" w:rsidR="00713F75" w:rsidRDefault="00713F75" w:rsidP="0098164B">
      <w:pPr>
        <w:rPr>
          <w:rFonts w:cs="Arial"/>
          <w:lang w:val="en-US"/>
        </w:rPr>
      </w:pPr>
    </w:p>
    <w:p w14:paraId="031A6301" w14:textId="77777777" w:rsidR="007C1E4D" w:rsidRPr="00713F75" w:rsidRDefault="007C1E4D" w:rsidP="0098164B">
      <w:pPr>
        <w:rPr>
          <w:rFonts w:cs="Arial"/>
          <w:lang w:val="en-US"/>
        </w:rPr>
      </w:pPr>
    </w:p>
    <w:p w14:paraId="3FFF2EBC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50AC0C1F" w14:textId="77777777" w:rsidR="002B3F30" w:rsidRDefault="002B3F30" w:rsidP="002B3F30">
      <w:pPr>
        <w:rPr>
          <w:b/>
          <w:lang w:val="en-US"/>
        </w:rPr>
      </w:pPr>
    </w:p>
    <w:p w14:paraId="51603B9E" w14:textId="1A4A00DA" w:rsidR="002B3F30" w:rsidRDefault="002B3F30" w:rsidP="002B3F30">
      <w:pPr>
        <w:rPr>
          <w:lang w:val="en-US"/>
        </w:rPr>
      </w:pPr>
      <w:r>
        <w:rPr>
          <w:lang w:val="en-US"/>
        </w:rPr>
        <w:t xml:space="preserve">New cases of </w:t>
      </w:r>
      <w:proofErr w:type="spellStart"/>
      <w:r w:rsidRPr="002B3F30">
        <w:rPr>
          <w:lang w:val="en-US"/>
        </w:rPr>
        <w:t>Chilomastix</w:t>
      </w:r>
      <w:proofErr w:type="spellEnd"/>
      <w:r>
        <w:rPr>
          <w:lang w:val="en-US"/>
        </w:rPr>
        <w:t xml:space="preserve"> have been observed. Additional </w:t>
      </w:r>
      <w:r w:rsidR="00961AD8">
        <w:rPr>
          <w:lang w:val="en-US"/>
        </w:rPr>
        <w:t>screenings were</w:t>
      </w:r>
      <w:r>
        <w:rPr>
          <w:lang w:val="en-US"/>
        </w:rPr>
        <w:t xml:space="preserve"> done to confirm the results and locate the source. Unfortunately it was difficult to attain conclusive proof of the source. This will not affect the move to the Gurdon Institute.</w:t>
      </w:r>
    </w:p>
    <w:p w14:paraId="1CA9B503" w14:textId="77777777" w:rsidR="002B3F30" w:rsidRDefault="002B3F30" w:rsidP="002B3F30">
      <w:pPr>
        <w:rPr>
          <w:lang w:val="en-US"/>
        </w:rPr>
      </w:pPr>
    </w:p>
    <w:p w14:paraId="71A6C639" w14:textId="39F79BE5" w:rsidR="00E03856" w:rsidRDefault="002B3F30" w:rsidP="00E03856">
      <w:pPr>
        <w:rPr>
          <w:lang w:val="en-US"/>
        </w:rPr>
      </w:pPr>
      <w:r>
        <w:rPr>
          <w:lang w:val="en-US"/>
        </w:rPr>
        <w:t xml:space="preserve">Amelia Phillips has produced useful meeting notes for </w:t>
      </w:r>
      <w:r w:rsidR="00961AD8">
        <w:rPr>
          <w:lang w:val="en-US"/>
        </w:rPr>
        <w:t>users</w:t>
      </w:r>
      <w:r w:rsidR="00E03856">
        <w:rPr>
          <w:lang w:val="en-US"/>
        </w:rPr>
        <w:t xml:space="preserve"> that</w:t>
      </w:r>
      <w:r w:rsidR="00961AD8">
        <w:rPr>
          <w:lang w:val="en-US"/>
        </w:rPr>
        <w:t xml:space="preserve"> </w:t>
      </w:r>
      <w:r w:rsidR="00E03856">
        <w:rPr>
          <w:lang w:val="en-US"/>
        </w:rPr>
        <w:t>should be passed on to members of your group.</w:t>
      </w:r>
    </w:p>
    <w:p w14:paraId="3E611E51" w14:textId="7C94C06B" w:rsidR="002B3F30" w:rsidRDefault="002B3F30" w:rsidP="002B3F30">
      <w:pPr>
        <w:rPr>
          <w:lang w:val="en-US"/>
        </w:rPr>
      </w:pPr>
    </w:p>
    <w:p w14:paraId="49E22DCA" w14:textId="2AC5D133" w:rsidR="002B3F30" w:rsidRDefault="002B3F30" w:rsidP="002B3F30">
      <w:pPr>
        <w:rPr>
          <w:lang w:val="en-US"/>
        </w:rPr>
      </w:pPr>
      <w:r>
        <w:rPr>
          <w:lang w:val="en-US"/>
        </w:rPr>
        <w:t>There are new recommendations from the NC3rs in regards t</w:t>
      </w:r>
      <w:r w:rsidR="00961AD8">
        <w:rPr>
          <w:lang w:val="en-US"/>
        </w:rPr>
        <w:t>o needle use. O</w:t>
      </w:r>
      <w:r>
        <w:rPr>
          <w:lang w:val="en-US"/>
        </w:rPr>
        <w:t>ne needle per animal is advised.</w:t>
      </w:r>
    </w:p>
    <w:p w14:paraId="40E8D290" w14:textId="77777777" w:rsidR="002B3F30" w:rsidRDefault="002B3F30" w:rsidP="002B3F30">
      <w:pPr>
        <w:rPr>
          <w:lang w:val="en-US"/>
        </w:rPr>
      </w:pPr>
    </w:p>
    <w:p w14:paraId="3BB0B7B7" w14:textId="1908A4D6" w:rsidR="00D93CE0" w:rsidRDefault="00E03856" w:rsidP="00912997">
      <w:pPr>
        <w:rPr>
          <w:lang w:val="en-US"/>
        </w:rPr>
      </w:pPr>
      <w:r w:rsidRPr="00E03856">
        <w:rPr>
          <w:lang w:val="en-US"/>
        </w:rPr>
        <w:t xml:space="preserve">Amelia has asked users to be considerate of health monitoring, score </w:t>
      </w:r>
      <w:r>
        <w:rPr>
          <w:lang w:val="en-US"/>
        </w:rPr>
        <w:t xml:space="preserve">sheets </w:t>
      </w:r>
      <w:r w:rsidRPr="00E03856">
        <w:rPr>
          <w:lang w:val="en-US"/>
        </w:rPr>
        <w:t>which should be taken to the Gurdon with the animals</w:t>
      </w:r>
    </w:p>
    <w:p w14:paraId="5D588E8D" w14:textId="77777777" w:rsidR="00962831" w:rsidRPr="00962831" w:rsidRDefault="00962831" w:rsidP="00962831">
      <w:pPr>
        <w:ind w:left="454" w:hanging="454"/>
        <w:rPr>
          <w:b/>
          <w:lang w:val="en-US"/>
        </w:rPr>
      </w:pPr>
    </w:p>
    <w:p w14:paraId="29618EF7" w14:textId="77777777" w:rsidR="002A3537" w:rsidRDefault="00912997" w:rsidP="002A35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Information Officer Report</w:t>
      </w:r>
    </w:p>
    <w:p w14:paraId="5240CB3C" w14:textId="77777777" w:rsidR="004E508F" w:rsidRDefault="004E508F" w:rsidP="0045295B">
      <w:pPr>
        <w:rPr>
          <w:lang w:val="en-US"/>
        </w:rPr>
      </w:pPr>
    </w:p>
    <w:p w14:paraId="1AC19E6E" w14:textId="44C49F4F" w:rsidR="004E508F" w:rsidRDefault="004E508F" w:rsidP="0045295B">
      <w:pPr>
        <w:rPr>
          <w:lang w:val="en-US"/>
        </w:rPr>
      </w:pPr>
      <w:r>
        <w:rPr>
          <w:lang w:val="en-US"/>
        </w:rPr>
        <w:t xml:space="preserve">The Tamoxifen workshop </w:t>
      </w:r>
      <w:r w:rsidR="00674476">
        <w:rPr>
          <w:lang w:val="en-US"/>
        </w:rPr>
        <w:t>was a success; a report has been distributed to all the users.</w:t>
      </w:r>
    </w:p>
    <w:p w14:paraId="462064B4" w14:textId="77777777" w:rsidR="00674476" w:rsidRDefault="00674476" w:rsidP="0045295B">
      <w:pPr>
        <w:rPr>
          <w:lang w:val="en-US"/>
        </w:rPr>
      </w:pPr>
    </w:p>
    <w:p w14:paraId="63C42069" w14:textId="14D8F2D9" w:rsidR="00674476" w:rsidRDefault="009A296D" w:rsidP="0045295B">
      <w:pPr>
        <w:rPr>
          <w:lang w:val="en-US"/>
        </w:rPr>
      </w:pPr>
      <w:r>
        <w:rPr>
          <w:lang w:val="en-US"/>
        </w:rPr>
        <w:lastRenderedPageBreak/>
        <w:t xml:space="preserve">The </w:t>
      </w:r>
      <w:r w:rsidR="00674476">
        <w:rPr>
          <w:lang w:val="en-US"/>
        </w:rPr>
        <w:t>Stem Cell</w:t>
      </w:r>
      <w:r>
        <w:rPr>
          <w:lang w:val="en-US"/>
        </w:rPr>
        <w:t xml:space="preserve"> Institute</w:t>
      </w:r>
      <w:r w:rsidR="00674476">
        <w:rPr>
          <w:lang w:val="en-US"/>
        </w:rPr>
        <w:t xml:space="preserve"> </w:t>
      </w:r>
      <w:r w:rsidR="009670FC">
        <w:rPr>
          <w:lang w:val="en-US"/>
        </w:rPr>
        <w:t>is</w:t>
      </w:r>
      <w:r w:rsidR="00674476">
        <w:rPr>
          <w:lang w:val="en-US"/>
        </w:rPr>
        <w:t xml:space="preserve"> not taking part in the mouse aggression study.</w:t>
      </w:r>
    </w:p>
    <w:p w14:paraId="30631E95" w14:textId="77777777" w:rsidR="00961AD8" w:rsidRDefault="00961AD8" w:rsidP="0045295B">
      <w:pPr>
        <w:rPr>
          <w:lang w:val="en-US"/>
        </w:rPr>
      </w:pPr>
    </w:p>
    <w:p w14:paraId="34CB4526" w14:textId="75BFDF18" w:rsidR="00674476" w:rsidRDefault="00674476" w:rsidP="0045295B">
      <w:pPr>
        <w:rPr>
          <w:lang w:val="en-US"/>
        </w:rPr>
      </w:pPr>
      <w:r>
        <w:rPr>
          <w:lang w:val="en-US"/>
        </w:rPr>
        <w:t>The SOP for rehoming animals is being revised.</w:t>
      </w:r>
    </w:p>
    <w:p w14:paraId="5CDEA4C3" w14:textId="77777777" w:rsidR="00674476" w:rsidRDefault="00674476" w:rsidP="0045295B">
      <w:pPr>
        <w:rPr>
          <w:lang w:val="en-US"/>
        </w:rPr>
      </w:pPr>
    </w:p>
    <w:p w14:paraId="6463AF38" w14:textId="3B6970BC" w:rsidR="00674476" w:rsidRDefault="00674476" w:rsidP="0045295B">
      <w:pPr>
        <w:rPr>
          <w:lang w:val="en-US"/>
        </w:rPr>
      </w:pPr>
      <w:r>
        <w:rPr>
          <w:lang w:val="en-US"/>
        </w:rPr>
        <w:t xml:space="preserve">Non-Technical summaries are in the process of being published </w:t>
      </w:r>
      <w:r w:rsidR="009870A4">
        <w:rPr>
          <w:lang w:val="en-US"/>
        </w:rPr>
        <w:t xml:space="preserve">on the University </w:t>
      </w:r>
      <w:r w:rsidR="00961AD8">
        <w:rPr>
          <w:lang w:val="en-US"/>
        </w:rPr>
        <w:t>of</w:t>
      </w:r>
      <w:r w:rsidR="009870A4">
        <w:rPr>
          <w:lang w:val="en-US"/>
        </w:rPr>
        <w:t xml:space="preserve"> Cambridge W</w:t>
      </w:r>
      <w:r>
        <w:rPr>
          <w:lang w:val="en-US"/>
        </w:rPr>
        <w:t>ebsite.</w:t>
      </w:r>
    </w:p>
    <w:p w14:paraId="10E7AF71" w14:textId="77777777" w:rsidR="004E508F" w:rsidRDefault="004E508F" w:rsidP="0045295B">
      <w:pPr>
        <w:rPr>
          <w:lang w:val="en-US"/>
        </w:rPr>
      </w:pPr>
    </w:p>
    <w:p w14:paraId="3CFE19DF" w14:textId="66631552" w:rsidR="003D29A8" w:rsidRDefault="009870A4" w:rsidP="0045295B">
      <w:pPr>
        <w:rPr>
          <w:lang w:val="en-US"/>
        </w:rPr>
      </w:pPr>
      <w:r>
        <w:rPr>
          <w:lang w:val="en-US"/>
        </w:rPr>
        <w:t xml:space="preserve">Zara Preston is on maternity leave for a year and she has been replaced by Tom </w:t>
      </w:r>
      <w:proofErr w:type="spellStart"/>
      <w:r>
        <w:rPr>
          <w:lang w:val="en-US"/>
        </w:rPr>
        <w:t>Pigott</w:t>
      </w:r>
      <w:proofErr w:type="spellEnd"/>
      <w:r w:rsidR="00043D24">
        <w:rPr>
          <w:lang w:val="en-US"/>
        </w:rPr>
        <w:t>.</w:t>
      </w:r>
    </w:p>
    <w:p w14:paraId="5B638DB5" w14:textId="77777777" w:rsidR="008D0621" w:rsidRDefault="008D0621" w:rsidP="0045295B">
      <w:pPr>
        <w:rPr>
          <w:lang w:val="en-US"/>
        </w:rPr>
      </w:pPr>
    </w:p>
    <w:p w14:paraId="3DBCD9B9" w14:textId="562957B4" w:rsidR="008D0621" w:rsidRDefault="008D0621" w:rsidP="0045295B">
      <w:pPr>
        <w:rPr>
          <w:lang w:val="en-US"/>
        </w:rPr>
      </w:pPr>
      <w:r>
        <w:rPr>
          <w:lang w:val="en-US"/>
        </w:rPr>
        <w:t>Debs Flack has collated</w:t>
      </w:r>
      <w:r w:rsidR="00961AD8">
        <w:rPr>
          <w:lang w:val="en-US"/>
        </w:rPr>
        <w:t xml:space="preserve"> and sent off</w:t>
      </w:r>
      <w:r>
        <w:rPr>
          <w:lang w:val="en-US"/>
        </w:rPr>
        <w:t xml:space="preserve"> the additi</w:t>
      </w:r>
      <w:r w:rsidR="00961AD8">
        <w:rPr>
          <w:lang w:val="en-US"/>
        </w:rPr>
        <w:t>onal data required by the Home O</w:t>
      </w:r>
      <w:r>
        <w:rPr>
          <w:lang w:val="en-US"/>
        </w:rPr>
        <w:t>ffice.</w:t>
      </w:r>
    </w:p>
    <w:p w14:paraId="4CE55157" w14:textId="77777777" w:rsidR="008D0621" w:rsidRDefault="008D0621" w:rsidP="0045295B">
      <w:pPr>
        <w:rPr>
          <w:lang w:val="en-US"/>
        </w:rPr>
      </w:pPr>
    </w:p>
    <w:p w14:paraId="65EBC446" w14:textId="5396A5C6" w:rsidR="008D0621" w:rsidRDefault="008D0621" w:rsidP="0045295B">
      <w:pPr>
        <w:rPr>
          <w:lang w:val="en-US"/>
        </w:rPr>
      </w:pPr>
      <w:r>
        <w:rPr>
          <w:lang w:val="en-US"/>
        </w:rPr>
        <w:t xml:space="preserve">SOPs are still </w:t>
      </w:r>
      <w:r w:rsidR="00E03856">
        <w:rPr>
          <w:lang w:val="en-US"/>
        </w:rPr>
        <w:t xml:space="preserve">ongoing in regards to </w:t>
      </w:r>
      <w:proofErr w:type="spellStart"/>
      <w:r w:rsidR="00E03856">
        <w:rPr>
          <w:lang w:val="en-US"/>
        </w:rPr>
        <w:t>standardis</w:t>
      </w:r>
      <w:r>
        <w:rPr>
          <w:lang w:val="en-US"/>
        </w:rPr>
        <w:t>ation</w:t>
      </w:r>
      <w:proofErr w:type="spellEnd"/>
      <w:r>
        <w:rPr>
          <w:lang w:val="en-US"/>
        </w:rPr>
        <w:t xml:space="preserve"> and review.</w:t>
      </w:r>
    </w:p>
    <w:p w14:paraId="114D7E17" w14:textId="77777777" w:rsidR="008D0621" w:rsidRDefault="008D0621" w:rsidP="0045295B">
      <w:pPr>
        <w:rPr>
          <w:lang w:val="en-US"/>
        </w:rPr>
      </w:pPr>
    </w:p>
    <w:p w14:paraId="25DA80E2" w14:textId="4B340484" w:rsidR="00592877" w:rsidRDefault="00592877" w:rsidP="0045295B">
      <w:pPr>
        <w:rPr>
          <w:lang w:val="en-US"/>
        </w:rPr>
      </w:pPr>
      <w:r>
        <w:rPr>
          <w:lang w:val="en-US"/>
        </w:rPr>
        <w:t>The University won an openness award at the annual awards</w:t>
      </w:r>
      <w:r w:rsidR="00592610">
        <w:rPr>
          <w:lang w:val="en-US"/>
        </w:rPr>
        <w:t xml:space="preserve"> for the</w:t>
      </w:r>
      <w:r>
        <w:rPr>
          <w:lang w:val="en-US"/>
        </w:rPr>
        <w:t xml:space="preserve"> </w:t>
      </w:r>
      <w:r w:rsidRPr="00592877">
        <w:rPr>
          <w:lang w:val="en-US"/>
        </w:rPr>
        <w:t>Concordat on Openness on Animal Research</w:t>
      </w:r>
      <w:r w:rsidR="00592610">
        <w:rPr>
          <w:lang w:val="en-US"/>
        </w:rPr>
        <w:t>.</w:t>
      </w:r>
    </w:p>
    <w:p w14:paraId="547CE315" w14:textId="77777777" w:rsidR="00162E63" w:rsidRDefault="00162E63" w:rsidP="0045295B">
      <w:pPr>
        <w:rPr>
          <w:b/>
          <w:lang w:val="en-US"/>
        </w:rPr>
      </w:pPr>
    </w:p>
    <w:p w14:paraId="7B335D25" w14:textId="77777777" w:rsidR="00912997" w:rsidRP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7C894C2C" w14:textId="77777777" w:rsidR="00912997" w:rsidRDefault="00912997" w:rsidP="00912997">
      <w:pPr>
        <w:rPr>
          <w:lang w:val="en-US"/>
        </w:rPr>
      </w:pPr>
    </w:p>
    <w:p w14:paraId="3A3C3E61" w14:textId="52F6FCCD" w:rsidR="0093716A" w:rsidRDefault="00BB1A13" w:rsidP="00912997">
      <w:pPr>
        <w:rPr>
          <w:lang w:val="en-US"/>
        </w:rPr>
      </w:pPr>
      <w:proofErr w:type="spellStart"/>
      <w:r>
        <w:rPr>
          <w:lang w:val="en-US"/>
        </w:rPr>
        <w:t>Martyna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Popis</w:t>
      </w:r>
      <w:proofErr w:type="spellEnd"/>
      <w:r>
        <w:rPr>
          <w:lang w:val="en-US"/>
        </w:rPr>
        <w:t xml:space="preserve"> notes there is still a need to incorporate the use of the</w:t>
      </w:r>
      <w:r w:rsidR="00162E63">
        <w:rPr>
          <w:lang w:val="en-US"/>
        </w:rPr>
        <w:t xml:space="preserve"> new</w:t>
      </w:r>
      <w:r>
        <w:rPr>
          <w:lang w:val="en-US"/>
        </w:rPr>
        <w:t xml:space="preserve"> database </w:t>
      </w:r>
      <w:r w:rsidR="00E03856">
        <w:rPr>
          <w:lang w:val="en-US"/>
        </w:rPr>
        <w:t>into the daily routine of staff, as not all facilities were using it.</w:t>
      </w:r>
    </w:p>
    <w:p w14:paraId="73E9D056" w14:textId="77777777" w:rsidR="00162E63" w:rsidRDefault="00162E63" w:rsidP="00912997">
      <w:pPr>
        <w:rPr>
          <w:lang w:val="en-US"/>
        </w:rPr>
      </w:pPr>
    </w:p>
    <w:p w14:paraId="6BEA6BB9" w14:textId="1E4A1944" w:rsidR="00162E63" w:rsidRDefault="00A9435A" w:rsidP="00912997">
      <w:pPr>
        <w:rPr>
          <w:lang w:val="en-US"/>
        </w:rPr>
      </w:pPr>
      <w:r w:rsidRPr="00A9435A">
        <w:rPr>
          <w:lang w:val="en-US"/>
        </w:rPr>
        <w:t>Jamie McGinn</w:t>
      </w:r>
      <w:r w:rsidR="00D30706">
        <w:rPr>
          <w:lang w:val="en-US"/>
        </w:rPr>
        <w:t xml:space="preserve"> raised concerns regarding the movement of cages. Samuel Jameson notes the Stem Cell institute will hold back cage movement of certain animals in order to support the current surgery schedule.</w:t>
      </w:r>
      <w:r w:rsidR="00036A72">
        <w:rPr>
          <w:lang w:val="en-US"/>
        </w:rPr>
        <w:t xml:space="preserve"> </w:t>
      </w:r>
      <w:r w:rsidR="00961AD8">
        <w:rPr>
          <w:lang w:val="en-US"/>
        </w:rPr>
        <w:t xml:space="preserve">He notes </w:t>
      </w:r>
      <w:r w:rsidR="00043D24">
        <w:rPr>
          <w:lang w:val="en-US"/>
        </w:rPr>
        <w:t>the need to minimize the</w:t>
      </w:r>
      <w:r w:rsidR="00036A72">
        <w:rPr>
          <w:lang w:val="en-US"/>
        </w:rPr>
        <w:t xml:space="preserve"> number of journeys of animals but </w:t>
      </w:r>
      <w:r w:rsidR="00E03856">
        <w:rPr>
          <w:lang w:val="en-US"/>
        </w:rPr>
        <w:t>also</w:t>
      </w:r>
      <w:r w:rsidR="005120FF">
        <w:rPr>
          <w:lang w:val="en-US"/>
        </w:rPr>
        <w:t xml:space="preserve"> </w:t>
      </w:r>
      <w:r w:rsidR="00961AD8">
        <w:rPr>
          <w:lang w:val="en-US"/>
        </w:rPr>
        <w:t xml:space="preserve">acknowledges </w:t>
      </w:r>
      <w:r w:rsidR="00036A72">
        <w:rPr>
          <w:lang w:val="en-US"/>
        </w:rPr>
        <w:t>the movement of cages is not irreversible.</w:t>
      </w:r>
    </w:p>
    <w:p w14:paraId="11651908" w14:textId="77777777" w:rsidR="00DF5BD0" w:rsidRDefault="00DF5BD0" w:rsidP="00912997">
      <w:pPr>
        <w:rPr>
          <w:lang w:val="en-US"/>
        </w:rPr>
      </w:pPr>
    </w:p>
    <w:p w14:paraId="55D448C0" w14:textId="5130F4D9" w:rsidR="00DF5BD0" w:rsidRDefault="00DF5BD0" w:rsidP="00912997">
      <w:pPr>
        <w:rPr>
          <w:lang w:val="en-US"/>
        </w:rPr>
      </w:pPr>
      <w:r>
        <w:rPr>
          <w:lang w:val="en-US"/>
        </w:rPr>
        <w:t>Samuel Jameson notes technicians are in place at the Gurdon to do most basic procedures and that the training of technicians to perform surgeries is an ongoing process.</w:t>
      </w:r>
    </w:p>
    <w:p w14:paraId="782CF4CC" w14:textId="77777777" w:rsidR="00FE1B4C" w:rsidRDefault="00FE1B4C" w:rsidP="00912997">
      <w:pPr>
        <w:rPr>
          <w:lang w:val="en-US"/>
        </w:rPr>
      </w:pPr>
    </w:p>
    <w:p w14:paraId="0CFF684F" w14:textId="1BB80971" w:rsidR="00430F10" w:rsidRDefault="00FE1B4C" w:rsidP="00912997">
      <w:pPr>
        <w:rPr>
          <w:lang w:val="en-US"/>
        </w:rPr>
      </w:pPr>
      <w:r>
        <w:rPr>
          <w:lang w:val="en-US"/>
        </w:rPr>
        <w:t>Samuel Jameson notes there are advertisements in place for senior animal technicians</w:t>
      </w:r>
      <w:r w:rsidR="00043D24">
        <w:rPr>
          <w:lang w:val="en-US"/>
        </w:rPr>
        <w:t>.</w:t>
      </w:r>
    </w:p>
    <w:p w14:paraId="75206AA0" w14:textId="77777777" w:rsidR="00430F10" w:rsidRDefault="00430F10" w:rsidP="00912997">
      <w:pPr>
        <w:rPr>
          <w:lang w:val="en-US"/>
        </w:rPr>
      </w:pPr>
    </w:p>
    <w:p w14:paraId="6FB83496" w14:textId="6DD83AC8" w:rsidR="00FE1B4C" w:rsidRDefault="00430F10" w:rsidP="00912997">
      <w:pPr>
        <w:rPr>
          <w:lang w:val="en-US"/>
        </w:rPr>
      </w:pPr>
      <w:r>
        <w:rPr>
          <w:lang w:val="en-US"/>
        </w:rPr>
        <w:t>Samuel Jameson notes the schedule 1 will need checking to confirm competency, due to the fact staff will be based in a new facility</w:t>
      </w:r>
      <w:r w:rsidR="00FE1B4C">
        <w:rPr>
          <w:lang w:val="en-US"/>
        </w:rPr>
        <w:t xml:space="preserve">. </w:t>
      </w:r>
    </w:p>
    <w:p w14:paraId="6707756B" w14:textId="77777777" w:rsidR="00523820" w:rsidRDefault="00523820" w:rsidP="00912997">
      <w:pPr>
        <w:rPr>
          <w:lang w:val="en-US"/>
        </w:rPr>
      </w:pPr>
    </w:p>
    <w:p w14:paraId="24308A26" w14:textId="6FFA36C3" w:rsidR="00523820" w:rsidRDefault="00523820" w:rsidP="00912997">
      <w:pPr>
        <w:rPr>
          <w:lang w:val="en-US"/>
        </w:rPr>
      </w:pPr>
      <w:r>
        <w:rPr>
          <w:lang w:val="en-US"/>
        </w:rPr>
        <w:t>Samuel Jameson notes induction should take place prior to the arrival of animals.</w:t>
      </w:r>
      <w:r w:rsidR="00E97624">
        <w:rPr>
          <w:lang w:val="en-US"/>
        </w:rPr>
        <w:t xml:space="preserve"> Polly</w:t>
      </w:r>
      <w:r w:rsidR="00961AD8">
        <w:rPr>
          <w:lang w:val="en-US"/>
        </w:rPr>
        <w:t xml:space="preserve"> </w:t>
      </w:r>
      <w:proofErr w:type="spellStart"/>
      <w:r w:rsidR="00961AD8">
        <w:rPr>
          <w:lang w:val="en-US"/>
        </w:rPr>
        <w:t>Attlesey</w:t>
      </w:r>
      <w:proofErr w:type="spellEnd"/>
      <w:r w:rsidR="00E97624">
        <w:rPr>
          <w:lang w:val="en-US"/>
        </w:rPr>
        <w:t xml:space="preserve"> will be in touch regarding induction dates.</w:t>
      </w:r>
    </w:p>
    <w:p w14:paraId="68CC93DF" w14:textId="77777777" w:rsidR="0058654A" w:rsidRDefault="0058654A" w:rsidP="00912997">
      <w:pPr>
        <w:rPr>
          <w:lang w:val="en-US"/>
        </w:rPr>
      </w:pPr>
    </w:p>
    <w:p w14:paraId="0B51BEF6" w14:textId="260B4254" w:rsidR="0058654A" w:rsidRDefault="0058654A" w:rsidP="00912997">
      <w:pPr>
        <w:rPr>
          <w:lang w:val="en-US"/>
        </w:rPr>
      </w:pPr>
      <w:r>
        <w:rPr>
          <w:lang w:val="en-US"/>
        </w:rPr>
        <w:t xml:space="preserve">There are issues surrounding </w:t>
      </w:r>
      <w:r w:rsidR="001A344F">
        <w:rPr>
          <w:lang w:val="en-US"/>
        </w:rPr>
        <w:t>staff</w:t>
      </w:r>
      <w:r>
        <w:rPr>
          <w:lang w:val="en-US"/>
        </w:rPr>
        <w:t xml:space="preserve"> being in Capella while </w:t>
      </w:r>
      <w:r w:rsidR="001A344F">
        <w:rPr>
          <w:lang w:val="en-US"/>
        </w:rPr>
        <w:t xml:space="preserve">animals </w:t>
      </w:r>
      <w:r w:rsidR="00043D24">
        <w:rPr>
          <w:lang w:val="en-US"/>
        </w:rPr>
        <w:t>are</w:t>
      </w:r>
      <w:r w:rsidR="001A344F">
        <w:rPr>
          <w:lang w:val="en-US"/>
        </w:rPr>
        <w:t xml:space="preserve"> </w:t>
      </w:r>
      <w:r>
        <w:rPr>
          <w:lang w:val="en-US"/>
        </w:rPr>
        <w:t>loca</w:t>
      </w:r>
      <w:r w:rsidR="00043D24">
        <w:rPr>
          <w:lang w:val="en-US"/>
        </w:rPr>
        <w:t xml:space="preserve">ted at the </w:t>
      </w:r>
      <w:r w:rsidR="001A344F">
        <w:rPr>
          <w:lang w:val="en-US"/>
        </w:rPr>
        <w:t>Gurdon</w:t>
      </w:r>
      <w:r w:rsidR="00043D24">
        <w:rPr>
          <w:lang w:val="en-US"/>
        </w:rPr>
        <w:t xml:space="preserve"> Institute</w:t>
      </w:r>
      <w:bookmarkStart w:id="0" w:name="_GoBack"/>
      <w:bookmarkEnd w:id="0"/>
      <w:r w:rsidR="00043D24">
        <w:rPr>
          <w:lang w:val="en-US"/>
        </w:rPr>
        <w:t>. T</w:t>
      </w:r>
      <w:r>
        <w:rPr>
          <w:lang w:val="en-US"/>
        </w:rPr>
        <w:t>his is going to be covered by the Capella Project Team.</w:t>
      </w:r>
      <w:r w:rsidR="00935523">
        <w:rPr>
          <w:lang w:val="en-US"/>
        </w:rPr>
        <w:t xml:space="preserve"> There is also talk of establishing designated areas for schedule 1s at Cappella; this is also with the Capella Project Team.</w:t>
      </w:r>
    </w:p>
    <w:p w14:paraId="218D5344" w14:textId="77777777" w:rsidR="00162E63" w:rsidRDefault="00162E63" w:rsidP="00912997">
      <w:pPr>
        <w:rPr>
          <w:lang w:val="en-US"/>
        </w:rPr>
      </w:pPr>
    </w:p>
    <w:p w14:paraId="3431D599" w14:textId="77777777" w:rsidR="00E55C07" w:rsidRDefault="00E55C07" w:rsidP="00912997">
      <w:pPr>
        <w:rPr>
          <w:lang w:val="en-US"/>
        </w:rPr>
      </w:pPr>
    </w:p>
    <w:p w14:paraId="7480C600" w14:textId="77777777" w:rsidR="00A76D1F" w:rsidRDefault="00A76D1F" w:rsidP="00912997">
      <w:pPr>
        <w:rPr>
          <w:lang w:val="en-US"/>
        </w:rPr>
      </w:pPr>
    </w:p>
    <w:p w14:paraId="0B38F45A" w14:textId="77777777" w:rsidR="00912997" w:rsidRP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lastRenderedPageBreak/>
        <w:t>The 3R’s</w:t>
      </w:r>
    </w:p>
    <w:p w14:paraId="49F69D22" w14:textId="77777777" w:rsidR="00432313" w:rsidRDefault="00432313" w:rsidP="005D450E">
      <w:pPr>
        <w:rPr>
          <w:lang w:val="en-US"/>
        </w:rPr>
      </w:pPr>
    </w:p>
    <w:p w14:paraId="1C04F1E4" w14:textId="28CC852F" w:rsidR="0058654A" w:rsidRDefault="0058654A" w:rsidP="005D450E">
      <w:pPr>
        <w:rPr>
          <w:lang w:val="en-US"/>
        </w:rPr>
      </w:pPr>
      <w:r>
        <w:rPr>
          <w:lang w:val="en-US"/>
        </w:rPr>
        <w:t>Nothing was discussed.</w:t>
      </w:r>
      <w:r w:rsidR="00F13AE2">
        <w:rPr>
          <w:lang w:val="en-US"/>
        </w:rPr>
        <w:t xml:space="preserve"> </w:t>
      </w:r>
      <w:r w:rsidR="008477B1">
        <w:rPr>
          <w:lang w:val="en-US"/>
        </w:rPr>
        <w:t xml:space="preserve"> The 3R’s were </w:t>
      </w:r>
      <w:r w:rsidR="00961AD8">
        <w:rPr>
          <w:lang w:val="en-US"/>
        </w:rPr>
        <w:t>covered</w:t>
      </w:r>
      <w:r w:rsidR="00F13AE2">
        <w:rPr>
          <w:lang w:val="en-US"/>
        </w:rPr>
        <w:t xml:space="preserve"> in</w:t>
      </w:r>
      <w:r w:rsidR="008477B1">
        <w:rPr>
          <w:lang w:val="en-US"/>
        </w:rPr>
        <w:t xml:space="preserve"> the</w:t>
      </w:r>
      <w:r w:rsidR="00F13AE2">
        <w:rPr>
          <w:lang w:val="en-US"/>
        </w:rPr>
        <w:t xml:space="preserve"> NIO report.</w:t>
      </w:r>
    </w:p>
    <w:p w14:paraId="66146866" w14:textId="77777777" w:rsidR="00043D24" w:rsidRDefault="00043D24" w:rsidP="005D450E">
      <w:pPr>
        <w:rPr>
          <w:lang w:val="en-US"/>
        </w:rPr>
      </w:pPr>
    </w:p>
    <w:p w14:paraId="14F6FF9D" w14:textId="7777777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AOB</w:t>
      </w:r>
    </w:p>
    <w:p w14:paraId="0E16D10F" w14:textId="77777777" w:rsidR="00F13AE2" w:rsidRDefault="00F13AE2" w:rsidP="00F13AE2">
      <w:pPr>
        <w:rPr>
          <w:b/>
          <w:lang w:val="en-US"/>
        </w:rPr>
      </w:pPr>
    </w:p>
    <w:p w14:paraId="2D437B6F" w14:textId="491E1219" w:rsidR="00F13AE2" w:rsidRPr="00F13AE2" w:rsidRDefault="00F13AE2" w:rsidP="00F13AE2">
      <w:pPr>
        <w:rPr>
          <w:lang w:val="en-US"/>
        </w:rPr>
      </w:pPr>
      <w:r>
        <w:rPr>
          <w:lang w:val="en-US"/>
        </w:rPr>
        <w:t>Jenny Nichols was asked to be Vice Chair for the Gurdon Users Group Meeting</w:t>
      </w:r>
      <w:r w:rsidR="00961AD8">
        <w:rPr>
          <w:lang w:val="en-US"/>
        </w:rPr>
        <w:t>,</w:t>
      </w:r>
      <w:r>
        <w:rPr>
          <w:lang w:val="en-US"/>
        </w:rPr>
        <w:t xml:space="preserve"> to give voice to the stem cell users who will be present after the facility’s closure.</w:t>
      </w:r>
    </w:p>
    <w:p w14:paraId="0158E542" w14:textId="77777777" w:rsidR="00F13AE2" w:rsidRPr="00F13AE2" w:rsidRDefault="00F13AE2" w:rsidP="00F13AE2">
      <w:pPr>
        <w:rPr>
          <w:lang w:val="en-US"/>
        </w:rPr>
      </w:pP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031D7D37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>
        <w:rPr>
          <w:lang w:val="en-US"/>
        </w:rPr>
        <w:t xml:space="preserve"> –</w:t>
      </w:r>
      <w:r w:rsidR="0093716A">
        <w:rPr>
          <w:lang w:val="en-US"/>
        </w:rPr>
        <w:t xml:space="preserve"> </w:t>
      </w:r>
      <w:r w:rsidR="00F13AE2">
        <w:rPr>
          <w:lang w:val="en-US"/>
        </w:rPr>
        <w:t>Wednesday 16</w:t>
      </w:r>
      <w:r w:rsidR="00F13AE2" w:rsidRPr="00F13AE2">
        <w:rPr>
          <w:vertAlign w:val="superscript"/>
          <w:lang w:val="en-US"/>
        </w:rPr>
        <w:t>th</w:t>
      </w:r>
      <w:r w:rsidR="00F13AE2">
        <w:rPr>
          <w:lang w:val="en-US"/>
        </w:rPr>
        <w:t xml:space="preserve"> of May, Users</w:t>
      </w:r>
      <w:r w:rsidR="00F25A51">
        <w:rPr>
          <w:lang w:val="en-US"/>
        </w:rPr>
        <w:t xml:space="preserve"> are invited to the Gurdon User Group</w:t>
      </w:r>
      <w:r w:rsidR="00F13AE2">
        <w:rPr>
          <w:lang w:val="en-US"/>
        </w:rPr>
        <w:t xml:space="preserve"> Meeting.</w:t>
      </w:r>
    </w:p>
    <w:p w14:paraId="40D50D53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1"/>
      <w:footerReference w:type="default" r:id="rId12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235739" w14:textId="77777777" w:rsidR="000A1AC4" w:rsidRDefault="000A1AC4">
      <w:r>
        <w:separator/>
      </w:r>
    </w:p>
  </w:endnote>
  <w:endnote w:type="continuationSeparator" w:id="0">
    <w:p w14:paraId="42A19704" w14:textId="77777777" w:rsidR="000A1AC4" w:rsidRDefault="000A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4B82C06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  <w:p w14:paraId="721C876F" w14:textId="77777777" w:rsidR="00AD1453" w:rsidRDefault="00AD1453" w:rsidP="00BD53FF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F9AC2C2" wp14:editId="2F2E5E26">
          <wp:extent cx="4762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277" cy="478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261C0" w14:textId="77777777" w:rsidR="00AD1453" w:rsidRPr="00834B25" w:rsidRDefault="00AD1453" w:rsidP="00912997">
    <w:pPr>
      <w:pStyle w:val="Footer"/>
      <w:spacing w:line="240" w:lineRule="auto"/>
      <w:jc w:val="right"/>
      <w:rPr>
        <w:sz w:val="20"/>
        <w:szCs w:val="20"/>
      </w:rPr>
    </w:pPr>
    <w:r>
      <w:tab/>
    </w:r>
    <w:r w:rsidRPr="00834B25">
      <w:rPr>
        <w:sz w:val="20"/>
        <w:szCs w:val="20"/>
      </w:rPr>
      <w:t>WT-MRC Cambridge Stem Cell Biofacility</w:t>
    </w:r>
  </w:p>
  <w:p w14:paraId="4A6CF6BD" w14:textId="77777777" w:rsidR="00AD1453" w:rsidRDefault="00AD1453" w:rsidP="00912997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29164" w14:textId="77777777" w:rsidR="00AD1453" w:rsidRDefault="00AD14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F61E59" w14:textId="77777777" w:rsidR="000A1AC4" w:rsidRDefault="000A1AC4">
      <w:r>
        <w:separator/>
      </w:r>
    </w:p>
  </w:footnote>
  <w:footnote w:type="continuationSeparator" w:id="0">
    <w:p w14:paraId="5708D17C" w14:textId="77777777" w:rsidR="000A1AC4" w:rsidRDefault="000A1A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>
    <w:nsid w:val="057639BF"/>
    <w:multiLevelType w:val="multilevel"/>
    <w:tmpl w:val="20304F6E"/>
    <w:numStyleLink w:val="StyleStyleOutlinenumberedBefore0mmHanging8mmOutline"/>
  </w:abstractNum>
  <w:abstractNum w:abstractNumId="2">
    <w:nsid w:val="0D292334"/>
    <w:multiLevelType w:val="multilevel"/>
    <w:tmpl w:val="25D251BE"/>
    <w:numStyleLink w:val="StyleOutlinenumberedBefore0mmHanging8mm"/>
  </w:abstractNum>
  <w:abstractNum w:abstractNumId="3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946ABA"/>
    <w:multiLevelType w:val="multilevel"/>
    <w:tmpl w:val="25D251BE"/>
    <w:numStyleLink w:val="StyleOutlinenumberedBefore0mmHanging8mm"/>
  </w:abstractNum>
  <w:abstractNum w:abstractNumId="5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>
    <w:nsid w:val="24F577D6"/>
    <w:multiLevelType w:val="multilevel"/>
    <w:tmpl w:val="25D251BE"/>
    <w:numStyleLink w:val="StyleOutlinenumberedBefore0mmHanging8mm"/>
  </w:abstractNum>
  <w:abstractNum w:abstractNumId="1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2">
    <w:nsid w:val="2A4C66F1"/>
    <w:multiLevelType w:val="multilevel"/>
    <w:tmpl w:val="25D251BE"/>
    <w:numStyleLink w:val="StyleOutlinenumberedBefore0mmHanging8mm"/>
  </w:abstractNum>
  <w:abstractNum w:abstractNumId="13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5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6A73045"/>
    <w:multiLevelType w:val="multilevel"/>
    <w:tmpl w:val="20304F6E"/>
    <w:numStyleLink w:val="StyleStyleOutlinenumberedBefore0mmHanging8mmOutline"/>
  </w:abstractNum>
  <w:abstractNum w:abstractNumId="18">
    <w:nsid w:val="48ED7919"/>
    <w:multiLevelType w:val="multilevel"/>
    <w:tmpl w:val="4CE2FCA2"/>
    <w:numStyleLink w:val="StyleStyleOutlinenumberedBefore0mmHanging8mmOutline1"/>
  </w:abstractNum>
  <w:abstractNum w:abstractNumId="19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1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2">
    <w:nsid w:val="501E4482"/>
    <w:multiLevelType w:val="multilevel"/>
    <w:tmpl w:val="25D251BE"/>
    <w:numStyleLink w:val="StyleOutlinenumberedBefore0mmHanging8mm"/>
  </w:abstractNum>
  <w:abstractNum w:abstractNumId="23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6D4D2D"/>
    <w:multiLevelType w:val="multilevel"/>
    <w:tmpl w:val="25D251BE"/>
    <w:numStyleLink w:val="Level1indent"/>
  </w:abstractNum>
  <w:abstractNum w:abstractNumId="28">
    <w:nsid w:val="621D3F82"/>
    <w:multiLevelType w:val="multilevel"/>
    <w:tmpl w:val="25D251BE"/>
    <w:numStyleLink w:val="StyleOutlinenumberedBefore0mmHanging8mm"/>
  </w:abstractNum>
  <w:abstractNum w:abstractNumId="29">
    <w:nsid w:val="66DA0EF3"/>
    <w:multiLevelType w:val="multilevel"/>
    <w:tmpl w:val="25D251BE"/>
    <w:numStyleLink w:val="StyleOutlinenumberedBefore0mmHanging8mm"/>
  </w:abstractNum>
  <w:abstractNum w:abstractNumId="3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2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3">
    <w:nsid w:val="757C6450"/>
    <w:multiLevelType w:val="multilevel"/>
    <w:tmpl w:val="25D251BE"/>
    <w:numStyleLink w:val="StyleOutlinenumberedBefore0mmHanging8mm"/>
  </w:abstractNum>
  <w:num w:numId="1">
    <w:abstractNumId w:val="29"/>
  </w:num>
  <w:num w:numId="2">
    <w:abstractNumId w:val="16"/>
  </w:num>
  <w:num w:numId="3">
    <w:abstractNumId w:val="5"/>
  </w:num>
  <w:num w:numId="4">
    <w:abstractNumId w:val="13"/>
  </w:num>
  <w:num w:numId="5">
    <w:abstractNumId w:val="15"/>
  </w:num>
  <w:num w:numId="6">
    <w:abstractNumId w:val="25"/>
  </w:num>
  <w:num w:numId="7">
    <w:abstractNumId w:val="20"/>
  </w:num>
  <w:num w:numId="8">
    <w:abstractNumId w:val="31"/>
  </w:num>
  <w:num w:numId="9">
    <w:abstractNumId w:val="19"/>
  </w:num>
  <w:num w:numId="10">
    <w:abstractNumId w:val="28"/>
  </w:num>
  <w:num w:numId="11">
    <w:abstractNumId w:val="24"/>
  </w:num>
  <w:num w:numId="12">
    <w:abstractNumId w:val="22"/>
  </w:num>
  <w:num w:numId="13">
    <w:abstractNumId w:val="9"/>
  </w:num>
  <w:num w:numId="14">
    <w:abstractNumId w:val="21"/>
  </w:num>
  <w:num w:numId="15">
    <w:abstractNumId w:val="17"/>
  </w:num>
  <w:num w:numId="16">
    <w:abstractNumId w:val="1"/>
  </w:num>
  <w:num w:numId="17">
    <w:abstractNumId w:val="11"/>
  </w:num>
  <w:num w:numId="18">
    <w:abstractNumId w:val="27"/>
  </w:num>
  <w:num w:numId="19">
    <w:abstractNumId w:val="4"/>
  </w:num>
  <w:num w:numId="20">
    <w:abstractNumId w:val="12"/>
  </w:num>
  <w:num w:numId="21">
    <w:abstractNumId w:val="23"/>
  </w:num>
  <w:num w:numId="22">
    <w:abstractNumId w:val="8"/>
  </w:num>
  <w:num w:numId="23">
    <w:abstractNumId w:val="32"/>
  </w:num>
  <w:num w:numId="24">
    <w:abstractNumId w:val="18"/>
  </w:num>
  <w:num w:numId="25">
    <w:abstractNumId w:val="33"/>
  </w:num>
  <w:num w:numId="26">
    <w:abstractNumId w:val="2"/>
  </w:num>
  <w:num w:numId="27">
    <w:abstractNumId w:val="14"/>
  </w:num>
  <w:num w:numId="28">
    <w:abstractNumId w:val="3"/>
  </w:num>
  <w:num w:numId="29">
    <w:abstractNumId w:val="3"/>
  </w:num>
  <w:num w:numId="30">
    <w:abstractNumId w:val="6"/>
  </w:num>
  <w:num w:numId="31">
    <w:abstractNumId w:val="30"/>
  </w:num>
  <w:num w:numId="32">
    <w:abstractNumId w:val="10"/>
  </w:num>
  <w:num w:numId="33">
    <w:abstractNumId w:val="7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4F88"/>
    <w:rsid w:val="001370A4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A0EDA"/>
    <w:rsid w:val="003A418E"/>
    <w:rsid w:val="003A6711"/>
    <w:rsid w:val="003B0513"/>
    <w:rsid w:val="003C38A4"/>
    <w:rsid w:val="003C56C1"/>
    <w:rsid w:val="003C6C9B"/>
    <w:rsid w:val="003D29A8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3FAC"/>
    <w:rsid w:val="00576D16"/>
    <w:rsid w:val="00583677"/>
    <w:rsid w:val="0058654A"/>
    <w:rsid w:val="00592610"/>
    <w:rsid w:val="00592877"/>
    <w:rsid w:val="005A31DA"/>
    <w:rsid w:val="005A425F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41BBA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B2B1A"/>
    <w:rsid w:val="007B4786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7547"/>
    <w:rsid w:val="009222AF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6176"/>
    <w:rsid w:val="00977875"/>
    <w:rsid w:val="0098164B"/>
    <w:rsid w:val="009827F4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DE5"/>
    <w:rsid w:val="00A6089A"/>
    <w:rsid w:val="00A7401C"/>
    <w:rsid w:val="00A76D1F"/>
    <w:rsid w:val="00A84ECA"/>
    <w:rsid w:val="00A9435A"/>
    <w:rsid w:val="00A94E4B"/>
    <w:rsid w:val="00A970D9"/>
    <w:rsid w:val="00AB355F"/>
    <w:rsid w:val="00AB5D83"/>
    <w:rsid w:val="00AB6D0F"/>
    <w:rsid w:val="00AC3BB1"/>
    <w:rsid w:val="00AC4548"/>
    <w:rsid w:val="00AC46C5"/>
    <w:rsid w:val="00AD1453"/>
    <w:rsid w:val="00AD2850"/>
    <w:rsid w:val="00AE21B3"/>
    <w:rsid w:val="00AF393C"/>
    <w:rsid w:val="00AF5509"/>
    <w:rsid w:val="00B23B7B"/>
    <w:rsid w:val="00B24354"/>
    <w:rsid w:val="00B367B8"/>
    <w:rsid w:val="00B40287"/>
    <w:rsid w:val="00B4117C"/>
    <w:rsid w:val="00B41F82"/>
    <w:rsid w:val="00B42536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6184D"/>
    <w:rsid w:val="00C625EC"/>
    <w:rsid w:val="00C6654E"/>
    <w:rsid w:val="00C678BA"/>
    <w:rsid w:val="00C71E4D"/>
    <w:rsid w:val="00C73E88"/>
    <w:rsid w:val="00C744F7"/>
    <w:rsid w:val="00C83593"/>
    <w:rsid w:val="00CA2D7A"/>
    <w:rsid w:val="00CA7AE0"/>
    <w:rsid w:val="00CB540C"/>
    <w:rsid w:val="00CC2164"/>
    <w:rsid w:val="00CC5C64"/>
    <w:rsid w:val="00CE4568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71DF"/>
    <w:rsid w:val="00E1063D"/>
    <w:rsid w:val="00E148DA"/>
    <w:rsid w:val="00E17397"/>
    <w:rsid w:val="00E2359A"/>
    <w:rsid w:val="00E2646F"/>
    <w:rsid w:val="00E46AF1"/>
    <w:rsid w:val="00E55C07"/>
    <w:rsid w:val="00E575DE"/>
    <w:rsid w:val="00E743A7"/>
    <w:rsid w:val="00E75515"/>
    <w:rsid w:val="00E772FA"/>
    <w:rsid w:val="00E81DDC"/>
    <w:rsid w:val="00E9403C"/>
    <w:rsid w:val="00E97624"/>
    <w:rsid w:val="00EA2E7D"/>
    <w:rsid w:val="00EA3083"/>
    <w:rsid w:val="00EA4080"/>
    <w:rsid w:val="00EA7439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D95"/>
    <w:rsid w:val="00F01AF8"/>
    <w:rsid w:val="00F03017"/>
    <w:rsid w:val="00F13AE2"/>
    <w:rsid w:val="00F1505E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AD356D334554F968283A586676A1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69BC5-B3BB-442B-918F-F4545F7841C2}"/>
      </w:docPartPr>
      <w:docPartBody>
        <w:p w:rsidR="00473CB5" w:rsidRDefault="00473CB5">
          <w:pPr>
            <w:pStyle w:val="6AD356D334554F968283A586676A10E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73CB5"/>
    <w:rsid w:val="0006356A"/>
    <w:rsid w:val="00126C59"/>
    <w:rsid w:val="00132EEC"/>
    <w:rsid w:val="00427D93"/>
    <w:rsid w:val="00432CAD"/>
    <w:rsid w:val="00473CB5"/>
    <w:rsid w:val="004B74F2"/>
    <w:rsid w:val="00513578"/>
    <w:rsid w:val="006D2119"/>
    <w:rsid w:val="00A03942"/>
    <w:rsid w:val="00C475FB"/>
    <w:rsid w:val="00E5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3476"/>
    <w:rPr>
      <w:color w:val="808080"/>
    </w:rPr>
  </w:style>
  <w:style w:type="paragraph" w:customStyle="1" w:styleId="6AD356D334554F968283A586676A10EB">
    <w:name w:val="6AD356D334554F968283A586676A10EB"/>
    <w:rsid w:val="00E5347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41029-AB3A-40D4-BBFB-35699E5DA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6DBE4A53</Template>
  <TotalTime>3</TotalTime>
  <Pages>5</Pages>
  <Words>1233</Words>
  <Characters>6346</Characters>
  <Application>Microsoft Office Word</Application>
  <DocSecurity>0</DocSecurity>
  <Lines>52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7564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Thomas Pigott</cp:lastModifiedBy>
  <cp:revision>3</cp:revision>
  <cp:lastPrinted>2015-08-17T11:16:00Z</cp:lastPrinted>
  <dcterms:created xsi:type="dcterms:W3CDTF">2018-02-12T09:02:00Z</dcterms:created>
  <dcterms:modified xsi:type="dcterms:W3CDTF">2018-02-12T09:04:00Z</dcterms:modified>
</cp:coreProperties>
</file>