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7E" w:rsidRDefault="00FE2B7E" w:rsidP="00FE2B7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E2B7E" w:rsidTr="00FE2B7E">
        <w:trPr>
          <w:trHeight w:val="2542"/>
        </w:trPr>
        <w:tc>
          <w:tcPr>
            <w:tcW w:w="8522" w:type="dxa"/>
          </w:tcPr>
          <w:p w:rsidR="00FE2B7E" w:rsidRDefault="00FE2B7E">
            <w:r>
              <w:t>Please return to-</w:t>
            </w:r>
          </w:p>
          <w:p w:rsidR="00FE2B7E" w:rsidRDefault="00FE2B7E" w:rsidP="00FE2B7E">
            <w:pPr>
              <w:tabs>
                <w:tab w:val="left" w:pos="4678"/>
              </w:tabs>
            </w:pPr>
            <w:r>
              <w:rPr>
                <w:noProof/>
              </w:rPr>
              <w:t xml:space="preserve">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1B1712F2" wp14:editId="5F3E7F24">
                  <wp:extent cx="2492533" cy="724619"/>
                  <wp:effectExtent l="0" t="0" r="3175" b="0"/>
                  <wp:docPr id="2" name="Picture 2" descr="crestu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stu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72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Establishment Licence Holder</w:t>
            </w:r>
          </w:p>
          <w:p w:rsidR="00FE2B7E" w:rsidRDefault="00FE2B7E">
            <w:r>
              <w:t>UBSS</w:t>
            </w:r>
          </w:p>
          <w:p w:rsidR="00FE2B7E" w:rsidRDefault="00FE2B7E">
            <w:r>
              <w:t>17 Mill Lane</w:t>
            </w:r>
          </w:p>
          <w:p w:rsidR="00FE2B7E" w:rsidRDefault="00FE2B7E">
            <w:r>
              <w:t>Cambridge</w:t>
            </w:r>
          </w:p>
          <w:p w:rsidR="00FE2B7E" w:rsidRDefault="00FE2B7E">
            <w:r>
              <w:t>CB2 1RX</w:t>
            </w:r>
          </w:p>
          <w:p w:rsidR="00FE2B7E" w:rsidRDefault="00FE2B7E"/>
        </w:tc>
      </w:tr>
      <w:tr w:rsidR="00FE2B7E" w:rsidTr="00FE2B7E">
        <w:trPr>
          <w:trHeight w:val="2542"/>
        </w:trPr>
        <w:tc>
          <w:tcPr>
            <w:tcW w:w="8522" w:type="dxa"/>
          </w:tcPr>
          <w:p w:rsidR="00FE2B7E" w:rsidRDefault="00FE2B7E" w:rsidP="00FE2B7E">
            <w:r>
              <w:t>Please return to</w:t>
            </w:r>
            <w:r>
              <w:t>-</w:t>
            </w:r>
          </w:p>
          <w:p w:rsidR="00FE2B7E" w:rsidRDefault="00FE2B7E" w:rsidP="00FE2B7E">
            <w:pPr>
              <w:tabs>
                <w:tab w:val="left" w:pos="4678"/>
              </w:tabs>
            </w:pPr>
            <w:r>
              <w:rPr>
                <w:noProof/>
              </w:rPr>
              <w:t xml:space="preserve">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3BE61A5B" wp14:editId="058DF02D">
                  <wp:extent cx="2492533" cy="724619"/>
                  <wp:effectExtent l="0" t="0" r="3175" b="0"/>
                  <wp:docPr id="3" name="Picture 3" descr="crestu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stu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72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Establishment Licence Holder</w:t>
            </w:r>
          </w:p>
          <w:p w:rsidR="00FE2B7E" w:rsidRDefault="00FE2B7E" w:rsidP="00FE2B7E">
            <w:r>
              <w:t>UBSS</w:t>
            </w:r>
          </w:p>
          <w:p w:rsidR="00FE2B7E" w:rsidRDefault="00FE2B7E" w:rsidP="00FE2B7E">
            <w:r>
              <w:t>17 Mill Lane</w:t>
            </w:r>
          </w:p>
          <w:p w:rsidR="00FE2B7E" w:rsidRDefault="00FE2B7E" w:rsidP="00FE2B7E">
            <w:r>
              <w:t>Cambridge</w:t>
            </w:r>
          </w:p>
          <w:p w:rsidR="00FE2B7E" w:rsidRDefault="00FE2B7E" w:rsidP="00FE2B7E">
            <w:r>
              <w:t>CB2 1RX</w:t>
            </w:r>
          </w:p>
          <w:p w:rsidR="00FE2B7E" w:rsidRDefault="00FE2B7E" w:rsidP="00FE2B7E"/>
        </w:tc>
      </w:tr>
      <w:tr w:rsidR="00FE2B7E" w:rsidTr="00FE2B7E">
        <w:trPr>
          <w:trHeight w:val="2542"/>
        </w:trPr>
        <w:tc>
          <w:tcPr>
            <w:tcW w:w="8522" w:type="dxa"/>
          </w:tcPr>
          <w:p w:rsidR="00FE2B7E" w:rsidRDefault="00FE2B7E" w:rsidP="00FE2B7E">
            <w:r>
              <w:t>Please return to</w:t>
            </w:r>
            <w:r>
              <w:t>-</w:t>
            </w:r>
            <w:bookmarkStart w:id="0" w:name="_GoBack"/>
            <w:bookmarkEnd w:id="0"/>
          </w:p>
          <w:p w:rsidR="00FE2B7E" w:rsidRDefault="00FE2B7E" w:rsidP="00FE2B7E">
            <w:pPr>
              <w:tabs>
                <w:tab w:val="left" w:pos="4678"/>
              </w:tabs>
            </w:pPr>
            <w:r>
              <w:rPr>
                <w:noProof/>
              </w:rPr>
              <w:t xml:space="preserve">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48785B8B" wp14:editId="4C5CAFD9">
                  <wp:extent cx="2492533" cy="724619"/>
                  <wp:effectExtent l="0" t="0" r="3175" b="0"/>
                  <wp:docPr id="4" name="Picture 4" descr="crestu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stu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72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Establishment Licence Holder</w:t>
            </w:r>
          </w:p>
          <w:p w:rsidR="00FE2B7E" w:rsidRDefault="00FE2B7E" w:rsidP="00FE2B7E">
            <w:r>
              <w:t>UBSS</w:t>
            </w:r>
          </w:p>
          <w:p w:rsidR="00FE2B7E" w:rsidRDefault="00FE2B7E" w:rsidP="00FE2B7E">
            <w:r>
              <w:t>17 Mill Lane</w:t>
            </w:r>
          </w:p>
          <w:p w:rsidR="00FE2B7E" w:rsidRDefault="00FE2B7E" w:rsidP="00FE2B7E">
            <w:r>
              <w:t>Cambridge</w:t>
            </w:r>
          </w:p>
          <w:p w:rsidR="00FE2B7E" w:rsidRDefault="00FE2B7E" w:rsidP="00FE2B7E">
            <w:r>
              <w:t>CB2 1RX</w:t>
            </w:r>
          </w:p>
          <w:p w:rsidR="00FE2B7E" w:rsidRDefault="00FE2B7E" w:rsidP="00FE2B7E"/>
        </w:tc>
      </w:tr>
      <w:tr w:rsidR="00FE2B7E" w:rsidTr="00FE2B7E">
        <w:trPr>
          <w:trHeight w:val="2542"/>
        </w:trPr>
        <w:tc>
          <w:tcPr>
            <w:tcW w:w="8522" w:type="dxa"/>
          </w:tcPr>
          <w:p w:rsidR="00FE2B7E" w:rsidRDefault="00FE2B7E" w:rsidP="00FE2B7E">
            <w:r>
              <w:t>Please return to</w:t>
            </w:r>
            <w:r>
              <w:t>-</w:t>
            </w:r>
          </w:p>
          <w:p w:rsidR="00FE2B7E" w:rsidRDefault="00FE2B7E" w:rsidP="00FE2B7E">
            <w:pPr>
              <w:tabs>
                <w:tab w:val="left" w:pos="4678"/>
              </w:tabs>
            </w:pPr>
            <w:r>
              <w:rPr>
                <w:noProof/>
              </w:rPr>
              <w:t xml:space="preserve">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7712731E" wp14:editId="19D74BB9">
                  <wp:extent cx="2492533" cy="724619"/>
                  <wp:effectExtent l="0" t="0" r="3175" b="0"/>
                  <wp:docPr id="5" name="Picture 5" descr="crestu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stu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72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Establishment Licence Holder</w:t>
            </w:r>
          </w:p>
          <w:p w:rsidR="00FE2B7E" w:rsidRDefault="00FE2B7E" w:rsidP="00FE2B7E">
            <w:r>
              <w:t>UBSS</w:t>
            </w:r>
          </w:p>
          <w:p w:rsidR="00FE2B7E" w:rsidRDefault="00FE2B7E" w:rsidP="00FE2B7E">
            <w:r>
              <w:t>17 Mill Lane</w:t>
            </w:r>
          </w:p>
          <w:p w:rsidR="00FE2B7E" w:rsidRDefault="00FE2B7E" w:rsidP="00FE2B7E">
            <w:r>
              <w:t>Cambridge</w:t>
            </w:r>
          </w:p>
          <w:p w:rsidR="00FE2B7E" w:rsidRDefault="00FE2B7E" w:rsidP="00FE2B7E">
            <w:r>
              <w:t>CB2 1RX</w:t>
            </w:r>
          </w:p>
          <w:p w:rsidR="00FE2B7E" w:rsidRDefault="00FE2B7E" w:rsidP="00FE2B7E"/>
        </w:tc>
      </w:tr>
      <w:tr w:rsidR="00FE2B7E" w:rsidTr="00FE2B7E">
        <w:trPr>
          <w:trHeight w:val="2542"/>
        </w:trPr>
        <w:tc>
          <w:tcPr>
            <w:tcW w:w="8522" w:type="dxa"/>
          </w:tcPr>
          <w:p w:rsidR="00FE2B7E" w:rsidRDefault="00FE2B7E" w:rsidP="00FE2B7E">
            <w:r>
              <w:t>Please return to</w:t>
            </w:r>
            <w:r>
              <w:t>-</w:t>
            </w:r>
          </w:p>
          <w:p w:rsidR="00FE2B7E" w:rsidRDefault="00FE2B7E" w:rsidP="00FE2B7E">
            <w:pPr>
              <w:tabs>
                <w:tab w:val="left" w:pos="4678"/>
              </w:tabs>
            </w:pPr>
            <w:r>
              <w:rPr>
                <w:noProof/>
              </w:rPr>
              <w:t xml:space="preserve">                                                                        </w:t>
            </w:r>
            <w:r>
              <w:rPr>
                <w:noProof/>
              </w:rPr>
              <w:drawing>
                <wp:inline distT="0" distB="0" distL="0" distR="0" wp14:anchorId="0889ADBC" wp14:editId="24DAC703">
                  <wp:extent cx="2492533" cy="724619"/>
                  <wp:effectExtent l="0" t="0" r="3175" b="0"/>
                  <wp:docPr id="6" name="Picture 6" descr="crestuo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estu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010" cy="724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Establishment Licence Holder</w:t>
            </w:r>
          </w:p>
          <w:p w:rsidR="00FE2B7E" w:rsidRDefault="00FE2B7E" w:rsidP="00FE2B7E">
            <w:r>
              <w:t>UBSS</w:t>
            </w:r>
          </w:p>
          <w:p w:rsidR="00FE2B7E" w:rsidRDefault="00FE2B7E" w:rsidP="00FE2B7E">
            <w:r>
              <w:t>17 Mill Lane</w:t>
            </w:r>
          </w:p>
          <w:p w:rsidR="00FE2B7E" w:rsidRDefault="00FE2B7E" w:rsidP="00FE2B7E">
            <w:r>
              <w:t>Cambridge</w:t>
            </w:r>
          </w:p>
          <w:p w:rsidR="00FE2B7E" w:rsidRDefault="00FE2B7E" w:rsidP="00FE2B7E">
            <w:r>
              <w:t>CB2 1RX</w:t>
            </w:r>
          </w:p>
          <w:p w:rsidR="00FE2B7E" w:rsidRDefault="00FE2B7E" w:rsidP="00FE2B7E"/>
        </w:tc>
      </w:tr>
    </w:tbl>
    <w:p w:rsidR="002C27D1" w:rsidRDefault="002C27D1"/>
    <w:sectPr w:rsidR="002C27D1" w:rsidSect="00FE2B7E">
      <w:pgSz w:w="11906" w:h="16838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7E"/>
    <w:rsid w:val="002C27D1"/>
    <w:rsid w:val="00C81F3D"/>
    <w:rsid w:val="00FE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E2B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2B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E2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B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E2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E2B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2B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E2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B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E2B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D84DBACB</Template>
  <TotalTime>96</TotalTime>
  <Pages>1</Pages>
  <Words>65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Zara Glover</dc:creator>
  <cp:lastModifiedBy>Zara Glover</cp:lastModifiedBy>
  <cp:revision>1</cp:revision>
  <cp:lastPrinted>2013-09-03T13:54:00Z</cp:lastPrinted>
  <dcterms:created xsi:type="dcterms:W3CDTF">2013-09-03T11:57:00Z</dcterms:created>
  <dcterms:modified xsi:type="dcterms:W3CDTF">2013-09-03T13:54:00Z</dcterms:modified>
</cp:coreProperties>
</file>