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8F5EC" w14:textId="77777777" w:rsidR="00A6089A" w:rsidRPr="00A6089A" w:rsidRDefault="00A6089A" w:rsidP="00A6089A">
      <w:pPr>
        <w:rPr>
          <w:lang w:val="en-US"/>
        </w:rPr>
        <w:sectPr w:rsidR="00A6089A" w:rsidRPr="00A6089A" w:rsidSect="00596CC5">
          <w:headerReference w:type="default" r:id="rId7"/>
          <w:type w:val="continuous"/>
          <w:pgSz w:w="11906" w:h="16838" w:code="9"/>
          <w:pgMar w:top="1440" w:right="424" w:bottom="1440" w:left="1440" w:header="510" w:footer="227" w:gutter="0"/>
          <w:cols w:space="708"/>
          <w:docGrid w:linePitch="360"/>
        </w:sectPr>
      </w:pPr>
    </w:p>
    <w:p w14:paraId="6E6678E1" w14:textId="77777777" w:rsidR="00596CC5" w:rsidRDefault="00596CC5" w:rsidP="008E1202">
      <w:pPr>
        <w:ind w:left="-624"/>
        <w:rPr>
          <w:lang w:val="en-US"/>
        </w:rPr>
      </w:pPr>
    </w:p>
    <w:p w14:paraId="460E6A3F" w14:textId="2A7E0762" w:rsidR="00385178" w:rsidRPr="00385178" w:rsidRDefault="00385178" w:rsidP="004D0BD8">
      <w:pPr>
        <w:spacing w:line="360" w:lineRule="auto"/>
        <w:rPr>
          <w:b/>
          <w:bCs/>
          <w:lang w:val="en-US"/>
        </w:rPr>
      </w:pPr>
    </w:p>
    <w:p w14:paraId="0058C46D" w14:textId="40BFC649" w:rsidR="00543184" w:rsidRPr="00D9575C" w:rsidRDefault="00543184" w:rsidP="00543184">
      <w:pPr>
        <w:spacing w:before="120" w:line="240" w:lineRule="exact"/>
        <w:ind w:left="-624"/>
        <w:rPr>
          <w:lang w:val="en-US"/>
        </w:rPr>
      </w:pPr>
      <w:bookmarkStart w:id="0" w:name="_Hlk207620029"/>
      <w:r>
        <w:rPr>
          <w:b/>
          <w:bCs/>
          <w:lang w:val="en-US"/>
        </w:rPr>
        <w:t>Date:</w:t>
      </w:r>
      <w:r w:rsidR="00D9575C">
        <w:rPr>
          <w:b/>
          <w:bCs/>
          <w:lang w:val="en-US"/>
        </w:rPr>
        <w:t xml:space="preserve"> </w:t>
      </w:r>
      <w:r w:rsidR="00D9575C" w:rsidRPr="00D9575C">
        <w:rPr>
          <w:lang w:val="en-US"/>
        </w:rPr>
        <w:t>29</w:t>
      </w:r>
      <w:r w:rsidR="00D9575C" w:rsidRPr="00D9575C">
        <w:rPr>
          <w:vertAlign w:val="superscript"/>
          <w:lang w:val="en-US"/>
        </w:rPr>
        <w:t>th</w:t>
      </w:r>
      <w:r w:rsidR="00D9575C" w:rsidRPr="00D9575C">
        <w:rPr>
          <w:lang w:val="en-US"/>
        </w:rPr>
        <w:t xml:space="preserve"> September 2025</w:t>
      </w:r>
    </w:p>
    <w:p w14:paraId="584EC83A" w14:textId="3FABE458" w:rsidR="00543184" w:rsidRDefault="00543184" w:rsidP="00543184">
      <w:pPr>
        <w:spacing w:before="120" w:line="240" w:lineRule="exact"/>
        <w:ind w:left="-624"/>
        <w:rPr>
          <w:b/>
          <w:bCs/>
          <w:lang w:val="en-US"/>
        </w:rPr>
      </w:pPr>
      <w:r>
        <w:rPr>
          <w:b/>
          <w:bCs/>
          <w:lang w:val="en-US"/>
        </w:rPr>
        <w:t>Time:</w:t>
      </w:r>
      <w:r w:rsidR="00D9575C">
        <w:rPr>
          <w:b/>
          <w:bCs/>
          <w:lang w:val="en-US"/>
        </w:rPr>
        <w:t xml:space="preserve"> </w:t>
      </w:r>
      <w:r w:rsidR="00D9575C" w:rsidRPr="00D9575C">
        <w:rPr>
          <w:lang w:val="en-US"/>
        </w:rPr>
        <w:t xml:space="preserve">2 pm </w:t>
      </w:r>
    </w:p>
    <w:p w14:paraId="027499C3" w14:textId="6CDE1323" w:rsidR="00CA62D6" w:rsidRPr="0092572C" w:rsidRDefault="003C56C1" w:rsidP="00543184">
      <w:pPr>
        <w:spacing w:before="120" w:line="240" w:lineRule="exact"/>
        <w:ind w:left="-624"/>
        <w:rPr>
          <w:lang w:val="en-US"/>
        </w:rPr>
      </w:pPr>
      <w:r w:rsidRPr="00385178">
        <w:rPr>
          <w:b/>
          <w:bCs/>
          <w:lang w:val="en-US"/>
        </w:rPr>
        <w:t xml:space="preserve">Present: </w:t>
      </w:r>
      <w:r w:rsidR="00D9575C" w:rsidRPr="00D9575C">
        <w:rPr>
          <w:lang w:val="en-US"/>
        </w:rPr>
        <w:t>Tina O’Mahony, Ben Jaggs, Karl Wilson, Keith Savill, Alan Graham, Alan White, Sruthika Ashokan, Michael Penn, Keita Tamura, Chaeyeon Lee</w:t>
      </w:r>
      <w:r w:rsidR="00D9575C" w:rsidRPr="0092572C">
        <w:rPr>
          <w:lang w:val="en-US"/>
        </w:rPr>
        <w:t>, Morgan</w:t>
      </w:r>
      <w:r w:rsidR="0092572C" w:rsidRPr="0092572C">
        <w:rPr>
          <w:lang w:val="en-US"/>
        </w:rPr>
        <w:t>e</w:t>
      </w:r>
      <w:r w:rsidR="00D9575C" w:rsidRPr="0092572C">
        <w:rPr>
          <w:lang w:val="en-US"/>
        </w:rPr>
        <w:t xml:space="preserve"> Colom, Pilar Brown</w:t>
      </w:r>
      <w:r w:rsidR="003C6EA9">
        <w:rPr>
          <w:lang w:val="en-US"/>
        </w:rPr>
        <w:t>e</w:t>
      </w:r>
    </w:p>
    <w:p w14:paraId="1CDF0795" w14:textId="7C1FD93E" w:rsidR="000005F5" w:rsidRPr="00D9575C" w:rsidRDefault="003C4EC5" w:rsidP="00543184">
      <w:pPr>
        <w:spacing w:before="120" w:line="240" w:lineRule="exact"/>
        <w:ind w:left="-624"/>
        <w:rPr>
          <w:lang w:val="en-US"/>
        </w:rPr>
      </w:pPr>
      <w:r w:rsidRPr="0092572C">
        <w:rPr>
          <w:b/>
          <w:bCs/>
          <w:lang w:val="en-US"/>
        </w:rPr>
        <w:t>Apologies:</w:t>
      </w:r>
      <w:r w:rsidR="005B1B92" w:rsidRPr="0092572C">
        <w:rPr>
          <w:b/>
          <w:bCs/>
          <w:lang w:val="en-US"/>
        </w:rPr>
        <w:t xml:space="preserve"> </w:t>
      </w:r>
      <w:r w:rsidR="00D9575C" w:rsidRPr="0092572C">
        <w:rPr>
          <w:lang w:val="en-US"/>
        </w:rPr>
        <w:t>Omar</w:t>
      </w:r>
      <w:r w:rsidR="0092572C" w:rsidRPr="0092572C">
        <w:rPr>
          <w:lang w:val="en-US"/>
        </w:rPr>
        <w:t xml:space="preserve"> De Faria </w:t>
      </w:r>
      <w:r w:rsidR="003C6EA9">
        <w:rPr>
          <w:lang w:val="en-US"/>
        </w:rPr>
        <w:t>J</w:t>
      </w:r>
      <w:r w:rsidR="0092572C" w:rsidRPr="0092572C">
        <w:rPr>
          <w:lang w:val="en-US"/>
        </w:rPr>
        <w:t>unior</w:t>
      </w:r>
      <w:r w:rsidR="003C6EA9">
        <w:rPr>
          <w:lang w:val="en-US"/>
        </w:rPr>
        <w:t>, Paul Tonks</w:t>
      </w:r>
    </w:p>
    <w:p w14:paraId="283C114C" w14:textId="7914E804" w:rsidR="00385178" w:rsidRPr="00385178" w:rsidRDefault="00385178" w:rsidP="00543184">
      <w:pPr>
        <w:spacing w:before="120" w:line="240" w:lineRule="exact"/>
        <w:ind w:left="-624"/>
        <w:rPr>
          <w:b/>
          <w:bCs/>
          <w:lang w:val="en-US"/>
        </w:rPr>
      </w:pPr>
      <w:r w:rsidRPr="00385178">
        <w:rPr>
          <w:b/>
          <w:bCs/>
          <w:lang w:val="en-US"/>
        </w:rPr>
        <w:t>Minutes:</w:t>
      </w:r>
      <w:r w:rsidR="00D9575C">
        <w:rPr>
          <w:b/>
          <w:bCs/>
          <w:lang w:val="en-US"/>
        </w:rPr>
        <w:t xml:space="preserve"> </w:t>
      </w:r>
      <w:r w:rsidR="00D9575C" w:rsidRPr="00D9575C">
        <w:rPr>
          <w:lang w:val="en-US"/>
        </w:rPr>
        <w:t>Claudia Cheadle</w:t>
      </w:r>
    </w:p>
    <w:bookmarkEnd w:id="0"/>
    <w:p w14:paraId="5D5FD20C" w14:textId="77777777" w:rsidR="00A6089A" w:rsidRDefault="00A6089A" w:rsidP="0003265E">
      <w:pPr>
        <w:ind w:left="-624"/>
        <w:rPr>
          <w:lang w:val="en-US"/>
        </w:rPr>
      </w:pPr>
    </w:p>
    <w:p w14:paraId="4009EFC0" w14:textId="6C138D9B" w:rsidR="003A56CC" w:rsidRPr="003A56CC" w:rsidRDefault="00D50424" w:rsidP="0003265E">
      <w:pPr>
        <w:ind w:left="-624"/>
        <w:jc w:val="center"/>
        <w:rPr>
          <w:rStyle w:val="BoldCharacterStyle"/>
        </w:rPr>
      </w:pPr>
      <w:r>
        <w:rPr>
          <w:rStyle w:val="BoldCharacterStyle"/>
          <w:u w:val="single"/>
        </w:rPr>
        <w:t>University Biomedical Services User Committee</w:t>
      </w:r>
      <w:r w:rsidR="009B05A6">
        <w:rPr>
          <w:rStyle w:val="BoldCharacterStyle"/>
          <w:u w:val="single"/>
        </w:rPr>
        <w:t xml:space="preserve"> –</w:t>
      </w:r>
      <w:r w:rsidR="00CA62D6">
        <w:rPr>
          <w:rStyle w:val="BoldCharacterStyle"/>
          <w:u w:val="single"/>
        </w:rPr>
        <w:t xml:space="preserve"> </w:t>
      </w:r>
      <w:r w:rsidR="00D43695">
        <w:rPr>
          <w:rStyle w:val="BoldCharacterStyle"/>
          <w:u w:val="single"/>
        </w:rPr>
        <w:t>Mira</w:t>
      </w:r>
    </w:p>
    <w:p w14:paraId="583F66F9" w14:textId="77777777" w:rsidR="003C56C1" w:rsidRDefault="003C56C1" w:rsidP="0003265E">
      <w:pPr>
        <w:ind w:left="-624"/>
        <w:rPr>
          <w:lang w:val="en-US"/>
        </w:rPr>
      </w:pPr>
    </w:p>
    <w:p w14:paraId="135E5093" w14:textId="77777777" w:rsidR="003C56C1" w:rsidRDefault="0032133E" w:rsidP="0003265E">
      <w:pPr>
        <w:pStyle w:val="Bold"/>
        <w:tabs>
          <w:tab w:val="clear" w:pos="284"/>
          <w:tab w:val="num" w:pos="568"/>
        </w:tabs>
        <w:ind w:left="-340"/>
      </w:pPr>
      <w:r w:rsidRPr="004E3515">
        <w:t>Minutes</w:t>
      </w:r>
    </w:p>
    <w:p w14:paraId="28E76C55" w14:textId="42C48BCF" w:rsidR="00D9575C" w:rsidRPr="00D9575C" w:rsidRDefault="00D9575C" w:rsidP="00D9575C">
      <w:pPr>
        <w:pStyle w:val="Bold"/>
        <w:numPr>
          <w:ilvl w:val="0"/>
          <w:numId w:val="0"/>
        </w:numPr>
        <w:ind w:left="-624"/>
        <w:rPr>
          <w:b w:val="0"/>
          <w:bCs/>
        </w:rPr>
      </w:pPr>
      <w:r w:rsidRPr="00D9575C">
        <w:rPr>
          <w:b w:val="0"/>
          <w:bCs/>
        </w:rPr>
        <w:t xml:space="preserve">There were no comments on the minutes from 22/04/25 and they were agreed. </w:t>
      </w:r>
    </w:p>
    <w:p w14:paraId="2830E11F" w14:textId="77777777" w:rsidR="003C56C1" w:rsidRDefault="003C56C1" w:rsidP="0003265E">
      <w:pPr>
        <w:ind w:left="-340"/>
        <w:rPr>
          <w:lang w:val="en-US"/>
        </w:rPr>
      </w:pPr>
    </w:p>
    <w:p w14:paraId="383018FE" w14:textId="444ABB35" w:rsidR="00D9575C" w:rsidRDefault="003A56CC" w:rsidP="00D9575C">
      <w:pPr>
        <w:pStyle w:val="Bold"/>
        <w:tabs>
          <w:tab w:val="clear" w:pos="284"/>
          <w:tab w:val="num" w:pos="568"/>
        </w:tabs>
        <w:ind w:left="-340"/>
      </w:pPr>
      <w:r>
        <w:t xml:space="preserve">Chair’s Report – </w:t>
      </w:r>
      <w:r w:rsidR="00D50424">
        <w:t>(From the Facilities Operations and Management Committee)</w:t>
      </w:r>
    </w:p>
    <w:p w14:paraId="0BF76C4E" w14:textId="2F1F9802" w:rsidR="000C23CF" w:rsidRPr="00D9575C" w:rsidRDefault="00D9575C" w:rsidP="00D9575C">
      <w:pPr>
        <w:pStyle w:val="Bold"/>
        <w:numPr>
          <w:ilvl w:val="0"/>
          <w:numId w:val="0"/>
        </w:numPr>
        <w:ind w:left="-567"/>
        <w:rPr>
          <w:b w:val="0"/>
          <w:bCs/>
        </w:rPr>
      </w:pPr>
      <w:r w:rsidRPr="00D9575C">
        <w:rPr>
          <w:b w:val="0"/>
          <w:bCs/>
        </w:rPr>
        <w:t>Nothing to report.</w:t>
      </w:r>
    </w:p>
    <w:p w14:paraId="6AE35ACF" w14:textId="77777777" w:rsidR="00D9575C" w:rsidRDefault="00D9575C" w:rsidP="00D9575C">
      <w:pPr>
        <w:pStyle w:val="Bold"/>
        <w:numPr>
          <w:ilvl w:val="0"/>
          <w:numId w:val="0"/>
        </w:numPr>
        <w:ind w:left="-709" w:firstLine="283"/>
      </w:pPr>
    </w:p>
    <w:p w14:paraId="12B9879B" w14:textId="1826C8B9" w:rsidR="00D9575C" w:rsidRDefault="00D50424" w:rsidP="00D9575C">
      <w:pPr>
        <w:pStyle w:val="Bold"/>
        <w:tabs>
          <w:tab w:val="clear" w:pos="284"/>
          <w:tab w:val="num" w:pos="568"/>
        </w:tabs>
        <w:ind w:left="-340"/>
      </w:pPr>
      <w:r>
        <w:t xml:space="preserve">Facility Managers </w:t>
      </w:r>
      <w:r w:rsidR="00100D51">
        <w:t>Report.</w:t>
      </w:r>
    </w:p>
    <w:p w14:paraId="4B26F628" w14:textId="14327036" w:rsidR="00D9575C" w:rsidRPr="005A0754" w:rsidRDefault="005A0754" w:rsidP="00D9575C">
      <w:pPr>
        <w:pStyle w:val="Bold"/>
        <w:numPr>
          <w:ilvl w:val="0"/>
          <w:numId w:val="0"/>
        </w:numPr>
        <w:ind w:left="-340"/>
        <w:rPr>
          <w:b w:val="0"/>
          <w:bCs/>
        </w:rPr>
      </w:pPr>
      <w:r>
        <w:rPr>
          <w:b w:val="0"/>
          <w:bCs/>
        </w:rPr>
        <w:t>The report was d</w:t>
      </w:r>
      <w:r w:rsidR="00D9575C" w:rsidRPr="005A0754">
        <w:rPr>
          <w:b w:val="0"/>
          <w:bCs/>
        </w:rPr>
        <w:t>istributed prior to the meeting</w:t>
      </w:r>
    </w:p>
    <w:p w14:paraId="33865995" w14:textId="77777777" w:rsidR="00D50424" w:rsidRDefault="00D50424" w:rsidP="0003265E">
      <w:pPr>
        <w:pStyle w:val="ListParagraph"/>
        <w:ind w:left="-340"/>
      </w:pPr>
    </w:p>
    <w:p w14:paraId="4427849E" w14:textId="77777777" w:rsidR="00D50424" w:rsidRDefault="00D50424" w:rsidP="0003265E">
      <w:pPr>
        <w:pStyle w:val="Bold"/>
        <w:numPr>
          <w:ilvl w:val="0"/>
          <w:numId w:val="32"/>
        </w:numPr>
        <w:ind w:left="380"/>
      </w:pPr>
      <w:r>
        <w:t>Staffing</w:t>
      </w:r>
    </w:p>
    <w:p w14:paraId="6C750145" w14:textId="359E9245" w:rsidR="00D9575C" w:rsidRDefault="00D9575C" w:rsidP="00D9575C">
      <w:pPr>
        <w:pStyle w:val="Bold"/>
        <w:numPr>
          <w:ilvl w:val="0"/>
          <w:numId w:val="0"/>
        </w:numPr>
        <w:ind w:left="284" w:firstLine="96"/>
        <w:rPr>
          <w:b w:val="0"/>
          <w:bCs/>
        </w:rPr>
      </w:pPr>
      <w:r>
        <w:rPr>
          <w:b w:val="0"/>
          <w:bCs/>
        </w:rPr>
        <w:t>Ben Jaggs</w:t>
      </w:r>
      <w:r w:rsidR="00B9327F">
        <w:rPr>
          <w:b w:val="0"/>
          <w:bCs/>
        </w:rPr>
        <w:t xml:space="preserve"> (BJ)</w:t>
      </w:r>
      <w:r>
        <w:rPr>
          <w:b w:val="0"/>
          <w:bCs/>
        </w:rPr>
        <w:t xml:space="preserve"> is covering </w:t>
      </w:r>
      <w:r w:rsidRPr="0092572C">
        <w:rPr>
          <w:b w:val="0"/>
          <w:bCs/>
        </w:rPr>
        <w:t>Jenny</w:t>
      </w:r>
      <w:r w:rsidR="0092572C">
        <w:rPr>
          <w:b w:val="0"/>
          <w:bCs/>
        </w:rPr>
        <w:t xml:space="preserve"> Parnell’s (JP)</w:t>
      </w:r>
      <w:r>
        <w:rPr>
          <w:b w:val="0"/>
          <w:bCs/>
        </w:rPr>
        <w:t xml:space="preserve"> maternity leave until next September.</w:t>
      </w:r>
    </w:p>
    <w:p w14:paraId="08A3A670" w14:textId="6A49F669" w:rsidR="00D9575C" w:rsidRPr="0092572C" w:rsidRDefault="00876B9D" w:rsidP="00876B9D">
      <w:pPr>
        <w:pStyle w:val="Bold"/>
        <w:numPr>
          <w:ilvl w:val="0"/>
          <w:numId w:val="0"/>
        </w:numPr>
        <w:ind w:left="380"/>
        <w:rPr>
          <w:b w:val="0"/>
          <w:bCs/>
        </w:rPr>
      </w:pPr>
      <w:r>
        <w:rPr>
          <w:b w:val="0"/>
          <w:bCs/>
        </w:rPr>
        <w:t xml:space="preserve">In the last meeting it was mentioned that someone called </w:t>
      </w:r>
      <w:r w:rsidRPr="0092572C">
        <w:rPr>
          <w:b w:val="0"/>
          <w:bCs/>
        </w:rPr>
        <w:t>Aaron</w:t>
      </w:r>
      <w:r>
        <w:rPr>
          <w:b w:val="0"/>
          <w:bCs/>
        </w:rPr>
        <w:t xml:space="preserve"> </w:t>
      </w:r>
      <w:r w:rsidR="0092572C">
        <w:rPr>
          <w:b w:val="0"/>
          <w:bCs/>
        </w:rPr>
        <w:t xml:space="preserve">Cooper (AC) </w:t>
      </w:r>
      <w:r>
        <w:rPr>
          <w:b w:val="0"/>
          <w:bCs/>
        </w:rPr>
        <w:t xml:space="preserve">was going to join the </w:t>
      </w:r>
      <w:r w:rsidR="00D9575C">
        <w:rPr>
          <w:b w:val="0"/>
          <w:bCs/>
        </w:rPr>
        <w:t>Building Maint</w:t>
      </w:r>
      <w:r>
        <w:rPr>
          <w:b w:val="0"/>
          <w:bCs/>
        </w:rPr>
        <w:t>enance support</w:t>
      </w:r>
      <w:r w:rsidRPr="0092572C">
        <w:rPr>
          <w:b w:val="0"/>
          <w:bCs/>
        </w:rPr>
        <w:t xml:space="preserve">. Unfortunately, </w:t>
      </w:r>
      <w:r w:rsidR="0092572C" w:rsidRPr="0092572C">
        <w:rPr>
          <w:b w:val="0"/>
          <w:bCs/>
        </w:rPr>
        <w:t xml:space="preserve">AC </w:t>
      </w:r>
      <w:r w:rsidRPr="0092572C">
        <w:rPr>
          <w:b w:val="0"/>
          <w:bCs/>
        </w:rPr>
        <w:t>will no longer be joining so we are still looking in to how to support Craig</w:t>
      </w:r>
      <w:r w:rsidR="0092572C" w:rsidRPr="0092572C">
        <w:rPr>
          <w:b w:val="0"/>
          <w:bCs/>
        </w:rPr>
        <w:t xml:space="preserve"> Forest (CF)</w:t>
      </w:r>
      <w:r w:rsidRPr="0092572C">
        <w:rPr>
          <w:b w:val="0"/>
          <w:bCs/>
        </w:rPr>
        <w:t xml:space="preserve"> in that position.</w:t>
      </w:r>
    </w:p>
    <w:p w14:paraId="1B6319E9" w14:textId="4BE15687" w:rsidR="00876B9D" w:rsidRDefault="00876B9D" w:rsidP="00876B9D">
      <w:pPr>
        <w:pStyle w:val="Bold"/>
        <w:numPr>
          <w:ilvl w:val="0"/>
          <w:numId w:val="0"/>
        </w:numPr>
        <w:ind w:left="380"/>
        <w:rPr>
          <w:b w:val="0"/>
          <w:bCs/>
        </w:rPr>
      </w:pPr>
      <w:r w:rsidRPr="0092572C">
        <w:rPr>
          <w:b w:val="0"/>
          <w:bCs/>
        </w:rPr>
        <w:t>C</w:t>
      </w:r>
      <w:r w:rsidR="0092572C" w:rsidRPr="0092572C">
        <w:rPr>
          <w:b w:val="0"/>
          <w:bCs/>
        </w:rPr>
        <w:t>F</w:t>
      </w:r>
      <w:r w:rsidRPr="0092572C">
        <w:rPr>
          <w:b w:val="0"/>
          <w:bCs/>
        </w:rPr>
        <w:t xml:space="preserve"> has now completed his apprenticeship and is now qualified.</w:t>
      </w:r>
    </w:p>
    <w:p w14:paraId="7514F47A" w14:textId="77777777" w:rsidR="00D9575C" w:rsidRPr="00D9575C" w:rsidRDefault="00D9575C" w:rsidP="00D9575C">
      <w:pPr>
        <w:pStyle w:val="Bold"/>
        <w:numPr>
          <w:ilvl w:val="0"/>
          <w:numId w:val="0"/>
        </w:numPr>
        <w:ind w:left="284" w:firstLine="96"/>
        <w:rPr>
          <w:b w:val="0"/>
          <w:bCs/>
        </w:rPr>
      </w:pPr>
    </w:p>
    <w:p w14:paraId="3B1772EC" w14:textId="77777777" w:rsidR="00D50424" w:rsidRDefault="00D50424" w:rsidP="0003265E">
      <w:pPr>
        <w:pStyle w:val="Bold"/>
        <w:numPr>
          <w:ilvl w:val="0"/>
          <w:numId w:val="32"/>
        </w:numPr>
        <w:ind w:left="380"/>
      </w:pPr>
      <w:r>
        <w:t>Occupancy</w:t>
      </w:r>
    </w:p>
    <w:p w14:paraId="23A49B06" w14:textId="1CFE12C6" w:rsidR="00876B9D" w:rsidRDefault="00876B9D" w:rsidP="0092572C">
      <w:pPr>
        <w:pStyle w:val="Bold"/>
        <w:numPr>
          <w:ilvl w:val="0"/>
          <w:numId w:val="0"/>
        </w:numPr>
        <w:ind w:left="426" w:hanging="46"/>
        <w:rPr>
          <w:b w:val="0"/>
          <w:bCs/>
        </w:rPr>
      </w:pPr>
      <w:r w:rsidRPr="00876B9D">
        <w:rPr>
          <w:b w:val="0"/>
          <w:bCs/>
        </w:rPr>
        <w:t xml:space="preserve">Levels </w:t>
      </w:r>
      <w:r w:rsidRPr="0092572C">
        <w:rPr>
          <w:b w:val="0"/>
          <w:bCs/>
        </w:rPr>
        <w:t xml:space="preserve">have remained stable. More animals are coming in to breed for </w:t>
      </w:r>
      <w:r w:rsidR="0092572C" w:rsidRPr="0092572C">
        <w:rPr>
          <w:b w:val="0"/>
          <w:bCs/>
        </w:rPr>
        <w:t>Combined Animal</w:t>
      </w:r>
      <w:r w:rsidR="0092572C">
        <w:rPr>
          <w:b w:val="0"/>
          <w:bCs/>
        </w:rPr>
        <w:t xml:space="preserve"> </w:t>
      </w:r>
      <w:r w:rsidR="0092572C" w:rsidRPr="0092572C">
        <w:rPr>
          <w:b w:val="0"/>
          <w:bCs/>
        </w:rPr>
        <w:t>Facility (</w:t>
      </w:r>
      <w:r w:rsidRPr="0092572C">
        <w:rPr>
          <w:b w:val="0"/>
          <w:bCs/>
        </w:rPr>
        <w:t>CAF</w:t>
      </w:r>
      <w:r w:rsidR="0092572C" w:rsidRPr="0092572C">
        <w:rPr>
          <w:b w:val="0"/>
          <w:bCs/>
        </w:rPr>
        <w:t>)</w:t>
      </w:r>
      <w:r w:rsidRPr="0092572C">
        <w:rPr>
          <w:b w:val="0"/>
          <w:bCs/>
        </w:rPr>
        <w:t xml:space="preserve"> and </w:t>
      </w:r>
      <w:r w:rsidR="0092572C" w:rsidRPr="0092572C">
        <w:rPr>
          <w:b w:val="0"/>
          <w:bCs/>
        </w:rPr>
        <w:t>Anne Mclaren Building (</w:t>
      </w:r>
      <w:r w:rsidRPr="0092572C">
        <w:rPr>
          <w:b w:val="0"/>
          <w:bCs/>
        </w:rPr>
        <w:t>AMB</w:t>
      </w:r>
      <w:r w:rsidR="0092572C" w:rsidRPr="0092572C">
        <w:rPr>
          <w:b w:val="0"/>
          <w:bCs/>
        </w:rPr>
        <w:t>)</w:t>
      </w:r>
      <w:r w:rsidRPr="0092572C">
        <w:rPr>
          <w:b w:val="0"/>
          <w:bCs/>
        </w:rPr>
        <w:t>.</w:t>
      </w:r>
    </w:p>
    <w:p w14:paraId="3A2175CE" w14:textId="02B95E80" w:rsidR="00876B9D" w:rsidRDefault="00876B9D" w:rsidP="00876B9D">
      <w:pPr>
        <w:pStyle w:val="Bold"/>
        <w:numPr>
          <w:ilvl w:val="0"/>
          <w:numId w:val="0"/>
        </w:numPr>
        <w:ind w:left="664" w:hanging="284"/>
        <w:rPr>
          <w:b w:val="0"/>
          <w:bCs/>
        </w:rPr>
      </w:pPr>
      <w:r>
        <w:rPr>
          <w:b w:val="0"/>
          <w:bCs/>
        </w:rPr>
        <w:t>There is still a research group waiting to join and the logistics are being worked on.</w:t>
      </w:r>
    </w:p>
    <w:p w14:paraId="522C0756" w14:textId="77777777" w:rsidR="00876B9D" w:rsidRPr="00876B9D" w:rsidRDefault="00876B9D" w:rsidP="00876B9D">
      <w:pPr>
        <w:pStyle w:val="Bold"/>
        <w:numPr>
          <w:ilvl w:val="0"/>
          <w:numId w:val="0"/>
        </w:numPr>
        <w:ind w:left="664" w:hanging="284"/>
        <w:rPr>
          <w:b w:val="0"/>
          <w:bCs/>
        </w:rPr>
      </w:pPr>
    </w:p>
    <w:p w14:paraId="0DA09331" w14:textId="77777777" w:rsidR="00D50424" w:rsidRDefault="00D50424" w:rsidP="0003265E">
      <w:pPr>
        <w:pStyle w:val="Bold"/>
        <w:numPr>
          <w:ilvl w:val="0"/>
          <w:numId w:val="32"/>
        </w:numPr>
        <w:ind w:left="380"/>
      </w:pPr>
      <w:r>
        <w:t xml:space="preserve">Equipment – new/needed/problems </w:t>
      </w:r>
      <w:r w:rsidR="00900E8B">
        <w:t>etc.</w:t>
      </w:r>
    </w:p>
    <w:p w14:paraId="07059ED8" w14:textId="2FA0848F" w:rsidR="00876B9D" w:rsidRDefault="00876B9D" w:rsidP="00876B9D">
      <w:pPr>
        <w:pStyle w:val="Bold"/>
        <w:numPr>
          <w:ilvl w:val="0"/>
          <w:numId w:val="0"/>
        </w:numPr>
        <w:ind w:left="380"/>
        <w:rPr>
          <w:b w:val="0"/>
          <w:bCs/>
        </w:rPr>
      </w:pPr>
      <w:r w:rsidRPr="00876B9D">
        <w:rPr>
          <w:b w:val="0"/>
          <w:bCs/>
        </w:rPr>
        <w:t>The issue</w:t>
      </w:r>
      <w:r>
        <w:rPr>
          <w:b w:val="0"/>
          <w:bCs/>
        </w:rPr>
        <w:t>s</w:t>
      </w:r>
      <w:r w:rsidRPr="00876B9D">
        <w:rPr>
          <w:b w:val="0"/>
          <w:bCs/>
        </w:rPr>
        <w:t xml:space="preserve"> with the general anaesthetic machine</w:t>
      </w:r>
      <w:r>
        <w:rPr>
          <w:b w:val="0"/>
          <w:bCs/>
        </w:rPr>
        <w:t>s</w:t>
      </w:r>
      <w:r w:rsidRPr="00876B9D">
        <w:rPr>
          <w:b w:val="0"/>
          <w:bCs/>
        </w:rPr>
        <w:t xml:space="preserve"> </w:t>
      </w:r>
      <w:r w:rsidR="003C6EA9" w:rsidRPr="00876B9D">
        <w:rPr>
          <w:b w:val="0"/>
          <w:bCs/>
        </w:rPr>
        <w:t>are</w:t>
      </w:r>
      <w:r w:rsidRPr="00876B9D">
        <w:rPr>
          <w:b w:val="0"/>
          <w:bCs/>
        </w:rPr>
        <w:t xml:space="preserve"> being fixed</w:t>
      </w:r>
      <w:r>
        <w:rPr>
          <w:b w:val="0"/>
          <w:bCs/>
        </w:rPr>
        <w:t xml:space="preserve"> on 20</w:t>
      </w:r>
      <w:r w:rsidRPr="00876B9D">
        <w:rPr>
          <w:b w:val="0"/>
          <w:bCs/>
          <w:vertAlign w:val="superscript"/>
        </w:rPr>
        <w:t>th</w:t>
      </w:r>
      <w:r>
        <w:rPr>
          <w:b w:val="0"/>
          <w:bCs/>
        </w:rPr>
        <w:t xml:space="preserve"> and 21</w:t>
      </w:r>
      <w:r w:rsidRPr="00876B9D">
        <w:rPr>
          <w:b w:val="0"/>
          <w:bCs/>
          <w:vertAlign w:val="superscript"/>
        </w:rPr>
        <w:t>st</w:t>
      </w:r>
      <w:r>
        <w:rPr>
          <w:b w:val="0"/>
          <w:bCs/>
        </w:rPr>
        <w:t xml:space="preserve"> October.</w:t>
      </w:r>
    </w:p>
    <w:p w14:paraId="6EE2B3FB" w14:textId="434EABFE" w:rsidR="00876B9D" w:rsidRDefault="00876B9D" w:rsidP="00876B9D">
      <w:pPr>
        <w:pStyle w:val="Bold"/>
        <w:numPr>
          <w:ilvl w:val="0"/>
          <w:numId w:val="0"/>
        </w:numPr>
        <w:ind w:left="664" w:hanging="284"/>
        <w:rPr>
          <w:b w:val="0"/>
          <w:bCs/>
        </w:rPr>
      </w:pPr>
      <w:r>
        <w:rPr>
          <w:b w:val="0"/>
          <w:bCs/>
        </w:rPr>
        <w:t>There is no update on the macerator bins.</w:t>
      </w:r>
    </w:p>
    <w:p w14:paraId="1DB98A18" w14:textId="199766EE" w:rsidR="00876B9D" w:rsidRDefault="00876B9D" w:rsidP="00876B9D">
      <w:pPr>
        <w:pStyle w:val="Bold"/>
        <w:numPr>
          <w:ilvl w:val="0"/>
          <w:numId w:val="0"/>
        </w:numPr>
        <w:ind w:left="664" w:hanging="284"/>
        <w:rPr>
          <w:b w:val="0"/>
          <w:bCs/>
        </w:rPr>
      </w:pPr>
      <w:r>
        <w:rPr>
          <w:b w:val="0"/>
          <w:bCs/>
        </w:rPr>
        <w:t>Both autoclaves have been serviced and are fine.</w:t>
      </w:r>
    </w:p>
    <w:p w14:paraId="594605DB" w14:textId="77777777" w:rsidR="00876B9D" w:rsidRPr="00876B9D" w:rsidRDefault="00876B9D" w:rsidP="00876B9D">
      <w:pPr>
        <w:pStyle w:val="Bold"/>
        <w:numPr>
          <w:ilvl w:val="0"/>
          <w:numId w:val="0"/>
        </w:numPr>
        <w:ind w:left="664" w:hanging="284"/>
        <w:rPr>
          <w:b w:val="0"/>
          <w:bCs/>
        </w:rPr>
      </w:pPr>
    </w:p>
    <w:p w14:paraId="643B6EE7" w14:textId="77777777" w:rsidR="00D50424" w:rsidRDefault="00D50424" w:rsidP="0003265E">
      <w:pPr>
        <w:pStyle w:val="Bold"/>
        <w:numPr>
          <w:ilvl w:val="0"/>
          <w:numId w:val="32"/>
        </w:numPr>
        <w:ind w:left="380"/>
      </w:pPr>
      <w:r>
        <w:t>Health, Safety and Security</w:t>
      </w:r>
    </w:p>
    <w:p w14:paraId="4A243FAB" w14:textId="5E69EFFA" w:rsidR="00876B9D" w:rsidRPr="00876B9D" w:rsidRDefault="00876B9D" w:rsidP="00876B9D">
      <w:pPr>
        <w:pStyle w:val="Bold"/>
        <w:numPr>
          <w:ilvl w:val="0"/>
          <w:numId w:val="0"/>
        </w:numPr>
        <w:ind w:left="664" w:hanging="284"/>
        <w:rPr>
          <w:b w:val="0"/>
          <w:bCs/>
        </w:rPr>
      </w:pPr>
      <w:r w:rsidRPr="00876B9D">
        <w:rPr>
          <w:b w:val="0"/>
          <w:bCs/>
        </w:rPr>
        <w:t>There has been a needle stick injury, the risk assessment has been updated.</w:t>
      </w:r>
    </w:p>
    <w:p w14:paraId="1CD89177" w14:textId="77777777" w:rsidR="00876B9D" w:rsidRDefault="00876B9D" w:rsidP="00876B9D">
      <w:pPr>
        <w:pStyle w:val="Bold"/>
        <w:numPr>
          <w:ilvl w:val="0"/>
          <w:numId w:val="0"/>
        </w:numPr>
        <w:ind w:left="664" w:hanging="284"/>
      </w:pPr>
    </w:p>
    <w:p w14:paraId="571A8549" w14:textId="77777777" w:rsidR="00D50424" w:rsidRDefault="00F30A7D" w:rsidP="0003265E">
      <w:pPr>
        <w:pStyle w:val="Bold"/>
        <w:numPr>
          <w:ilvl w:val="0"/>
          <w:numId w:val="32"/>
        </w:numPr>
        <w:ind w:left="380"/>
      </w:pPr>
      <w:r>
        <w:t>General</w:t>
      </w:r>
      <w:r w:rsidR="00D50424">
        <w:t xml:space="preserve"> </w:t>
      </w:r>
      <w:r>
        <w:t>Administrative</w:t>
      </w:r>
      <w:r w:rsidR="00D50424">
        <w:t xml:space="preserve"> Update</w:t>
      </w:r>
    </w:p>
    <w:p w14:paraId="252A606B" w14:textId="276FCDCF" w:rsidR="00876B9D" w:rsidRPr="002B67E3" w:rsidRDefault="00876B9D" w:rsidP="002B67E3">
      <w:pPr>
        <w:pStyle w:val="Bold"/>
        <w:numPr>
          <w:ilvl w:val="0"/>
          <w:numId w:val="0"/>
        </w:numPr>
        <w:ind w:left="380"/>
        <w:rPr>
          <w:b w:val="0"/>
          <w:bCs/>
        </w:rPr>
      </w:pPr>
      <w:r w:rsidRPr="002B67E3">
        <w:rPr>
          <w:b w:val="0"/>
          <w:bCs/>
        </w:rPr>
        <w:t xml:space="preserve">There was a </w:t>
      </w:r>
      <w:r w:rsidR="002B67E3" w:rsidRPr="002B67E3">
        <w:rPr>
          <w:b w:val="0"/>
          <w:bCs/>
        </w:rPr>
        <w:t>wasp</w:t>
      </w:r>
      <w:r w:rsidRPr="002B67E3">
        <w:rPr>
          <w:b w:val="0"/>
          <w:bCs/>
        </w:rPr>
        <w:t xml:space="preserve"> nest that has been dealt with</w:t>
      </w:r>
      <w:r w:rsidR="002B67E3" w:rsidRPr="002B67E3">
        <w:rPr>
          <w:b w:val="0"/>
          <w:bCs/>
        </w:rPr>
        <w:t>. Estates need to come to remove</w:t>
      </w:r>
      <w:r w:rsidR="002B67E3">
        <w:rPr>
          <w:b w:val="0"/>
          <w:bCs/>
        </w:rPr>
        <w:t xml:space="preserve"> </w:t>
      </w:r>
      <w:r w:rsidR="002B67E3" w:rsidRPr="002B67E3">
        <w:rPr>
          <w:b w:val="0"/>
          <w:bCs/>
        </w:rPr>
        <w:t>the nest and the dead wasps from the lights.</w:t>
      </w:r>
    </w:p>
    <w:p w14:paraId="66DB47AF" w14:textId="62416C42" w:rsidR="002B67E3" w:rsidRDefault="002B67E3" w:rsidP="002B67E3">
      <w:pPr>
        <w:pStyle w:val="Bold"/>
        <w:numPr>
          <w:ilvl w:val="0"/>
          <w:numId w:val="0"/>
        </w:numPr>
        <w:ind w:left="380"/>
        <w:rPr>
          <w:b w:val="0"/>
          <w:bCs/>
        </w:rPr>
      </w:pPr>
      <w:r w:rsidRPr="002B67E3">
        <w:rPr>
          <w:b w:val="0"/>
          <w:bCs/>
        </w:rPr>
        <w:lastRenderedPageBreak/>
        <w:t xml:space="preserve">There have been </w:t>
      </w:r>
      <w:r w:rsidR="0092572C" w:rsidRPr="002B67E3">
        <w:rPr>
          <w:b w:val="0"/>
          <w:bCs/>
        </w:rPr>
        <w:t>many</w:t>
      </w:r>
      <w:r w:rsidRPr="002B67E3">
        <w:rPr>
          <w:b w:val="0"/>
          <w:bCs/>
        </w:rPr>
        <w:t xml:space="preserve"> spiders in the facility,</w:t>
      </w:r>
      <w:r>
        <w:rPr>
          <w:b w:val="0"/>
          <w:bCs/>
        </w:rPr>
        <w:t xml:space="preserve"> but it isn’t clear where they are coming in. Pest control </w:t>
      </w:r>
      <w:r w:rsidR="0092572C">
        <w:rPr>
          <w:b w:val="0"/>
          <w:bCs/>
        </w:rPr>
        <w:t>has</w:t>
      </w:r>
      <w:r>
        <w:rPr>
          <w:b w:val="0"/>
          <w:bCs/>
        </w:rPr>
        <w:t xml:space="preserve"> said spiders aren’t pests.</w:t>
      </w:r>
    </w:p>
    <w:p w14:paraId="5770F44A" w14:textId="4531A6DF" w:rsidR="00033E68" w:rsidRDefault="00033E68" w:rsidP="002B67E3">
      <w:pPr>
        <w:pStyle w:val="Bold"/>
        <w:numPr>
          <w:ilvl w:val="0"/>
          <w:numId w:val="0"/>
        </w:numPr>
        <w:ind w:left="380"/>
        <w:rPr>
          <w:b w:val="0"/>
          <w:bCs/>
        </w:rPr>
      </w:pPr>
      <w:r>
        <w:rPr>
          <w:b w:val="0"/>
          <w:bCs/>
        </w:rPr>
        <w:t xml:space="preserve">The out of hours forms have been updated and are in place and are working well and now there is a new form to align with the UBS gas anaesthesia policy. To be able to cull an animal out of hours, a form needs to go to the </w:t>
      </w:r>
      <w:r w:rsidR="0092572C">
        <w:rPr>
          <w:b w:val="0"/>
          <w:bCs/>
        </w:rPr>
        <w:t xml:space="preserve">Named Veterinary </w:t>
      </w:r>
      <w:r w:rsidR="0092572C" w:rsidRPr="0092572C">
        <w:rPr>
          <w:b w:val="0"/>
          <w:bCs/>
        </w:rPr>
        <w:t>Surgeon (</w:t>
      </w:r>
      <w:r w:rsidRPr="0092572C">
        <w:rPr>
          <w:b w:val="0"/>
          <w:bCs/>
        </w:rPr>
        <w:t>NVS</w:t>
      </w:r>
      <w:r w:rsidR="0092572C" w:rsidRPr="0092572C">
        <w:rPr>
          <w:b w:val="0"/>
          <w:bCs/>
        </w:rPr>
        <w:t>)</w:t>
      </w:r>
      <w:r>
        <w:rPr>
          <w:b w:val="0"/>
          <w:bCs/>
        </w:rPr>
        <w:t xml:space="preserve"> ahead of time and then once the NVS has approved it the form is valid for a year.</w:t>
      </w:r>
    </w:p>
    <w:p w14:paraId="19381CE0" w14:textId="1001F230" w:rsidR="00033E68" w:rsidRDefault="00033E68" w:rsidP="002B67E3">
      <w:pPr>
        <w:pStyle w:val="Bold"/>
        <w:numPr>
          <w:ilvl w:val="0"/>
          <w:numId w:val="0"/>
        </w:numPr>
        <w:ind w:left="380"/>
        <w:rPr>
          <w:b w:val="0"/>
          <w:bCs/>
        </w:rPr>
      </w:pPr>
      <w:r>
        <w:rPr>
          <w:b w:val="0"/>
          <w:bCs/>
        </w:rPr>
        <w:t xml:space="preserve">The lone worker alarm is going </w:t>
      </w:r>
      <w:r w:rsidR="00D15612">
        <w:rPr>
          <w:b w:val="0"/>
          <w:bCs/>
        </w:rPr>
        <w:t>well;</w:t>
      </w:r>
      <w:r>
        <w:rPr>
          <w:b w:val="0"/>
          <w:bCs/>
        </w:rPr>
        <w:t xml:space="preserve"> phone numbers will be added in case it is set off by mistake. </w:t>
      </w:r>
    </w:p>
    <w:p w14:paraId="3DF2B441" w14:textId="72B59453" w:rsidR="00D15612" w:rsidRDefault="00D15612" w:rsidP="002B67E3">
      <w:pPr>
        <w:pStyle w:val="Bold"/>
        <w:numPr>
          <w:ilvl w:val="0"/>
          <w:numId w:val="0"/>
        </w:numPr>
        <w:ind w:left="380"/>
        <w:rPr>
          <w:b w:val="0"/>
          <w:bCs/>
        </w:rPr>
      </w:pPr>
      <w:r>
        <w:rPr>
          <w:b w:val="0"/>
          <w:bCs/>
        </w:rPr>
        <w:t xml:space="preserve">An email has been sent about space at Mira, please reply if you haven’t already. </w:t>
      </w:r>
      <w:r w:rsidR="0092572C" w:rsidRPr="0092572C">
        <w:rPr>
          <w:b w:val="0"/>
          <w:bCs/>
        </w:rPr>
        <w:t>i</w:t>
      </w:r>
      <w:r w:rsidRPr="0092572C">
        <w:rPr>
          <w:b w:val="0"/>
          <w:bCs/>
        </w:rPr>
        <w:t>Auditor</w:t>
      </w:r>
      <w:r>
        <w:rPr>
          <w:b w:val="0"/>
          <w:bCs/>
        </w:rPr>
        <w:t xml:space="preserve"> is now being used so emails will start being sent so you are able to see what the rooms look like.</w:t>
      </w:r>
    </w:p>
    <w:p w14:paraId="120480A2" w14:textId="4FDC447B" w:rsidR="00BA1E06" w:rsidRDefault="00BA1E06" w:rsidP="002B67E3">
      <w:pPr>
        <w:pStyle w:val="Bold"/>
        <w:numPr>
          <w:ilvl w:val="0"/>
          <w:numId w:val="0"/>
        </w:numPr>
        <w:ind w:left="380"/>
        <w:rPr>
          <w:b w:val="0"/>
          <w:bCs/>
        </w:rPr>
      </w:pPr>
      <w:r>
        <w:rPr>
          <w:b w:val="0"/>
          <w:bCs/>
        </w:rPr>
        <w:t>The procedure rooms in Mira, C49 and C50, are not bookable. They are paid for by an external contract company. Please do not go into these rooms</w:t>
      </w:r>
      <w:r w:rsidR="005A0754">
        <w:rPr>
          <w:b w:val="0"/>
          <w:bCs/>
        </w:rPr>
        <w:t xml:space="preserve"> as things have gone missing from the room.</w:t>
      </w:r>
    </w:p>
    <w:p w14:paraId="308FFB18" w14:textId="77777777" w:rsidR="00033E68" w:rsidRPr="002B67E3" w:rsidRDefault="00033E68" w:rsidP="002B67E3">
      <w:pPr>
        <w:pStyle w:val="Bold"/>
        <w:numPr>
          <w:ilvl w:val="0"/>
          <w:numId w:val="0"/>
        </w:numPr>
        <w:ind w:left="380"/>
        <w:rPr>
          <w:b w:val="0"/>
          <w:bCs/>
        </w:rPr>
      </w:pPr>
    </w:p>
    <w:p w14:paraId="2F78148B" w14:textId="33F8B94C" w:rsidR="002947FA" w:rsidRDefault="00D50424" w:rsidP="0003265E">
      <w:pPr>
        <w:pStyle w:val="Bold"/>
        <w:numPr>
          <w:ilvl w:val="0"/>
          <w:numId w:val="32"/>
        </w:numPr>
        <w:ind w:left="380"/>
      </w:pPr>
      <w:r>
        <w:t xml:space="preserve">Report from </w:t>
      </w:r>
      <w:r w:rsidR="00732E25">
        <w:t>AWERB Operations Committee</w:t>
      </w:r>
    </w:p>
    <w:p w14:paraId="49F1500F" w14:textId="77777777" w:rsidR="00F30A7D" w:rsidRDefault="00F30A7D" w:rsidP="0003265E">
      <w:pPr>
        <w:pStyle w:val="Bold"/>
        <w:numPr>
          <w:ilvl w:val="0"/>
          <w:numId w:val="0"/>
        </w:numPr>
        <w:ind w:left="-340"/>
      </w:pPr>
    </w:p>
    <w:p w14:paraId="0B0D164C" w14:textId="33488A4A" w:rsidR="00BA1E06" w:rsidRDefault="002947FA" w:rsidP="00BA1E06">
      <w:pPr>
        <w:pStyle w:val="Bold"/>
        <w:tabs>
          <w:tab w:val="clear" w:pos="284"/>
          <w:tab w:val="num" w:pos="568"/>
        </w:tabs>
        <w:ind w:left="-340"/>
      </w:pPr>
      <w:r>
        <w:t xml:space="preserve">Named </w:t>
      </w:r>
      <w:r w:rsidR="00F30A7D">
        <w:t>Veterinary</w:t>
      </w:r>
      <w:r>
        <w:t xml:space="preserve"> Surgeon Report</w:t>
      </w:r>
      <w:r w:rsidR="004A7A41">
        <w:t xml:space="preserve"> (NVS)</w:t>
      </w:r>
    </w:p>
    <w:p w14:paraId="44DBBCB6" w14:textId="27F236CB" w:rsidR="00BA1E06" w:rsidRPr="005A0754" w:rsidRDefault="005A0754" w:rsidP="0092572C">
      <w:pPr>
        <w:pStyle w:val="Bold"/>
        <w:numPr>
          <w:ilvl w:val="0"/>
          <w:numId w:val="0"/>
        </w:numPr>
        <w:ind w:left="-567" w:hanging="57"/>
        <w:rPr>
          <w:b w:val="0"/>
          <w:bCs/>
        </w:rPr>
      </w:pPr>
      <w:r w:rsidRPr="005A0754">
        <w:rPr>
          <w:b w:val="0"/>
          <w:bCs/>
        </w:rPr>
        <w:t>The NVS report was distributed before the meeting.</w:t>
      </w:r>
    </w:p>
    <w:p w14:paraId="12B81A3B" w14:textId="77777777" w:rsidR="00F30A7D" w:rsidRDefault="00F30A7D" w:rsidP="0003265E">
      <w:pPr>
        <w:pStyle w:val="Bold"/>
        <w:numPr>
          <w:ilvl w:val="0"/>
          <w:numId w:val="0"/>
        </w:numPr>
        <w:ind w:left="-340"/>
      </w:pPr>
    </w:p>
    <w:p w14:paraId="3BD310B1" w14:textId="452D30B2" w:rsidR="002947FA" w:rsidRDefault="002947FA" w:rsidP="0003265E">
      <w:pPr>
        <w:pStyle w:val="Bold"/>
        <w:tabs>
          <w:tab w:val="clear" w:pos="284"/>
          <w:tab w:val="num" w:pos="568"/>
        </w:tabs>
        <w:ind w:left="-340"/>
      </w:pPr>
      <w:r>
        <w:t xml:space="preserve">Named Information </w:t>
      </w:r>
      <w:r w:rsidR="005708A9">
        <w:t xml:space="preserve">Officer </w:t>
      </w:r>
      <w:r w:rsidR="005A5E07">
        <w:t xml:space="preserve">Report </w:t>
      </w:r>
      <w:r w:rsidR="00B923C3">
        <w:t>&amp; 3Rs Report</w:t>
      </w:r>
    </w:p>
    <w:p w14:paraId="17FCB138" w14:textId="3629AD3C" w:rsidR="00732E25" w:rsidRDefault="005A0754" w:rsidP="005A0754">
      <w:pPr>
        <w:pStyle w:val="Bold"/>
        <w:numPr>
          <w:ilvl w:val="0"/>
          <w:numId w:val="0"/>
        </w:numPr>
        <w:ind w:left="-567"/>
        <w:rPr>
          <w:b w:val="0"/>
          <w:bCs/>
        </w:rPr>
      </w:pPr>
      <w:r>
        <w:rPr>
          <w:b w:val="0"/>
          <w:bCs/>
        </w:rPr>
        <w:t>The report was circulated before the meeting.</w:t>
      </w:r>
    </w:p>
    <w:p w14:paraId="22C53CA2" w14:textId="400C8D94" w:rsidR="005A0754" w:rsidRDefault="005A0754" w:rsidP="005A0754">
      <w:pPr>
        <w:pStyle w:val="Bold"/>
        <w:numPr>
          <w:ilvl w:val="0"/>
          <w:numId w:val="0"/>
        </w:numPr>
        <w:ind w:left="-567"/>
        <w:rPr>
          <w:b w:val="0"/>
          <w:bCs/>
        </w:rPr>
      </w:pPr>
      <w:r>
        <w:rPr>
          <w:b w:val="0"/>
          <w:bCs/>
        </w:rPr>
        <w:t xml:space="preserve">On the report is an update on web activities and some numbers around licencing work that has been done recently. There is a piece on openness. The </w:t>
      </w:r>
      <w:r w:rsidR="00B9327F">
        <w:rPr>
          <w:b w:val="0"/>
          <w:bCs/>
        </w:rPr>
        <w:t>B</w:t>
      </w:r>
      <w:r>
        <w:rPr>
          <w:b w:val="0"/>
          <w:bCs/>
        </w:rPr>
        <w:t xml:space="preserve">ig Biology Day is coming up. The 3Rs newsletter will be coming out soon. The 3Rs strategy is online and there is a link in the document for that. There will continue to be 3Rs drop-in sessions with at least one visit per facility per year. </w:t>
      </w:r>
      <w:proofErr w:type="gramStart"/>
      <w:r>
        <w:rPr>
          <w:b w:val="0"/>
          <w:bCs/>
        </w:rPr>
        <w:t>All of</w:t>
      </w:r>
      <w:proofErr w:type="gramEnd"/>
      <w:r>
        <w:rPr>
          <w:b w:val="0"/>
          <w:bCs/>
        </w:rPr>
        <w:t xml:space="preserve"> the information will be collated and will be accessible.</w:t>
      </w:r>
    </w:p>
    <w:p w14:paraId="4AD13688" w14:textId="77777777" w:rsidR="00114664" w:rsidRPr="005A0754" w:rsidRDefault="00114664" w:rsidP="005A0754">
      <w:pPr>
        <w:pStyle w:val="Bold"/>
        <w:numPr>
          <w:ilvl w:val="0"/>
          <w:numId w:val="0"/>
        </w:numPr>
        <w:ind w:left="-567"/>
        <w:rPr>
          <w:b w:val="0"/>
          <w:bCs/>
        </w:rPr>
      </w:pPr>
    </w:p>
    <w:p w14:paraId="63342A3C" w14:textId="049BEE99" w:rsidR="00114664" w:rsidRDefault="002947FA" w:rsidP="00114664">
      <w:pPr>
        <w:pStyle w:val="Bold"/>
        <w:tabs>
          <w:tab w:val="clear" w:pos="284"/>
          <w:tab w:val="num" w:pos="568"/>
        </w:tabs>
        <w:ind w:left="-340"/>
      </w:pPr>
      <w:r>
        <w:t>Use</w:t>
      </w:r>
      <w:r w:rsidR="00F30A7D">
        <w:t>r</w:t>
      </w:r>
      <w:r>
        <w:t xml:space="preserve"> </w:t>
      </w:r>
      <w:r w:rsidR="004B0268">
        <w:t>Matters</w:t>
      </w:r>
    </w:p>
    <w:p w14:paraId="6A64FD41" w14:textId="1E910A0C" w:rsidR="00413F72" w:rsidRDefault="00114664" w:rsidP="0092572C">
      <w:pPr>
        <w:pStyle w:val="Bold"/>
        <w:numPr>
          <w:ilvl w:val="0"/>
          <w:numId w:val="0"/>
        </w:numPr>
        <w:ind w:left="-567"/>
        <w:rPr>
          <w:b w:val="0"/>
          <w:bCs/>
        </w:rPr>
      </w:pPr>
      <w:r w:rsidRPr="00413F72">
        <w:rPr>
          <w:b w:val="0"/>
          <w:bCs/>
        </w:rPr>
        <w:t xml:space="preserve">There was a question about some issues around the </w:t>
      </w:r>
      <w:r w:rsidRPr="0092572C">
        <w:rPr>
          <w:b w:val="0"/>
          <w:bCs/>
        </w:rPr>
        <w:t>Alpha Solway</w:t>
      </w:r>
      <w:r w:rsidRPr="00413F72">
        <w:rPr>
          <w:b w:val="0"/>
          <w:bCs/>
        </w:rPr>
        <w:t xml:space="preserve"> brand of masks. They do not fit wider faces. There is an alternative</w:t>
      </w:r>
      <w:r w:rsidR="00413F72">
        <w:rPr>
          <w:b w:val="0"/>
          <w:bCs/>
        </w:rPr>
        <w:t>, Michael</w:t>
      </w:r>
      <w:r w:rsidR="0092572C">
        <w:rPr>
          <w:b w:val="0"/>
          <w:bCs/>
        </w:rPr>
        <w:t xml:space="preserve"> Penn (MP)</w:t>
      </w:r>
      <w:r w:rsidR="00413F72">
        <w:rPr>
          <w:b w:val="0"/>
          <w:bCs/>
        </w:rPr>
        <w:t xml:space="preserve"> to send the specific ones needed to Tina </w:t>
      </w:r>
      <w:r w:rsidR="0092572C">
        <w:rPr>
          <w:b w:val="0"/>
          <w:bCs/>
        </w:rPr>
        <w:t xml:space="preserve">O’Mahony (TO) </w:t>
      </w:r>
      <w:r w:rsidR="00413F72">
        <w:rPr>
          <w:b w:val="0"/>
          <w:bCs/>
        </w:rPr>
        <w:t>and they will be put somewhere where not everyone can access them.</w:t>
      </w:r>
    </w:p>
    <w:p w14:paraId="606CBB68" w14:textId="77777777" w:rsidR="00B923C3" w:rsidRDefault="00B923C3" w:rsidP="00B923C3">
      <w:pPr>
        <w:pStyle w:val="Bold"/>
        <w:numPr>
          <w:ilvl w:val="0"/>
          <w:numId w:val="0"/>
        </w:numPr>
      </w:pPr>
    </w:p>
    <w:p w14:paraId="44CEE7C4" w14:textId="19E3EE39" w:rsidR="00413F72" w:rsidRDefault="00693493" w:rsidP="00413F72">
      <w:pPr>
        <w:pStyle w:val="Bold"/>
        <w:tabs>
          <w:tab w:val="clear" w:pos="284"/>
          <w:tab w:val="num" w:pos="568"/>
        </w:tabs>
        <w:ind w:left="-340"/>
      </w:pPr>
      <w:r>
        <w:t>Training</w:t>
      </w:r>
    </w:p>
    <w:p w14:paraId="6A3E3403" w14:textId="7CC8A42E" w:rsidR="00433438" w:rsidRDefault="00413F72" w:rsidP="0092572C">
      <w:pPr>
        <w:pStyle w:val="Bold"/>
        <w:numPr>
          <w:ilvl w:val="0"/>
          <w:numId w:val="0"/>
        </w:numPr>
        <w:ind w:left="-567"/>
        <w:rPr>
          <w:b w:val="0"/>
          <w:bCs/>
        </w:rPr>
      </w:pPr>
      <w:r w:rsidRPr="00413F72">
        <w:rPr>
          <w:b w:val="0"/>
          <w:bCs/>
        </w:rPr>
        <w:t xml:space="preserve">In the last minutes there was a discussion around expired </w:t>
      </w:r>
      <w:r w:rsidR="0092572C" w:rsidRPr="00413F72">
        <w:rPr>
          <w:b w:val="0"/>
          <w:bCs/>
        </w:rPr>
        <w:t>competency,</w:t>
      </w:r>
      <w:r w:rsidRPr="00413F72">
        <w:rPr>
          <w:b w:val="0"/>
          <w:bCs/>
        </w:rPr>
        <w:t xml:space="preserve"> and they would need reassessment. This is not necessarily correct. If a procedure is done </w:t>
      </w:r>
      <w:r w:rsidR="0092572C" w:rsidRPr="00413F72">
        <w:rPr>
          <w:b w:val="0"/>
          <w:bCs/>
        </w:rPr>
        <w:t>frequently,</w:t>
      </w:r>
      <w:r w:rsidRPr="00413F72">
        <w:rPr>
          <w:b w:val="0"/>
          <w:bCs/>
        </w:rPr>
        <w:t xml:space="preserve"> they do not have to go through the whole reassessment procedure, they can just be </w:t>
      </w:r>
      <w:r w:rsidR="0092572C" w:rsidRPr="00413F72">
        <w:rPr>
          <w:b w:val="0"/>
          <w:bCs/>
        </w:rPr>
        <w:t>reviewed</w:t>
      </w:r>
      <w:r w:rsidRPr="00413F72">
        <w:rPr>
          <w:b w:val="0"/>
          <w:bCs/>
        </w:rPr>
        <w:t xml:space="preserve">. There was a conversation about what frequently </w:t>
      </w:r>
      <w:r w:rsidR="0092572C" w:rsidRPr="00413F72">
        <w:rPr>
          <w:b w:val="0"/>
          <w:bCs/>
        </w:rPr>
        <w:t>means,</w:t>
      </w:r>
      <w:r w:rsidRPr="00413F72">
        <w:rPr>
          <w:b w:val="0"/>
          <w:bCs/>
        </w:rPr>
        <w:t xml:space="preserve"> and Pilar</w:t>
      </w:r>
      <w:r w:rsidR="003C6EA9">
        <w:rPr>
          <w:b w:val="0"/>
          <w:bCs/>
        </w:rPr>
        <w:t xml:space="preserve"> Browne (PB)</w:t>
      </w:r>
      <w:r w:rsidRPr="00413F72">
        <w:rPr>
          <w:b w:val="0"/>
          <w:bCs/>
        </w:rPr>
        <w:t xml:space="preserve"> will </w:t>
      </w:r>
      <w:r w:rsidR="00BE335F">
        <w:rPr>
          <w:b w:val="0"/>
          <w:bCs/>
        </w:rPr>
        <w:t>think a bit more on clarifying the frequency.</w:t>
      </w:r>
    </w:p>
    <w:p w14:paraId="54747546" w14:textId="044AA940" w:rsidR="00BE335F" w:rsidRDefault="00BE335F" w:rsidP="0092572C">
      <w:pPr>
        <w:pStyle w:val="Bold"/>
        <w:numPr>
          <w:ilvl w:val="0"/>
          <w:numId w:val="0"/>
        </w:numPr>
        <w:ind w:left="-567"/>
        <w:rPr>
          <w:b w:val="0"/>
          <w:bCs/>
        </w:rPr>
      </w:pPr>
      <w:r>
        <w:rPr>
          <w:b w:val="0"/>
          <w:bCs/>
        </w:rPr>
        <w:t>There are assessors available in Mira to help.</w:t>
      </w:r>
    </w:p>
    <w:p w14:paraId="6BB20E71" w14:textId="77777777" w:rsidR="00413F72" w:rsidRDefault="00413F72" w:rsidP="00413F72">
      <w:pPr>
        <w:pStyle w:val="Bold"/>
        <w:numPr>
          <w:ilvl w:val="0"/>
          <w:numId w:val="0"/>
        </w:numPr>
        <w:ind w:left="-340"/>
        <w:rPr>
          <w:b w:val="0"/>
          <w:bCs/>
        </w:rPr>
      </w:pPr>
    </w:p>
    <w:p w14:paraId="57211392" w14:textId="0DA8FCA4" w:rsidR="00413F72" w:rsidRDefault="00413F72" w:rsidP="0092572C">
      <w:pPr>
        <w:pStyle w:val="Bold"/>
        <w:numPr>
          <w:ilvl w:val="0"/>
          <w:numId w:val="0"/>
        </w:numPr>
        <w:ind w:left="-567"/>
        <w:rPr>
          <w:b w:val="0"/>
          <w:bCs/>
        </w:rPr>
      </w:pPr>
      <w:r>
        <w:rPr>
          <w:b w:val="0"/>
          <w:bCs/>
        </w:rPr>
        <w:t xml:space="preserve">If anyone is having to wait for </w:t>
      </w:r>
      <w:r w:rsidR="001966F6">
        <w:rPr>
          <w:b w:val="0"/>
          <w:bCs/>
        </w:rPr>
        <w:t>S</w:t>
      </w:r>
      <w:r>
        <w:rPr>
          <w:b w:val="0"/>
          <w:bCs/>
        </w:rPr>
        <w:t>chedule 1 training, please tell the Training Centre.</w:t>
      </w:r>
    </w:p>
    <w:p w14:paraId="77565C1E" w14:textId="77777777" w:rsidR="00413F72" w:rsidRDefault="00413F72" w:rsidP="00413F72">
      <w:pPr>
        <w:pStyle w:val="Bold"/>
        <w:numPr>
          <w:ilvl w:val="0"/>
          <w:numId w:val="0"/>
        </w:numPr>
        <w:ind w:left="-340"/>
        <w:rPr>
          <w:b w:val="0"/>
          <w:bCs/>
        </w:rPr>
      </w:pPr>
    </w:p>
    <w:p w14:paraId="2378A554" w14:textId="591CDA0A" w:rsidR="00413F72" w:rsidRDefault="00413F72" w:rsidP="001966F6">
      <w:pPr>
        <w:pStyle w:val="Bold"/>
        <w:numPr>
          <w:ilvl w:val="0"/>
          <w:numId w:val="0"/>
        </w:numPr>
        <w:ind w:left="-567"/>
        <w:rPr>
          <w:b w:val="0"/>
          <w:bCs/>
        </w:rPr>
      </w:pPr>
      <w:r>
        <w:rPr>
          <w:b w:val="0"/>
          <w:bCs/>
        </w:rPr>
        <w:t>If you are planning an assessment, please make sure there is a</w:t>
      </w:r>
      <w:r w:rsidR="001966F6">
        <w:rPr>
          <w:b w:val="0"/>
          <w:bCs/>
        </w:rPr>
        <w:t xml:space="preserve"> Direct Observation of Procedural Skills</w:t>
      </w:r>
      <w:r>
        <w:rPr>
          <w:b w:val="0"/>
          <w:bCs/>
        </w:rPr>
        <w:t xml:space="preserve"> </w:t>
      </w:r>
      <w:r w:rsidR="001966F6">
        <w:rPr>
          <w:b w:val="0"/>
          <w:bCs/>
        </w:rPr>
        <w:t>(</w:t>
      </w:r>
      <w:r>
        <w:rPr>
          <w:b w:val="0"/>
          <w:bCs/>
        </w:rPr>
        <w:t>DOPS</w:t>
      </w:r>
      <w:r w:rsidR="001966F6">
        <w:rPr>
          <w:b w:val="0"/>
          <w:bCs/>
        </w:rPr>
        <w:t>)</w:t>
      </w:r>
      <w:r>
        <w:rPr>
          <w:b w:val="0"/>
          <w:bCs/>
        </w:rPr>
        <w:t xml:space="preserve"> available before you start the process. If there isn’t one that gives the Training Centre an opportunity to produce one before you start.</w:t>
      </w:r>
    </w:p>
    <w:p w14:paraId="0A846FFD" w14:textId="77777777" w:rsidR="00413F72" w:rsidRDefault="00413F72" w:rsidP="00413F72">
      <w:pPr>
        <w:pStyle w:val="Bold"/>
        <w:numPr>
          <w:ilvl w:val="0"/>
          <w:numId w:val="0"/>
        </w:numPr>
        <w:ind w:left="-340"/>
        <w:rPr>
          <w:b w:val="0"/>
          <w:bCs/>
        </w:rPr>
      </w:pPr>
    </w:p>
    <w:p w14:paraId="2FE46B23" w14:textId="2B1DBCD9" w:rsidR="00413F72" w:rsidRDefault="00413F72" w:rsidP="001966F6">
      <w:pPr>
        <w:pStyle w:val="Bold"/>
        <w:numPr>
          <w:ilvl w:val="0"/>
          <w:numId w:val="0"/>
        </w:numPr>
        <w:ind w:left="-567"/>
        <w:rPr>
          <w:b w:val="0"/>
          <w:bCs/>
        </w:rPr>
      </w:pPr>
      <w:r>
        <w:rPr>
          <w:b w:val="0"/>
          <w:bCs/>
        </w:rPr>
        <w:t>If you need to contact the</w:t>
      </w:r>
      <w:r w:rsidR="001966F6">
        <w:rPr>
          <w:b w:val="0"/>
          <w:bCs/>
        </w:rPr>
        <w:t xml:space="preserve"> (Named Training and Competency Officer)</w:t>
      </w:r>
      <w:r>
        <w:rPr>
          <w:b w:val="0"/>
          <w:bCs/>
        </w:rPr>
        <w:t xml:space="preserve"> NTCOs please use the new NTCO email address </w:t>
      </w:r>
      <w:hyperlink r:id="rId8" w:history="1">
        <w:r w:rsidRPr="00E76246">
          <w:rPr>
            <w:rStyle w:val="Hyperlink"/>
            <w:b w:val="0"/>
            <w:bCs/>
          </w:rPr>
          <w:t>UBSNTCO@admin.cam.ac.uk</w:t>
        </w:r>
      </w:hyperlink>
    </w:p>
    <w:p w14:paraId="5D77A74E" w14:textId="77777777" w:rsidR="00413F72" w:rsidRDefault="00413F72" w:rsidP="00413F72">
      <w:pPr>
        <w:pStyle w:val="Bold"/>
        <w:numPr>
          <w:ilvl w:val="0"/>
          <w:numId w:val="0"/>
        </w:numPr>
        <w:ind w:left="-340"/>
        <w:rPr>
          <w:b w:val="0"/>
          <w:bCs/>
        </w:rPr>
      </w:pPr>
    </w:p>
    <w:p w14:paraId="6CD5ED11" w14:textId="3DCF22E1" w:rsidR="00413F72" w:rsidRDefault="00413F72" w:rsidP="00413F72">
      <w:pPr>
        <w:pStyle w:val="Bold"/>
        <w:numPr>
          <w:ilvl w:val="0"/>
          <w:numId w:val="0"/>
        </w:numPr>
        <w:ind w:left="-340"/>
        <w:rPr>
          <w:b w:val="0"/>
          <w:bCs/>
        </w:rPr>
      </w:pPr>
      <w:r>
        <w:rPr>
          <w:b w:val="0"/>
          <w:bCs/>
        </w:rPr>
        <w:t xml:space="preserve">There is an expectation that if UBS provide </w:t>
      </w:r>
      <w:r w:rsidR="00B419AC">
        <w:rPr>
          <w:b w:val="0"/>
          <w:bCs/>
        </w:rPr>
        <w:t xml:space="preserve">a course, then Users should use it rather than book on to an external course. The exceptions to this </w:t>
      </w:r>
      <w:proofErr w:type="gramStart"/>
      <w:r w:rsidR="00B419AC">
        <w:rPr>
          <w:b w:val="0"/>
          <w:bCs/>
        </w:rPr>
        <w:t>is</w:t>
      </w:r>
      <w:proofErr w:type="gramEnd"/>
      <w:r w:rsidR="00B419AC">
        <w:rPr>
          <w:b w:val="0"/>
          <w:bCs/>
        </w:rPr>
        <w:t xml:space="preserve"> if UBS don’t run a particular course, or it doesn’t fit your timeframe.</w:t>
      </w:r>
    </w:p>
    <w:p w14:paraId="542FD1B8" w14:textId="07605E62" w:rsidR="00FF6C5E" w:rsidRDefault="00FF6C5E" w:rsidP="00413F72">
      <w:pPr>
        <w:pStyle w:val="Bold"/>
        <w:numPr>
          <w:ilvl w:val="0"/>
          <w:numId w:val="0"/>
        </w:numPr>
        <w:ind w:left="-340"/>
        <w:rPr>
          <w:b w:val="0"/>
          <w:bCs/>
        </w:rPr>
      </w:pPr>
      <w:r>
        <w:rPr>
          <w:b w:val="0"/>
          <w:bCs/>
        </w:rPr>
        <w:t>There will be Training and Assessment webinars running on 30</w:t>
      </w:r>
      <w:r w:rsidRPr="00FF6C5E">
        <w:rPr>
          <w:b w:val="0"/>
          <w:bCs/>
          <w:vertAlign w:val="superscript"/>
        </w:rPr>
        <w:t>th</w:t>
      </w:r>
      <w:r>
        <w:rPr>
          <w:b w:val="0"/>
          <w:bCs/>
        </w:rPr>
        <w:t xml:space="preserve"> October and 4</w:t>
      </w:r>
      <w:r w:rsidRPr="00FF6C5E">
        <w:rPr>
          <w:b w:val="0"/>
          <w:bCs/>
          <w:vertAlign w:val="superscript"/>
        </w:rPr>
        <w:t>th</w:t>
      </w:r>
      <w:r>
        <w:rPr>
          <w:b w:val="0"/>
          <w:bCs/>
        </w:rPr>
        <w:t xml:space="preserve"> December at 10am.</w:t>
      </w:r>
    </w:p>
    <w:p w14:paraId="1679D94E" w14:textId="77777777" w:rsidR="00FF6C5E" w:rsidRDefault="00FF6C5E" w:rsidP="00413F72">
      <w:pPr>
        <w:pStyle w:val="Bold"/>
        <w:numPr>
          <w:ilvl w:val="0"/>
          <w:numId w:val="0"/>
        </w:numPr>
        <w:ind w:left="-340"/>
        <w:rPr>
          <w:b w:val="0"/>
          <w:bCs/>
        </w:rPr>
      </w:pPr>
    </w:p>
    <w:p w14:paraId="125863B9" w14:textId="454A359C" w:rsidR="00FF6C5E" w:rsidRDefault="00FF6C5E" w:rsidP="00413F72">
      <w:pPr>
        <w:pStyle w:val="Bold"/>
        <w:numPr>
          <w:ilvl w:val="0"/>
          <w:numId w:val="0"/>
        </w:numPr>
        <w:ind w:left="-340"/>
        <w:rPr>
          <w:b w:val="0"/>
          <w:bCs/>
        </w:rPr>
      </w:pPr>
      <w:r>
        <w:rPr>
          <w:b w:val="0"/>
          <w:bCs/>
        </w:rPr>
        <w:t xml:space="preserve">There </w:t>
      </w:r>
      <w:r w:rsidR="00BE335F">
        <w:rPr>
          <w:b w:val="0"/>
          <w:bCs/>
        </w:rPr>
        <w:t>is</w:t>
      </w:r>
      <w:r>
        <w:rPr>
          <w:b w:val="0"/>
          <w:bCs/>
        </w:rPr>
        <w:t xml:space="preserve"> a Researcher Assessor course on 14</w:t>
      </w:r>
      <w:r w:rsidRPr="00FF6C5E">
        <w:rPr>
          <w:b w:val="0"/>
          <w:bCs/>
          <w:vertAlign w:val="superscript"/>
        </w:rPr>
        <w:t>th</w:t>
      </w:r>
      <w:r>
        <w:rPr>
          <w:b w:val="0"/>
          <w:bCs/>
        </w:rPr>
        <w:t xml:space="preserve"> October 10am – 2 pm. The booking deadline </w:t>
      </w:r>
      <w:proofErr w:type="gramStart"/>
      <w:r>
        <w:rPr>
          <w:b w:val="0"/>
          <w:bCs/>
        </w:rPr>
        <w:t>in</w:t>
      </w:r>
      <w:proofErr w:type="gramEnd"/>
      <w:r>
        <w:rPr>
          <w:b w:val="0"/>
          <w:bCs/>
        </w:rPr>
        <w:t xml:space="preserve"> 6</w:t>
      </w:r>
      <w:r w:rsidRPr="00FF6C5E">
        <w:rPr>
          <w:b w:val="0"/>
          <w:bCs/>
          <w:vertAlign w:val="superscript"/>
        </w:rPr>
        <w:t>th</w:t>
      </w:r>
      <w:r>
        <w:rPr>
          <w:b w:val="0"/>
          <w:bCs/>
        </w:rPr>
        <w:t xml:space="preserve"> October.</w:t>
      </w:r>
    </w:p>
    <w:p w14:paraId="18A81BDF" w14:textId="77777777" w:rsidR="00FF6C5E" w:rsidRDefault="00FF6C5E" w:rsidP="00413F72">
      <w:pPr>
        <w:pStyle w:val="Bold"/>
        <w:numPr>
          <w:ilvl w:val="0"/>
          <w:numId w:val="0"/>
        </w:numPr>
        <w:ind w:left="-340"/>
        <w:rPr>
          <w:b w:val="0"/>
          <w:bCs/>
        </w:rPr>
      </w:pPr>
    </w:p>
    <w:p w14:paraId="720F7142" w14:textId="22CB0E51" w:rsidR="00FF6C5E" w:rsidRDefault="00FF6C5E" w:rsidP="00413F72">
      <w:pPr>
        <w:pStyle w:val="Bold"/>
        <w:numPr>
          <w:ilvl w:val="0"/>
          <w:numId w:val="0"/>
        </w:numPr>
        <w:ind w:left="-340"/>
        <w:rPr>
          <w:b w:val="0"/>
          <w:bCs/>
        </w:rPr>
      </w:pPr>
      <w:r>
        <w:rPr>
          <w:b w:val="0"/>
          <w:bCs/>
        </w:rPr>
        <w:t xml:space="preserve">There </w:t>
      </w:r>
      <w:r w:rsidR="00BE335F">
        <w:rPr>
          <w:b w:val="0"/>
          <w:bCs/>
        </w:rPr>
        <w:t>is</w:t>
      </w:r>
      <w:r>
        <w:rPr>
          <w:b w:val="0"/>
          <w:bCs/>
        </w:rPr>
        <w:t xml:space="preserve"> a Train the Trainer Course </w:t>
      </w:r>
      <w:r w:rsidR="00BE335F">
        <w:rPr>
          <w:b w:val="0"/>
          <w:bCs/>
        </w:rPr>
        <w:t xml:space="preserve">running on </w:t>
      </w:r>
      <w:r>
        <w:rPr>
          <w:b w:val="0"/>
          <w:bCs/>
        </w:rPr>
        <w:t>27</w:t>
      </w:r>
      <w:r w:rsidRPr="00FF6C5E">
        <w:rPr>
          <w:b w:val="0"/>
          <w:bCs/>
          <w:vertAlign w:val="superscript"/>
        </w:rPr>
        <w:t>th</w:t>
      </w:r>
      <w:r>
        <w:rPr>
          <w:b w:val="0"/>
          <w:bCs/>
        </w:rPr>
        <w:t xml:space="preserve"> November 10am – 12.30pm.</w:t>
      </w:r>
    </w:p>
    <w:p w14:paraId="41612329" w14:textId="77777777" w:rsidR="00413F72" w:rsidRPr="00413F72" w:rsidRDefault="00413F72" w:rsidP="00413F72">
      <w:pPr>
        <w:pStyle w:val="Bold"/>
        <w:numPr>
          <w:ilvl w:val="0"/>
          <w:numId w:val="0"/>
        </w:numPr>
        <w:ind w:left="-340"/>
        <w:rPr>
          <w:b w:val="0"/>
          <w:bCs/>
        </w:rPr>
      </w:pPr>
    </w:p>
    <w:p w14:paraId="5BB45D33" w14:textId="77777777" w:rsidR="008E1202" w:rsidRDefault="00433438" w:rsidP="008E1202">
      <w:pPr>
        <w:pStyle w:val="Bold"/>
        <w:tabs>
          <w:tab w:val="clear" w:pos="284"/>
          <w:tab w:val="num" w:pos="568"/>
        </w:tabs>
        <w:ind w:left="-340"/>
      </w:pPr>
      <w:r>
        <w:t>AOB</w:t>
      </w:r>
    </w:p>
    <w:p w14:paraId="5384DC8E" w14:textId="10F89A43" w:rsidR="00BE335F" w:rsidRPr="00BE335F" w:rsidRDefault="00BE335F" w:rsidP="00BE335F">
      <w:pPr>
        <w:pStyle w:val="Bold"/>
        <w:numPr>
          <w:ilvl w:val="0"/>
          <w:numId w:val="0"/>
        </w:numPr>
        <w:ind w:left="-624"/>
        <w:rPr>
          <w:b w:val="0"/>
          <w:bCs/>
        </w:rPr>
      </w:pPr>
      <w:r w:rsidRPr="00BE335F">
        <w:rPr>
          <w:b w:val="0"/>
          <w:bCs/>
        </w:rPr>
        <w:t xml:space="preserve">There was a query about what will happen about getting some help for </w:t>
      </w:r>
      <w:r w:rsidR="001966F6">
        <w:rPr>
          <w:b w:val="0"/>
          <w:bCs/>
        </w:rPr>
        <w:t>CF</w:t>
      </w:r>
      <w:r w:rsidRPr="00BE335F">
        <w:rPr>
          <w:b w:val="0"/>
          <w:bCs/>
        </w:rPr>
        <w:t>. We will be advertising for an apprentice.</w:t>
      </w:r>
    </w:p>
    <w:p w14:paraId="316853F5" w14:textId="77777777" w:rsidR="008E1202" w:rsidRDefault="008E1202" w:rsidP="008E1202">
      <w:pPr>
        <w:pStyle w:val="ListParagraph"/>
      </w:pPr>
    </w:p>
    <w:p w14:paraId="56EE6596" w14:textId="763B03C6" w:rsidR="000C23CF" w:rsidRDefault="00433438" w:rsidP="008E1202">
      <w:pPr>
        <w:pStyle w:val="Bold"/>
        <w:numPr>
          <w:ilvl w:val="0"/>
          <w:numId w:val="0"/>
        </w:numPr>
        <w:ind w:left="-624"/>
      </w:pPr>
      <w:r>
        <w:t>Date of next meetin</w:t>
      </w:r>
      <w:r w:rsidR="00732E25">
        <w:t>g</w:t>
      </w:r>
      <w:r w:rsidR="000C7DA1">
        <w:t xml:space="preserve"> </w:t>
      </w:r>
      <w:r w:rsidR="00D43695">
        <w:t>28</w:t>
      </w:r>
      <w:r w:rsidR="00D43695" w:rsidRPr="00D43695">
        <w:rPr>
          <w:vertAlign w:val="superscript"/>
        </w:rPr>
        <w:t>th</w:t>
      </w:r>
      <w:r w:rsidR="00D43695">
        <w:t xml:space="preserve"> </w:t>
      </w:r>
      <w:proofErr w:type="gramStart"/>
      <w:r w:rsidR="00D43695">
        <w:t>January,</w:t>
      </w:r>
      <w:proofErr w:type="gramEnd"/>
      <w:r w:rsidR="00D43695">
        <w:t xml:space="preserve"> 2026</w:t>
      </w:r>
    </w:p>
    <w:sectPr w:rsidR="000C23CF" w:rsidSect="008E1202">
      <w:headerReference w:type="even" r:id="rId9"/>
      <w:headerReference w:type="default" r:id="rId10"/>
      <w:footerReference w:type="default" r:id="rId11"/>
      <w:type w:val="continuous"/>
      <w:pgSz w:w="11906" w:h="16838" w:code="9"/>
      <w:pgMar w:top="1440" w:right="1440" w:bottom="1440" w:left="1440" w:header="822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3E44A" w14:textId="77777777" w:rsidR="00D93E0A" w:rsidRDefault="00D93E0A">
      <w:r>
        <w:separator/>
      </w:r>
    </w:p>
  </w:endnote>
  <w:endnote w:type="continuationSeparator" w:id="0">
    <w:p w14:paraId="3E15FBFA" w14:textId="77777777" w:rsidR="00D93E0A" w:rsidRDefault="00D93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8F95C" w14:textId="425AB7D0" w:rsidR="00742E27" w:rsidRDefault="00742E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1268F" w14:textId="77777777" w:rsidR="00D93E0A" w:rsidRDefault="00D93E0A">
      <w:r>
        <w:separator/>
      </w:r>
    </w:p>
  </w:footnote>
  <w:footnote w:type="continuationSeparator" w:id="0">
    <w:p w14:paraId="06415AC6" w14:textId="77777777" w:rsidR="00D93E0A" w:rsidRDefault="00D93E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AC11B" w14:textId="6711017B" w:rsidR="00596CC5" w:rsidRPr="00596CC5" w:rsidRDefault="00596CC5" w:rsidP="00596CC5">
    <w:pPr>
      <w:tabs>
        <w:tab w:val="center" w:pos="4513"/>
        <w:tab w:val="left" w:pos="8931"/>
        <w:tab w:val="right" w:pos="9026"/>
      </w:tabs>
      <w:spacing w:line="240" w:lineRule="auto"/>
      <w:ind w:left="-709"/>
      <w:rPr>
        <w:rFonts w:ascii="Aptos" w:eastAsia="Aptos" w:hAnsi="Aptos"/>
        <w:kern w:val="2"/>
        <w:szCs w:val="22"/>
        <w:lang w:eastAsia="en-US"/>
        <w14:ligatures w14:val="standardContextual"/>
      </w:rPr>
    </w:pPr>
    <w:r w:rsidRPr="00596CC5">
      <w:rPr>
        <w:rFonts w:ascii="Aptos" w:eastAsia="Aptos" w:hAnsi="Aptos"/>
        <w:noProof/>
        <w:kern w:val="2"/>
        <w:szCs w:val="22"/>
        <w:lang w:eastAsia="en-US"/>
        <w14:ligatures w14:val="standardContextual"/>
      </w:rPr>
      <w:drawing>
        <wp:inline distT="0" distB="0" distL="0" distR="0" wp14:anchorId="788F1F58" wp14:editId="431D1D94">
          <wp:extent cx="2249805" cy="652145"/>
          <wp:effectExtent l="0" t="0" r="0" b="0"/>
          <wp:docPr id="1014165795" name="Picture 1" descr="A black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3248551" name="Picture 1" descr="A black text on a white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9805" cy="652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596CC5">
      <w:rPr>
        <w:rFonts w:ascii="Aptos" w:eastAsia="Aptos" w:hAnsi="Aptos"/>
        <w:kern w:val="2"/>
        <w:szCs w:val="22"/>
        <w:lang w:eastAsia="en-US"/>
        <w14:ligatures w14:val="standardContextual"/>
      </w:rPr>
      <w:t xml:space="preserve">                                                                                                                      </w:t>
    </w:r>
    <w:r w:rsidRPr="00596CC5">
      <w:rPr>
        <w:rFonts w:ascii="Aptos" w:eastAsia="Aptos" w:hAnsi="Aptos"/>
        <w:b/>
        <w:bCs/>
        <w:kern w:val="2"/>
        <w:sz w:val="32"/>
        <w:szCs w:val="32"/>
        <w:lang w:eastAsia="en-US"/>
        <w14:ligatures w14:val="standardContextual"/>
      </w:rPr>
      <w:t>Minutes</w:t>
    </w:r>
  </w:p>
  <w:p w14:paraId="1A8CA9AE" w14:textId="60F8E501" w:rsidR="00596CC5" w:rsidRDefault="00596C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ECB4E" w14:textId="77777777" w:rsidR="00742E27" w:rsidRDefault="00742E2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4EC5A" w14:textId="77777777" w:rsidR="00742E27" w:rsidRPr="008300C4" w:rsidRDefault="00742E27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F2230"/>
    <w:multiLevelType w:val="multilevel"/>
    <w:tmpl w:val="08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31F6087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" w15:restartNumberingAfterBreak="0">
    <w:nsid w:val="08486CE7"/>
    <w:multiLevelType w:val="multilevel"/>
    <w:tmpl w:val="E9F85F1A"/>
    <w:numStyleLink w:val="UocIndentLevels"/>
  </w:abstractNum>
  <w:abstractNum w:abstractNumId="3" w15:restartNumberingAfterBreak="0">
    <w:nsid w:val="0F1F43D1"/>
    <w:multiLevelType w:val="multilevel"/>
    <w:tmpl w:val="B1442F5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6C5BD5"/>
    <w:multiLevelType w:val="hybridMultilevel"/>
    <w:tmpl w:val="A81CB960"/>
    <w:lvl w:ilvl="0" w:tplc="A6D002C6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8D006DB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6" w15:restartNumberingAfterBreak="0">
    <w:nsid w:val="1BBC2BB9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2BBB59A7"/>
    <w:multiLevelType w:val="multilevel"/>
    <w:tmpl w:val="08090023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8" w15:restartNumberingAfterBreak="0">
    <w:nsid w:val="2D0B3442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9" w15:restartNumberingAfterBreak="0">
    <w:nsid w:val="2EB216CF"/>
    <w:multiLevelType w:val="hybridMultilevel"/>
    <w:tmpl w:val="71DCA498"/>
    <w:lvl w:ilvl="0" w:tplc="2C7A963E">
      <w:start w:val="1"/>
      <w:numFmt w:val="lowerRoman"/>
      <w:lvlText w:val="%1)"/>
      <w:lvlJc w:val="left"/>
      <w:pPr>
        <w:ind w:left="4528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888" w:hanging="360"/>
      </w:pPr>
    </w:lvl>
    <w:lvl w:ilvl="2" w:tplc="0809001B" w:tentative="1">
      <w:start w:val="1"/>
      <w:numFmt w:val="lowerRoman"/>
      <w:lvlText w:val="%3."/>
      <w:lvlJc w:val="right"/>
      <w:pPr>
        <w:ind w:left="5608" w:hanging="180"/>
      </w:pPr>
    </w:lvl>
    <w:lvl w:ilvl="3" w:tplc="0809000F" w:tentative="1">
      <w:start w:val="1"/>
      <w:numFmt w:val="decimal"/>
      <w:lvlText w:val="%4."/>
      <w:lvlJc w:val="left"/>
      <w:pPr>
        <w:ind w:left="6328" w:hanging="360"/>
      </w:pPr>
    </w:lvl>
    <w:lvl w:ilvl="4" w:tplc="08090019" w:tentative="1">
      <w:start w:val="1"/>
      <w:numFmt w:val="lowerLetter"/>
      <w:lvlText w:val="%5."/>
      <w:lvlJc w:val="left"/>
      <w:pPr>
        <w:ind w:left="7048" w:hanging="360"/>
      </w:pPr>
    </w:lvl>
    <w:lvl w:ilvl="5" w:tplc="0809001B" w:tentative="1">
      <w:start w:val="1"/>
      <w:numFmt w:val="lowerRoman"/>
      <w:lvlText w:val="%6."/>
      <w:lvlJc w:val="right"/>
      <w:pPr>
        <w:ind w:left="7768" w:hanging="180"/>
      </w:pPr>
    </w:lvl>
    <w:lvl w:ilvl="6" w:tplc="0809000F" w:tentative="1">
      <w:start w:val="1"/>
      <w:numFmt w:val="decimal"/>
      <w:lvlText w:val="%7."/>
      <w:lvlJc w:val="left"/>
      <w:pPr>
        <w:ind w:left="8488" w:hanging="360"/>
      </w:pPr>
    </w:lvl>
    <w:lvl w:ilvl="7" w:tplc="08090019" w:tentative="1">
      <w:start w:val="1"/>
      <w:numFmt w:val="lowerLetter"/>
      <w:lvlText w:val="%8."/>
      <w:lvlJc w:val="left"/>
      <w:pPr>
        <w:ind w:left="9208" w:hanging="360"/>
      </w:pPr>
    </w:lvl>
    <w:lvl w:ilvl="8" w:tplc="0809001B" w:tentative="1">
      <w:start w:val="1"/>
      <w:numFmt w:val="lowerRoman"/>
      <w:lvlText w:val="%9."/>
      <w:lvlJc w:val="right"/>
      <w:pPr>
        <w:ind w:left="9928" w:hanging="180"/>
      </w:pPr>
    </w:lvl>
  </w:abstractNum>
  <w:abstractNum w:abstractNumId="10" w15:restartNumberingAfterBreak="0">
    <w:nsid w:val="2FF5737D"/>
    <w:multiLevelType w:val="multilevel"/>
    <w:tmpl w:val="E9F85F1A"/>
    <w:numStyleLink w:val="UocIndentLevels"/>
  </w:abstractNum>
  <w:abstractNum w:abstractNumId="11" w15:restartNumberingAfterBreak="0">
    <w:nsid w:val="38F72103"/>
    <w:multiLevelType w:val="hybridMultilevel"/>
    <w:tmpl w:val="594C3304"/>
    <w:lvl w:ilvl="0" w:tplc="7D06E986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443ADB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758A4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C2DD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40AD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829A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B0290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1E58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31A45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361AB4"/>
    <w:multiLevelType w:val="multilevel"/>
    <w:tmpl w:val="298C2E30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D343231"/>
    <w:multiLevelType w:val="multilevel"/>
    <w:tmpl w:val="E9F85F1A"/>
    <w:numStyleLink w:val="UocIndentLevels"/>
  </w:abstractNum>
  <w:abstractNum w:abstractNumId="14" w15:restartNumberingAfterBreak="0">
    <w:nsid w:val="412B4E40"/>
    <w:multiLevelType w:val="multilevel"/>
    <w:tmpl w:val="E9F85F1A"/>
    <w:numStyleLink w:val="UocIndentLevels"/>
  </w:abstractNum>
  <w:abstractNum w:abstractNumId="15" w15:restartNumberingAfterBreak="0">
    <w:nsid w:val="429E62D3"/>
    <w:multiLevelType w:val="hybridMultilevel"/>
    <w:tmpl w:val="0B425C1A"/>
    <w:lvl w:ilvl="0" w:tplc="4B5A1B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EAE96C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2F462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8D8E8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2633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34CB7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0BE4E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CE2F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74FF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3817948"/>
    <w:multiLevelType w:val="multilevel"/>
    <w:tmpl w:val="E9F85F1A"/>
    <w:numStyleLink w:val="UocIndentLevels"/>
  </w:abstractNum>
  <w:abstractNum w:abstractNumId="17" w15:restartNumberingAfterBreak="0">
    <w:nsid w:val="445F2DEC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8" w15:restartNumberingAfterBreak="0">
    <w:nsid w:val="4D644A3D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9" w15:restartNumberingAfterBreak="0">
    <w:nsid w:val="4D8D6726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0" w15:restartNumberingAfterBreak="0">
    <w:nsid w:val="4ED57F65"/>
    <w:multiLevelType w:val="multilevel"/>
    <w:tmpl w:val="E9F85F1A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21" w15:restartNumberingAfterBreak="0">
    <w:nsid w:val="5C2E0E81"/>
    <w:multiLevelType w:val="multilevel"/>
    <w:tmpl w:val="594C3304"/>
    <w:lvl w:ilvl="0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0A7289C"/>
    <w:multiLevelType w:val="multilevel"/>
    <w:tmpl w:val="E9F85F1A"/>
    <w:numStyleLink w:val="UocIndentLevels"/>
  </w:abstractNum>
  <w:abstractNum w:abstractNumId="23" w15:restartNumberingAfterBreak="0">
    <w:nsid w:val="63D651A9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4" w15:restartNumberingAfterBreak="0">
    <w:nsid w:val="6C181791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5" w15:restartNumberingAfterBreak="0">
    <w:nsid w:val="712C7BD7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num w:numId="1" w16cid:durableId="1902476570">
    <w:abstractNumId w:val="8"/>
  </w:num>
  <w:num w:numId="2" w16cid:durableId="1511602557">
    <w:abstractNumId w:val="15"/>
  </w:num>
  <w:num w:numId="3" w16cid:durableId="893465194">
    <w:abstractNumId w:val="3"/>
  </w:num>
  <w:num w:numId="4" w16cid:durableId="2134324080">
    <w:abstractNumId w:val="11"/>
  </w:num>
  <w:num w:numId="5" w16cid:durableId="1220703820">
    <w:abstractNumId w:val="12"/>
  </w:num>
  <w:num w:numId="6" w16cid:durableId="2077242217">
    <w:abstractNumId w:val="21"/>
  </w:num>
  <w:num w:numId="7" w16cid:durableId="788351472">
    <w:abstractNumId w:val="19"/>
  </w:num>
  <w:num w:numId="8" w16cid:durableId="1519614390">
    <w:abstractNumId w:val="24"/>
  </w:num>
  <w:num w:numId="9" w16cid:durableId="1514952297">
    <w:abstractNumId w:val="18"/>
  </w:num>
  <w:num w:numId="10" w16cid:durableId="2127002594">
    <w:abstractNumId w:val="5"/>
  </w:num>
  <w:num w:numId="11" w16cid:durableId="2025328677">
    <w:abstractNumId w:val="1"/>
  </w:num>
  <w:num w:numId="12" w16cid:durableId="461505218">
    <w:abstractNumId w:val="23"/>
  </w:num>
  <w:num w:numId="13" w16cid:durableId="2054381793">
    <w:abstractNumId w:val="17"/>
  </w:num>
  <w:num w:numId="14" w16cid:durableId="789519247">
    <w:abstractNumId w:val="25"/>
  </w:num>
  <w:num w:numId="15" w16cid:durableId="2041854799">
    <w:abstractNumId w:val="2"/>
  </w:num>
  <w:num w:numId="16" w16cid:durableId="1536386528">
    <w:abstractNumId w:val="0"/>
  </w:num>
  <w:num w:numId="17" w16cid:durableId="335232483">
    <w:abstractNumId w:val="6"/>
  </w:num>
  <w:num w:numId="18" w16cid:durableId="1369722814">
    <w:abstractNumId w:val="7"/>
  </w:num>
  <w:num w:numId="19" w16cid:durableId="246816698">
    <w:abstractNumId w:val="20"/>
  </w:num>
  <w:num w:numId="20" w16cid:durableId="855927193">
    <w:abstractNumId w:val="10"/>
  </w:num>
  <w:num w:numId="21" w16cid:durableId="1555700833">
    <w:abstractNumId w:val="14"/>
  </w:num>
  <w:num w:numId="22" w16cid:durableId="1345134723">
    <w:abstractNumId w:val="13"/>
  </w:num>
  <w:num w:numId="23" w16cid:durableId="724379817">
    <w:abstractNumId w:val="22"/>
  </w:num>
  <w:num w:numId="24" w16cid:durableId="1725790165">
    <w:abstractNumId w:val="16"/>
  </w:num>
  <w:num w:numId="25" w16cid:durableId="883445505">
    <w:abstractNumId w:val="16"/>
  </w:num>
  <w:num w:numId="26" w16cid:durableId="1613628187">
    <w:abstractNumId w:val="16"/>
  </w:num>
  <w:num w:numId="27" w16cid:durableId="1271202250">
    <w:abstractNumId w:val="16"/>
  </w:num>
  <w:num w:numId="28" w16cid:durableId="1889753851">
    <w:abstractNumId w:val="16"/>
  </w:num>
  <w:num w:numId="29" w16cid:durableId="1302147909">
    <w:abstractNumId w:val="16"/>
  </w:num>
  <w:num w:numId="30" w16cid:durableId="64632507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517625727">
    <w:abstractNumId w:val="4"/>
  </w:num>
  <w:num w:numId="32" w16cid:durableId="14789098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BBF"/>
    <w:rsid w:val="000005F5"/>
    <w:rsid w:val="0000728A"/>
    <w:rsid w:val="000153AB"/>
    <w:rsid w:val="000171FB"/>
    <w:rsid w:val="0003265E"/>
    <w:rsid w:val="00033E68"/>
    <w:rsid w:val="00081339"/>
    <w:rsid w:val="000A724C"/>
    <w:rsid w:val="000C23CF"/>
    <w:rsid w:val="000C7437"/>
    <w:rsid w:val="000C7DA1"/>
    <w:rsid w:val="00100D51"/>
    <w:rsid w:val="00104671"/>
    <w:rsid w:val="00105FE6"/>
    <w:rsid w:val="0010768E"/>
    <w:rsid w:val="00113122"/>
    <w:rsid w:val="00114664"/>
    <w:rsid w:val="001330E6"/>
    <w:rsid w:val="00177F99"/>
    <w:rsid w:val="00184DB9"/>
    <w:rsid w:val="001966F6"/>
    <w:rsid w:val="001A17C4"/>
    <w:rsid w:val="001B0863"/>
    <w:rsid w:val="001B0B6F"/>
    <w:rsid w:val="001B183C"/>
    <w:rsid w:val="001B66DC"/>
    <w:rsid w:val="001C0F06"/>
    <w:rsid w:val="001C1A0F"/>
    <w:rsid w:val="001D7044"/>
    <w:rsid w:val="001E0D97"/>
    <w:rsid w:val="00214EDB"/>
    <w:rsid w:val="002309D2"/>
    <w:rsid w:val="0024705A"/>
    <w:rsid w:val="00250F91"/>
    <w:rsid w:val="00254EC6"/>
    <w:rsid w:val="00282BBF"/>
    <w:rsid w:val="0029201C"/>
    <w:rsid w:val="002931A9"/>
    <w:rsid w:val="00293654"/>
    <w:rsid w:val="002947FA"/>
    <w:rsid w:val="002B21BE"/>
    <w:rsid w:val="002B44BB"/>
    <w:rsid w:val="002B67E3"/>
    <w:rsid w:val="002D15AB"/>
    <w:rsid w:val="002E2477"/>
    <w:rsid w:val="0032133E"/>
    <w:rsid w:val="0033154D"/>
    <w:rsid w:val="00363A8B"/>
    <w:rsid w:val="00366843"/>
    <w:rsid w:val="0037104C"/>
    <w:rsid w:val="0037441E"/>
    <w:rsid w:val="00381C61"/>
    <w:rsid w:val="00385178"/>
    <w:rsid w:val="00387968"/>
    <w:rsid w:val="00391826"/>
    <w:rsid w:val="003A0EDA"/>
    <w:rsid w:val="003A4EAA"/>
    <w:rsid w:val="003A56CC"/>
    <w:rsid w:val="003C4EC5"/>
    <w:rsid w:val="003C56C1"/>
    <w:rsid w:val="003C6EA9"/>
    <w:rsid w:val="004072B8"/>
    <w:rsid w:val="00413F72"/>
    <w:rsid w:val="004260B2"/>
    <w:rsid w:val="00427FB6"/>
    <w:rsid w:val="00433438"/>
    <w:rsid w:val="00440413"/>
    <w:rsid w:val="0044305D"/>
    <w:rsid w:val="00452C85"/>
    <w:rsid w:val="00473331"/>
    <w:rsid w:val="004778B2"/>
    <w:rsid w:val="004A2BF7"/>
    <w:rsid w:val="004A7A41"/>
    <w:rsid w:val="004B0268"/>
    <w:rsid w:val="004D0BD8"/>
    <w:rsid w:val="004D6441"/>
    <w:rsid w:val="004E3515"/>
    <w:rsid w:val="00505EE2"/>
    <w:rsid w:val="0050750C"/>
    <w:rsid w:val="0052756F"/>
    <w:rsid w:val="00543184"/>
    <w:rsid w:val="00566E9C"/>
    <w:rsid w:val="005708A9"/>
    <w:rsid w:val="00573FAC"/>
    <w:rsid w:val="00584017"/>
    <w:rsid w:val="00590C25"/>
    <w:rsid w:val="00594F5C"/>
    <w:rsid w:val="00596CC5"/>
    <w:rsid w:val="005A0754"/>
    <w:rsid w:val="005A5E07"/>
    <w:rsid w:val="005B1B92"/>
    <w:rsid w:val="005B4B2E"/>
    <w:rsid w:val="005E6296"/>
    <w:rsid w:val="005F206B"/>
    <w:rsid w:val="005F5807"/>
    <w:rsid w:val="00633B9F"/>
    <w:rsid w:val="006407AE"/>
    <w:rsid w:val="00640EBC"/>
    <w:rsid w:val="006502D7"/>
    <w:rsid w:val="006717EC"/>
    <w:rsid w:val="00677364"/>
    <w:rsid w:val="00693493"/>
    <w:rsid w:val="006A270B"/>
    <w:rsid w:val="006B070F"/>
    <w:rsid w:val="006B2284"/>
    <w:rsid w:val="006C5B55"/>
    <w:rsid w:val="006F6235"/>
    <w:rsid w:val="00722795"/>
    <w:rsid w:val="00722849"/>
    <w:rsid w:val="00732E25"/>
    <w:rsid w:val="00742E27"/>
    <w:rsid w:val="00752866"/>
    <w:rsid w:val="00754C90"/>
    <w:rsid w:val="00772E92"/>
    <w:rsid w:val="0077694E"/>
    <w:rsid w:val="007835E1"/>
    <w:rsid w:val="007C1023"/>
    <w:rsid w:val="007C1AFD"/>
    <w:rsid w:val="007C50E0"/>
    <w:rsid w:val="007C58C7"/>
    <w:rsid w:val="007D641C"/>
    <w:rsid w:val="00823118"/>
    <w:rsid w:val="008300C4"/>
    <w:rsid w:val="00835E01"/>
    <w:rsid w:val="00862F2F"/>
    <w:rsid w:val="0087359F"/>
    <w:rsid w:val="00876B9D"/>
    <w:rsid w:val="008A392F"/>
    <w:rsid w:val="008A7A10"/>
    <w:rsid w:val="008B515B"/>
    <w:rsid w:val="008C457F"/>
    <w:rsid w:val="008D7B63"/>
    <w:rsid w:val="008E1202"/>
    <w:rsid w:val="00900E8B"/>
    <w:rsid w:val="0092572C"/>
    <w:rsid w:val="00947386"/>
    <w:rsid w:val="0095531B"/>
    <w:rsid w:val="00956218"/>
    <w:rsid w:val="00982525"/>
    <w:rsid w:val="009A04E9"/>
    <w:rsid w:val="009A27FA"/>
    <w:rsid w:val="009B05A6"/>
    <w:rsid w:val="009C3FE9"/>
    <w:rsid w:val="009C4F7C"/>
    <w:rsid w:val="009C730C"/>
    <w:rsid w:val="009E573F"/>
    <w:rsid w:val="009F3256"/>
    <w:rsid w:val="009F3AA1"/>
    <w:rsid w:val="00A24DB2"/>
    <w:rsid w:val="00A334FC"/>
    <w:rsid w:val="00A514E3"/>
    <w:rsid w:val="00A6089A"/>
    <w:rsid w:val="00A634D3"/>
    <w:rsid w:val="00A87DF5"/>
    <w:rsid w:val="00A970D9"/>
    <w:rsid w:val="00AB2A7A"/>
    <w:rsid w:val="00AB6D0F"/>
    <w:rsid w:val="00AD225B"/>
    <w:rsid w:val="00AF0BF4"/>
    <w:rsid w:val="00AF393C"/>
    <w:rsid w:val="00AF6EFA"/>
    <w:rsid w:val="00B3597D"/>
    <w:rsid w:val="00B40377"/>
    <w:rsid w:val="00B4117C"/>
    <w:rsid w:val="00B419AC"/>
    <w:rsid w:val="00B55CEC"/>
    <w:rsid w:val="00B73C2E"/>
    <w:rsid w:val="00B744E9"/>
    <w:rsid w:val="00B923C3"/>
    <w:rsid w:val="00B9327F"/>
    <w:rsid w:val="00BA1E06"/>
    <w:rsid w:val="00BD54A8"/>
    <w:rsid w:val="00BE335F"/>
    <w:rsid w:val="00BF18A6"/>
    <w:rsid w:val="00BF7BA1"/>
    <w:rsid w:val="00C503D5"/>
    <w:rsid w:val="00C6654E"/>
    <w:rsid w:val="00C678BA"/>
    <w:rsid w:val="00C72A49"/>
    <w:rsid w:val="00CA62D6"/>
    <w:rsid w:val="00CA7A5A"/>
    <w:rsid w:val="00CC0B21"/>
    <w:rsid w:val="00CC2CA3"/>
    <w:rsid w:val="00CD5FD9"/>
    <w:rsid w:val="00CD6CC2"/>
    <w:rsid w:val="00CD6D46"/>
    <w:rsid w:val="00CD7A11"/>
    <w:rsid w:val="00CD7B0B"/>
    <w:rsid w:val="00D04120"/>
    <w:rsid w:val="00D106D1"/>
    <w:rsid w:val="00D15612"/>
    <w:rsid w:val="00D176E3"/>
    <w:rsid w:val="00D23287"/>
    <w:rsid w:val="00D27DD4"/>
    <w:rsid w:val="00D356E2"/>
    <w:rsid w:val="00D405D1"/>
    <w:rsid w:val="00D43695"/>
    <w:rsid w:val="00D50424"/>
    <w:rsid w:val="00D76CA1"/>
    <w:rsid w:val="00D86CFC"/>
    <w:rsid w:val="00D93E0A"/>
    <w:rsid w:val="00D9575C"/>
    <w:rsid w:val="00DA408E"/>
    <w:rsid w:val="00DB0DA5"/>
    <w:rsid w:val="00DC0FE1"/>
    <w:rsid w:val="00DC4D0B"/>
    <w:rsid w:val="00DC58DF"/>
    <w:rsid w:val="00DD4A08"/>
    <w:rsid w:val="00E071DF"/>
    <w:rsid w:val="00E2646F"/>
    <w:rsid w:val="00E47284"/>
    <w:rsid w:val="00E51F3E"/>
    <w:rsid w:val="00E75515"/>
    <w:rsid w:val="00EA2E7D"/>
    <w:rsid w:val="00EA48FF"/>
    <w:rsid w:val="00EC6191"/>
    <w:rsid w:val="00ED39B7"/>
    <w:rsid w:val="00ED3F96"/>
    <w:rsid w:val="00F01AF8"/>
    <w:rsid w:val="00F30A7D"/>
    <w:rsid w:val="00F60B7E"/>
    <w:rsid w:val="00F63495"/>
    <w:rsid w:val="00F71C7D"/>
    <w:rsid w:val="00F82EBC"/>
    <w:rsid w:val="00F86AC5"/>
    <w:rsid w:val="00FD177F"/>
    <w:rsid w:val="00FE735A"/>
    <w:rsid w:val="00FF6C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61"/>
    <o:shapelayout v:ext="edit">
      <o:idmap v:ext="edit" data="1"/>
    </o:shapelayout>
  </w:shapeDefaults>
  <w:decimalSymbol w:val="."/>
  <w:listSeparator w:val=","/>
  <w14:docId w14:val="4F0B40A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Titles">
    <w:name w:val="Field Titles"/>
    <w:basedOn w:val="Normal"/>
    <w:rsid w:val="00BD54A8"/>
    <w:pPr>
      <w:spacing w:line="320" w:lineRule="exact"/>
      <w:jc w:val="right"/>
    </w:pPr>
    <w:rPr>
      <w:b/>
      <w:sz w:val="14"/>
    </w:r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A514E3"/>
    <w:pPr>
      <w:framePr w:w="4253" w:h="1803" w:hRule="exact" w:hSpace="181" w:wrap="around" w:vAnchor="text" w:hAnchor="page" w:x="6714" w:y="-2119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C6654E"/>
    <w:pPr>
      <w:framePr w:w="2098" w:h="1520" w:hRule="exact" w:hSpace="181" w:wrap="around" w:vAnchor="text" w:hAnchor="page" w:x="8872" w:y="8846"/>
      <w:spacing w:line="240" w:lineRule="exact"/>
      <w:jc w:val="right"/>
    </w:pPr>
    <w:rPr>
      <w:sz w:val="18"/>
      <w:szCs w:val="18"/>
    </w:rPr>
  </w:style>
  <w:style w:type="paragraph" w:customStyle="1" w:styleId="FieldData">
    <w:name w:val="Field Data"/>
    <w:basedOn w:val="FieldTitles"/>
    <w:rsid w:val="00BD54A8"/>
    <w:pPr>
      <w:jc w:val="left"/>
    </w:pPr>
    <w:rPr>
      <w:b w:val="0"/>
      <w:sz w:val="22"/>
    </w:rPr>
  </w:style>
  <w:style w:type="character" w:customStyle="1" w:styleId="LowerAddressChar">
    <w:name w:val="Lower Address Char"/>
    <w:basedOn w:val="DefaultParagraphFont"/>
    <w:link w:val="LowerAddress"/>
    <w:rsid w:val="00C6654E"/>
    <w:rPr>
      <w:rFonts w:ascii="Arial" w:hAnsi="Arial"/>
      <w:b/>
      <w:sz w:val="18"/>
      <w:szCs w:val="18"/>
      <w:lang w:val="en-GB" w:eastAsia="en-GB" w:bidi="ar-SA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customStyle="1" w:styleId="Picture">
    <w:name w:val="Picture"/>
    <w:basedOn w:val="Normal"/>
    <w:rsid w:val="00CA7A5A"/>
    <w:pPr>
      <w:spacing w:line="240" w:lineRule="auto"/>
    </w:p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character" w:customStyle="1" w:styleId="BoldCharacterStyle">
    <w:name w:val="Bold Character Style"/>
    <w:basedOn w:val="DefaultParagraphFont"/>
    <w:rsid w:val="00D106D1"/>
    <w:rPr>
      <w:b/>
      <w:bCs/>
    </w:r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numbering" w:customStyle="1" w:styleId="UocIndentLevels">
    <w:name w:val="Uoc Indent Levels"/>
    <w:basedOn w:val="NoList"/>
    <w:rsid w:val="00742E27"/>
    <w:pPr>
      <w:numPr>
        <w:numId w:val="19"/>
      </w:numPr>
    </w:pPr>
  </w:style>
  <w:style w:type="paragraph" w:customStyle="1" w:styleId="Bold">
    <w:name w:val="Bold"/>
    <w:basedOn w:val="Normal"/>
    <w:rsid w:val="00742E27"/>
    <w:pPr>
      <w:numPr>
        <w:numId w:val="24"/>
      </w:numPr>
    </w:pPr>
    <w:rPr>
      <w:b/>
    </w:rPr>
  </w:style>
  <w:style w:type="paragraph" w:styleId="BalloonText">
    <w:name w:val="Balloon Text"/>
    <w:basedOn w:val="Normal"/>
    <w:link w:val="BalloonTextChar"/>
    <w:rsid w:val="006F623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623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C23CF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732E25"/>
    <w:rPr>
      <w:rFonts w:ascii="Arial" w:hAnsi="Arial"/>
      <w:sz w:val="22"/>
      <w:szCs w:val="24"/>
    </w:rPr>
  </w:style>
  <w:style w:type="character" w:styleId="Hyperlink">
    <w:name w:val="Hyperlink"/>
    <w:basedOn w:val="DefaultParagraphFont"/>
    <w:unhideWhenUsed/>
    <w:rsid w:val="00413F7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3F7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82311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8231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2311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231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23118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BSNTCO@admin.cam.ac.u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ih29\AppData\Local\Microsoft\Windows\Temporary%20Internet%20Files\Content.Outlook\6TSDC2CG\agenda-colour%20(2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agenda-colour (2)</Template>
  <TotalTime>3</TotalTime>
  <Pages>3</Pages>
  <Words>910</Words>
  <Characters>4341</Characters>
  <Application>Microsoft Office Word</Application>
  <DocSecurity>0</DocSecurity>
  <Lines>114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5187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Chloe Hodgkisson</dc:creator>
  <cp:lastModifiedBy>Claudia Cheadle</cp:lastModifiedBy>
  <cp:revision>2</cp:revision>
  <cp:lastPrinted>2008-04-30T16:33:00Z</cp:lastPrinted>
  <dcterms:created xsi:type="dcterms:W3CDTF">2025-09-30T10:36:00Z</dcterms:created>
  <dcterms:modified xsi:type="dcterms:W3CDTF">2025-09-30T10:36:00Z</dcterms:modified>
</cp:coreProperties>
</file>