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748E11FE" w:rsidR="00543184" w:rsidRDefault="00543184" w:rsidP="00543184">
      <w:pPr>
        <w:spacing w:before="120" w:line="240" w:lineRule="exact"/>
        <w:ind w:left="-624"/>
        <w:rPr>
          <w:b/>
          <w:bCs/>
          <w:lang w:val="en-US"/>
        </w:rPr>
      </w:pPr>
      <w:bookmarkStart w:id="0" w:name="_Hlk207620029"/>
      <w:r>
        <w:rPr>
          <w:b/>
          <w:bCs/>
          <w:lang w:val="en-US"/>
        </w:rPr>
        <w:t>Date:</w:t>
      </w:r>
      <w:r w:rsidR="00BF62AC">
        <w:rPr>
          <w:b/>
          <w:bCs/>
          <w:lang w:val="en-US"/>
        </w:rPr>
        <w:t xml:space="preserve"> </w:t>
      </w:r>
      <w:r w:rsidR="00BF2545" w:rsidRPr="005E0E13">
        <w:rPr>
          <w:lang w:val="en-US"/>
        </w:rPr>
        <w:t>12/05/26</w:t>
      </w:r>
    </w:p>
    <w:p w14:paraId="584EC83A" w14:textId="64139058" w:rsidR="00543184" w:rsidRDefault="00543184" w:rsidP="00543184">
      <w:pPr>
        <w:spacing w:before="120" w:line="240" w:lineRule="exact"/>
        <w:ind w:left="-624"/>
        <w:rPr>
          <w:b/>
          <w:bCs/>
          <w:lang w:val="en-US"/>
        </w:rPr>
      </w:pPr>
      <w:r>
        <w:rPr>
          <w:b/>
          <w:bCs/>
          <w:lang w:val="en-US"/>
        </w:rPr>
        <w:t>Time:</w:t>
      </w:r>
      <w:r w:rsidR="00BF62AC">
        <w:rPr>
          <w:b/>
          <w:bCs/>
          <w:lang w:val="en-US"/>
        </w:rPr>
        <w:t xml:space="preserve"> </w:t>
      </w:r>
      <w:r w:rsidR="00BF2545" w:rsidRPr="005E0E13">
        <w:rPr>
          <w:lang w:val="en-US"/>
        </w:rPr>
        <w:t>1pm</w:t>
      </w:r>
    </w:p>
    <w:p w14:paraId="027499C3" w14:textId="61A7BD80" w:rsidR="00CA62D6" w:rsidRPr="00385178" w:rsidRDefault="003C56C1" w:rsidP="00543184">
      <w:pPr>
        <w:spacing w:before="120" w:line="240" w:lineRule="exact"/>
        <w:ind w:left="-624"/>
        <w:rPr>
          <w:b/>
          <w:bCs/>
          <w:lang w:val="en-US"/>
        </w:rPr>
      </w:pPr>
      <w:r w:rsidRPr="00385178">
        <w:rPr>
          <w:b/>
          <w:bCs/>
          <w:lang w:val="en-US"/>
        </w:rPr>
        <w:t>Present:</w:t>
      </w:r>
      <w:r w:rsidR="00BF62AC" w:rsidRPr="00385178">
        <w:rPr>
          <w:b/>
          <w:bCs/>
          <w:lang w:val="en-US"/>
        </w:rPr>
        <w:t xml:space="preserve"> </w:t>
      </w:r>
      <w:r w:rsidR="00BF2545" w:rsidRPr="00BF2545">
        <w:rPr>
          <w:lang w:val="en-US"/>
        </w:rPr>
        <w:t>Angela Roberts, Colin Windle</w:t>
      </w:r>
      <w:r w:rsidR="00BF2545">
        <w:rPr>
          <w:lang w:val="en-US"/>
        </w:rPr>
        <w:t>, Rue Jones-Gree</w:t>
      </w:r>
      <w:r w:rsidR="007C5816">
        <w:rPr>
          <w:lang w:val="en-US"/>
        </w:rPr>
        <w:t>n</w:t>
      </w:r>
      <w:r w:rsidR="00BF2545">
        <w:rPr>
          <w:lang w:val="en-US"/>
        </w:rPr>
        <w:t>, Becca Westwood, Lisa Luke, Mia Watkins, Stacey Gould, Keita Tamura, Miriam Gwilt</w:t>
      </w:r>
      <w:r w:rsidR="00B5779C">
        <w:rPr>
          <w:lang w:val="en-US"/>
        </w:rPr>
        <w:t>, Danielle Oberle, Jack Gunnill</w:t>
      </w:r>
    </w:p>
    <w:p w14:paraId="1CDF0795" w14:textId="53FBEDFE" w:rsidR="000005F5" w:rsidRPr="00385178" w:rsidRDefault="003C4EC5" w:rsidP="00543184">
      <w:pPr>
        <w:spacing w:before="120" w:line="240" w:lineRule="exact"/>
        <w:ind w:left="-624"/>
        <w:rPr>
          <w:b/>
          <w:bCs/>
          <w:lang w:val="en-US"/>
        </w:rPr>
      </w:pPr>
      <w:r w:rsidRPr="00385178">
        <w:rPr>
          <w:b/>
          <w:bCs/>
          <w:lang w:val="en-US"/>
        </w:rPr>
        <w:t>Apologies:</w:t>
      </w:r>
      <w:r w:rsidR="005B1B92" w:rsidRPr="00385178">
        <w:rPr>
          <w:b/>
          <w:bCs/>
          <w:lang w:val="en-US"/>
        </w:rPr>
        <w:t xml:space="preserve"> </w:t>
      </w:r>
      <w:r w:rsidR="00BF2545" w:rsidRPr="00BF2545">
        <w:rPr>
          <w:lang w:val="en-US"/>
        </w:rPr>
        <w:t>Keith Savill, Hannah Clarke</w:t>
      </w:r>
    </w:p>
    <w:p w14:paraId="283C114C" w14:textId="69DB00A9" w:rsidR="00385178" w:rsidRPr="00385178" w:rsidRDefault="00385178" w:rsidP="00543184">
      <w:pPr>
        <w:spacing w:before="120" w:line="240" w:lineRule="exact"/>
        <w:ind w:left="-624"/>
        <w:rPr>
          <w:b/>
          <w:bCs/>
          <w:lang w:val="en-US"/>
        </w:rPr>
      </w:pPr>
      <w:r w:rsidRPr="00385178">
        <w:rPr>
          <w:b/>
          <w:bCs/>
          <w:lang w:val="en-US"/>
        </w:rPr>
        <w:t>Minutes:</w:t>
      </w:r>
      <w:r w:rsidR="00BF2545">
        <w:rPr>
          <w:b/>
          <w:bCs/>
          <w:lang w:val="en-US"/>
        </w:rPr>
        <w:t xml:space="preserve"> </w:t>
      </w:r>
      <w:r w:rsidR="00BF2545" w:rsidRPr="00BF2545">
        <w:rPr>
          <w:lang w:val="en-US"/>
        </w:rPr>
        <w:t>Claudia Cheadle</w:t>
      </w:r>
    </w:p>
    <w:bookmarkEnd w:id="0"/>
    <w:p w14:paraId="5D5FD20C" w14:textId="77777777" w:rsidR="00A6089A" w:rsidRDefault="00A6089A" w:rsidP="0003265E">
      <w:pPr>
        <w:ind w:left="-624"/>
        <w:rPr>
          <w:lang w:val="en-US"/>
        </w:rPr>
      </w:pPr>
    </w:p>
    <w:p w14:paraId="4009EFC0" w14:textId="713716AC"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BF2545">
        <w:rPr>
          <w:rStyle w:val="BoldCharacterStyle"/>
          <w:u w:val="single"/>
        </w:rPr>
        <w:t>Innes</w:t>
      </w:r>
    </w:p>
    <w:p w14:paraId="583F66F9" w14:textId="77777777" w:rsidR="003C56C1" w:rsidRDefault="003C56C1" w:rsidP="0003265E">
      <w:pPr>
        <w:ind w:left="-624"/>
        <w:rPr>
          <w:lang w:val="en-US"/>
        </w:rPr>
      </w:pPr>
    </w:p>
    <w:p w14:paraId="7246DDEB" w14:textId="6FF071C7" w:rsidR="00BF2545" w:rsidRDefault="0032133E" w:rsidP="00BF2545">
      <w:pPr>
        <w:pStyle w:val="Bold"/>
        <w:tabs>
          <w:tab w:val="clear" w:pos="284"/>
          <w:tab w:val="num" w:pos="568"/>
        </w:tabs>
        <w:ind w:left="-340"/>
      </w:pPr>
      <w:r w:rsidRPr="004E3515">
        <w:t>Minutes</w:t>
      </w:r>
    </w:p>
    <w:p w14:paraId="0A71C3ED" w14:textId="4927BA64" w:rsidR="00BF2545" w:rsidRPr="00BF2545" w:rsidRDefault="00BF2545" w:rsidP="00BF2545">
      <w:pPr>
        <w:pStyle w:val="Bold"/>
        <w:numPr>
          <w:ilvl w:val="0"/>
          <w:numId w:val="0"/>
        </w:numPr>
        <w:tabs>
          <w:tab w:val="num" w:pos="568"/>
        </w:tabs>
        <w:ind w:left="-624"/>
        <w:rPr>
          <w:b w:val="0"/>
          <w:bCs/>
        </w:rPr>
      </w:pPr>
      <w:r w:rsidRPr="00BF2545">
        <w:rPr>
          <w:b w:val="0"/>
          <w:bCs/>
        </w:rPr>
        <w:t>The minutes from the meeting on 19/01/26 were approved.</w:t>
      </w:r>
    </w:p>
    <w:p w14:paraId="2830E11F" w14:textId="77777777" w:rsidR="003C56C1" w:rsidRDefault="003C56C1" w:rsidP="0003265E">
      <w:pPr>
        <w:ind w:left="-340"/>
        <w:rPr>
          <w:lang w:val="en-US"/>
        </w:rPr>
      </w:pPr>
    </w:p>
    <w:p w14:paraId="763936C7" w14:textId="77777777" w:rsidR="000171FB" w:rsidRDefault="003A56CC" w:rsidP="0003265E">
      <w:pPr>
        <w:pStyle w:val="Bold"/>
        <w:tabs>
          <w:tab w:val="clear" w:pos="284"/>
          <w:tab w:val="num" w:pos="568"/>
        </w:tabs>
        <w:ind w:left="-340"/>
      </w:pPr>
      <w:r>
        <w:t xml:space="preserve">Chair’s Report – </w:t>
      </w:r>
      <w:r w:rsidR="00D50424">
        <w:t>(From the Facilities Operations and Management Committee)</w:t>
      </w:r>
    </w:p>
    <w:p w14:paraId="339DDFFF" w14:textId="0F419519" w:rsidR="00BF2545" w:rsidRPr="00BF2545" w:rsidRDefault="00BF2545" w:rsidP="00BF2545">
      <w:pPr>
        <w:pStyle w:val="Bold"/>
        <w:numPr>
          <w:ilvl w:val="0"/>
          <w:numId w:val="0"/>
        </w:numPr>
        <w:tabs>
          <w:tab w:val="num" w:pos="568"/>
        </w:tabs>
        <w:ind w:left="-624"/>
        <w:rPr>
          <w:b w:val="0"/>
          <w:bCs/>
        </w:rPr>
      </w:pPr>
      <w:r w:rsidRPr="00BF2545">
        <w:rPr>
          <w:b w:val="0"/>
          <w:bCs/>
        </w:rPr>
        <w:t>The chair had nothing to report.</w:t>
      </w:r>
    </w:p>
    <w:p w14:paraId="0BF76C4E" w14:textId="77777777" w:rsidR="000C23CF" w:rsidRDefault="000C23CF" w:rsidP="0003265E">
      <w:pPr>
        <w:pStyle w:val="Bold"/>
        <w:numPr>
          <w:ilvl w:val="0"/>
          <w:numId w:val="0"/>
        </w:numPr>
        <w:ind w:left="-340"/>
      </w:pPr>
    </w:p>
    <w:p w14:paraId="2E029121" w14:textId="512F6AF1" w:rsidR="00D50424" w:rsidRDefault="00D50424" w:rsidP="0003265E">
      <w:pPr>
        <w:pStyle w:val="Bold"/>
        <w:tabs>
          <w:tab w:val="clear" w:pos="284"/>
          <w:tab w:val="num" w:pos="568"/>
        </w:tabs>
        <w:ind w:left="-340"/>
      </w:pPr>
      <w:r>
        <w:t xml:space="preserve">Facility Managers </w:t>
      </w:r>
      <w:r w:rsidR="00100D51">
        <w:t>Report.</w:t>
      </w:r>
    </w:p>
    <w:p w14:paraId="33865995" w14:textId="77777777" w:rsidR="00D50424" w:rsidRDefault="00D50424" w:rsidP="0003265E">
      <w:pPr>
        <w:pStyle w:val="ListParagraph"/>
        <w:ind w:left="-340"/>
      </w:pPr>
    </w:p>
    <w:p w14:paraId="4427849E" w14:textId="77777777" w:rsidR="00D50424" w:rsidRDefault="00D50424" w:rsidP="0003265E">
      <w:pPr>
        <w:pStyle w:val="Bold"/>
        <w:numPr>
          <w:ilvl w:val="0"/>
          <w:numId w:val="32"/>
        </w:numPr>
        <w:ind w:left="380"/>
      </w:pPr>
      <w:r>
        <w:t>Staffing</w:t>
      </w:r>
    </w:p>
    <w:p w14:paraId="722B3AC0" w14:textId="75323AB2" w:rsidR="00274D7E" w:rsidRPr="00274D7E" w:rsidRDefault="00274D7E" w:rsidP="00274D7E">
      <w:pPr>
        <w:pStyle w:val="Bold"/>
        <w:numPr>
          <w:ilvl w:val="0"/>
          <w:numId w:val="0"/>
        </w:numPr>
        <w:ind w:left="380"/>
        <w:rPr>
          <w:b w:val="0"/>
          <w:bCs/>
        </w:rPr>
      </w:pPr>
      <w:r w:rsidRPr="00274D7E">
        <w:rPr>
          <w:b w:val="0"/>
          <w:bCs/>
        </w:rPr>
        <w:t>There was nothing to report.</w:t>
      </w:r>
    </w:p>
    <w:p w14:paraId="3B1772EC" w14:textId="77777777" w:rsidR="00D50424" w:rsidRDefault="00D50424" w:rsidP="0003265E">
      <w:pPr>
        <w:pStyle w:val="Bold"/>
        <w:numPr>
          <w:ilvl w:val="0"/>
          <w:numId w:val="32"/>
        </w:numPr>
        <w:ind w:left="380"/>
      </w:pPr>
      <w:r>
        <w:t>Occupancy</w:t>
      </w:r>
    </w:p>
    <w:p w14:paraId="74DF4014" w14:textId="7B73F242" w:rsidR="00BF2545" w:rsidRPr="00BF2545" w:rsidRDefault="00BF2545" w:rsidP="00BF2545">
      <w:pPr>
        <w:pStyle w:val="Bold"/>
        <w:numPr>
          <w:ilvl w:val="0"/>
          <w:numId w:val="0"/>
        </w:numPr>
        <w:ind w:left="380"/>
        <w:rPr>
          <w:b w:val="0"/>
          <w:bCs/>
        </w:rPr>
      </w:pPr>
      <w:r w:rsidRPr="00BF2545">
        <w:rPr>
          <w:b w:val="0"/>
          <w:bCs/>
        </w:rPr>
        <w:t>Occupancy has remained similar to the last meeting except there is one less marmoset.</w:t>
      </w:r>
      <w:r>
        <w:rPr>
          <w:b w:val="0"/>
          <w:bCs/>
        </w:rPr>
        <w:t xml:space="preserve"> All 12 rooms are now in use. Innes are not currently housing any rodents.</w:t>
      </w:r>
    </w:p>
    <w:p w14:paraId="0DA09331" w14:textId="77777777" w:rsidR="00D50424" w:rsidRDefault="00D50424" w:rsidP="0003265E">
      <w:pPr>
        <w:pStyle w:val="Bold"/>
        <w:numPr>
          <w:ilvl w:val="0"/>
          <w:numId w:val="32"/>
        </w:numPr>
        <w:ind w:left="380"/>
      </w:pPr>
      <w:r>
        <w:t xml:space="preserve">Equipment – new/needed/problems </w:t>
      </w:r>
      <w:r w:rsidR="00900E8B">
        <w:t>etc.</w:t>
      </w:r>
    </w:p>
    <w:p w14:paraId="6191C5DC" w14:textId="27A2D411" w:rsidR="00635139" w:rsidRDefault="00635139" w:rsidP="00635139">
      <w:pPr>
        <w:pStyle w:val="Bold"/>
        <w:numPr>
          <w:ilvl w:val="0"/>
          <w:numId w:val="0"/>
        </w:numPr>
        <w:ind w:left="380"/>
        <w:rPr>
          <w:b w:val="0"/>
          <w:bCs/>
        </w:rPr>
      </w:pPr>
      <w:r w:rsidRPr="00635139">
        <w:rPr>
          <w:b w:val="0"/>
          <w:bCs/>
        </w:rPr>
        <w:t>The ventilation work has resumed and is going well and they will be coming to fit sensors in a couple of weeks.</w:t>
      </w:r>
      <w:r>
        <w:rPr>
          <w:b w:val="0"/>
          <w:bCs/>
        </w:rPr>
        <w:t xml:space="preserve"> There are also two heater batteries that will need to be replaced.</w:t>
      </w:r>
    </w:p>
    <w:p w14:paraId="15F481D4" w14:textId="7282906E" w:rsidR="00635139" w:rsidRDefault="00635139" w:rsidP="00635139">
      <w:pPr>
        <w:pStyle w:val="Bold"/>
        <w:numPr>
          <w:ilvl w:val="0"/>
          <w:numId w:val="0"/>
        </w:numPr>
        <w:ind w:left="380"/>
        <w:rPr>
          <w:b w:val="0"/>
          <w:bCs/>
        </w:rPr>
      </w:pPr>
      <w:r>
        <w:rPr>
          <w:b w:val="0"/>
          <w:bCs/>
        </w:rPr>
        <w:t>The works to replace the fire alarm sensors, which was expected to take place in March, is now expected to commence on 22</w:t>
      </w:r>
      <w:r w:rsidRPr="00635139">
        <w:rPr>
          <w:b w:val="0"/>
          <w:bCs/>
          <w:vertAlign w:val="superscript"/>
        </w:rPr>
        <w:t>nd</w:t>
      </w:r>
      <w:r>
        <w:rPr>
          <w:b w:val="0"/>
          <w:bCs/>
        </w:rPr>
        <w:t xml:space="preserve"> June. They will need access to rooms to do this</w:t>
      </w:r>
      <w:r w:rsidR="007C5816">
        <w:rPr>
          <w:b w:val="0"/>
          <w:bCs/>
        </w:rPr>
        <w:t xml:space="preserve"> but t</w:t>
      </w:r>
      <w:r>
        <w:rPr>
          <w:b w:val="0"/>
          <w:bCs/>
        </w:rPr>
        <w:t>here will be no drilling as they will be stick on ones and the batteries should last a couple of years. Colin Windle (CW) has a meeting with them so will make sure to confirm disruption will be minimal. CW will send an email out about this.</w:t>
      </w:r>
    </w:p>
    <w:p w14:paraId="029039E9" w14:textId="54B68BCD" w:rsidR="00635139" w:rsidRDefault="00635139" w:rsidP="00635139">
      <w:pPr>
        <w:pStyle w:val="Bold"/>
        <w:numPr>
          <w:ilvl w:val="0"/>
          <w:numId w:val="0"/>
        </w:numPr>
        <w:ind w:left="380"/>
        <w:rPr>
          <w:b w:val="0"/>
          <w:bCs/>
        </w:rPr>
      </w:pPr>
      <w:r>
        <w:rPr>
          <w:b w:val="0"/>
          <w:bCs/>
        </w:rPr>
        <w:t>The lighting replacement programme is moving, albeit slowly.</w:t>
      </w:r>
    </w:p>
    <w:p w14:paraId="6DD8C3C0" w14:textId="4D66200C" w:rsidR="00635139" w:rsidRDefault="00635139" w:rsidP="00635139">
      <w:pPr>
        <w:pStyle w:val="Bold"/>
        <w:numPr>
          <w:ilvl w:val="0"/>
          <w:numId w:val="0"/>
        </w:numPr>
        <w:ind w:left="380"/>
        <w:rPr>
          <w:b w:val="0"/>
          <w:bCs/>
        </w:rPr>
      </w:pPr>
      <w:r>
        <w:rPr>
          <w:b w:val="0"/>
          <w:bCs/>
        </w:rPr>
        <w:t xml:space="preserve">There have been multiple breakdowns of the cage wash machine which is believed to be due to a leak. Estates </w:t>
      </w:r>
      <w:r w:rsidR="007C5816">
        <w:rPr>
          <w:b w:val="0"/>
          <w:bCs/>
        </w:rPr>
        <w:t>say</w:t>
      </w:r>
      <w:r>
        <w:rPr>
          <w:b w:val="0"/>
          <w:bCs/>
        </w:rPr>
        <w:t xml:space="preserve"> that it is not their responsibility to fix </w:t>
      </w:r>
      <w:r w:rsidR="00B5779C">
        <w:rPr>
          <w:b w:val="0"/>
          <w:bCs/>
        </w:rPr>
        <w:t>this,</w:t>
      </w:r>
      <w:r>
        <w:rPr>
          <w:b w:val="0"/>
          <w:bCs/>
        </w:rPr>
        <w:t xml:space="preserve"> but it is hoped this will be resolved soon.</w:t>
      </w:r>
    </w:p>
    <w:p w14:paraId="4B5A5DB5" w14:textId="5687B656" w:rsidR="006C38C8" w:rsidRDefault="006C38C8" w:rsidP="00635139">
      <w:pPr>
        <w:pStyle w:val="Bold"/>
        <w:numPr>
          <w:ilvl w:val="0"/>
          <w:numId w:val="0"/>
        </w:numPr>
        <w:ind w:left="380"/>
        <w:rPr>
          <w:b w:val="0"/>
          <w:bCs/>
        </w:rPr>
      </w:pPr>
      <w:r>
        <w:rPr>
          <w:b w:val="0"/>
          <w:bCs/>
        </w:rPr>
        <w:t xml:space="preserve">The upstairs surgery is now </w:t>
      </w:r>
      <w:r w:rsidR="00B5779C">
        <w:rPr>
          <w:b w:val="0"/>
          <w:bCs/>
        </w:rPr>
        <w:t>open,</w:t>
      </w:r>
      <w:r>
        <w:rPr>
          <w:b w:val="0"/>
          <w:bCs/>
        </w:rPr>
        <w:t xml:space="preserve"> and CW is requesting extra equipment for it including </w:t>
      </w:r>
      <w:r w:rsidR="00B5779C">
        <w:rPr>
          <w:b w:val="0"/>
          <w:bCs/>
        </w:rPr>
        <w:t xml:space="preserve">a heat blanket and </w:t>
      </w:r>
      <w:r>
        <w:rPr>
          <w:b w:val="0"/>
          <w:bCs/>
        </w:rPr>
        <w:t>a new pulse oximetry capnograph</w:t>
      </w:r>
      <w:r w:rsidR="00E61C31">
        <w:rPr>
          <w:b w:val="0"/>
          <w:bCs/>
        </w:rPr>
        <w:t xml:space="preserve"> that will be able to take the pulse rate of marmosets as well as ECG and blood pressure. This piece of equipment is </w:t>
      </w:r>
      <w:r w:rsidR="00B5779C">
        <w:rPr>
          <w:b w:val="0"/>
          <w:bCs/>
        </w:rPr>
        <w:t>expensive,</w:t>
      </w:r>
      <w:r w:rsidR="00E61C31">
        <w:rPr>
          <w:b w:val="0"/>
          <w:bCs/>
        </w:rPr>
        <w:t xml:space="preserve"> so CW is waiting for Karl Wilson (KW) to give the go ahead.</w:t>
      </w:r>
    </w:p>
    <w:p w14:paraId="330CF329" w14:textId="1311F2BB" w:rsidR="00B5779C" w:rsidRDefault="00B5779C" w:rsidP="00635139">
      <w:pPr>
        <w:pStyle w:val="Bold"/>
        <w:numPr>
          <w:ilvl w:val="0"/>
          <w:numId w:val="0"/>
        </w:numPr>
        <w:ind w:left="380"/>
        <w:rPr>
          <w:b w:val="0"/>
          <w:bCs/>
        </w:rPr>
      </w:pPr>
      <w:r>
        <w:rPr>
          <w:b w:val="0"/>
          <w:bCs/>
        </w:rPr>
        <w:t xml:space="preserve">There is water leaking from the roof into the lab and Keita Tamura’s (KT) office. The walls will be checked for mould. The roof is </w:t>
      </w:r>
      <w:r w:rsidR="00F94446">
        <w:rPr>
          <w:b w:val="0"/>
          <w:bCs/>
        </w:rPr>
        <w:t>asbestos</w:t>
      </w:r>
      <w:r>
        <w:rPr>
          <w:b w:val="0"/>
          <w:bCs/>
        </w:rPr>
        <w:t xml:space="preserve"> and has already been sealed </w:t>
      </w:r>
      <w:r w:rsidR="00F94446">
        <w:rPr>
          <w:b w:val="0"/>
          <w:bCs/>
        </w:rPr>
        <w:t>but it is hoped it can be sealed again. The lab and office will then need to be redecorated</w:t>
      </w:r>
      <w:r w:rsidR="00FB718E">
        <w:rPr>
          <w:b w:val="0"/>
          <w:bCs/>
        </w:rPr>
        <w:t xml:space="preserve"> so the lab will need to be shut for a period of time</w:t>
      </w:r>
      <w:r w:rsidR="00F94446">
        <w:rPr>
          <w:b w:val="0"/>
          <w:bCs/>
        </w:rPr>
        <w:t>.</w:t>
      </w:r>
      <w:r>
        <w:rPr>
          <w:b w:val="0"/>
          <w:bCs/>
        </w:rPr>
        <w:t xml:space="preserve"> </w:t>
      </w:r>
    </w:p>
    <w:p w14:paraId="27C453CB" w14:textId="77777777" w:rsidR="007C5816" w:rsidRPr="00635139" w:rsidRDefault="007C5816" w:rsidP="00635139">
      <w:pPr>
        <w:pStyle w:val="Bold"/>
        <w:numPr>
          <w:ilvl w:val="0"/>
          <w:numId w:val="0"/>
        </w:numPr>
        <w:ind w:left="380"/>
        <w:rPr>
          <w:b w:val="0"/>
          <w:bCs/>
        </w:rPr>
      </w:pPr>
    </w:p>
    <w:p w14:paraId="643B6EE7" w14:textId="77777777" w:rsidR="00D50424" w:rsidRDefault="00D50424" w:rsidP="0003265E">
      <w:pPr>
        <w:pStyle w:val="Bold"/>
        <w:numPr>
          <w:ilvl w:val="0"/>
          <w:numId w:val="32"/>
        </w:numPr>
        <w:ind w:left="380"/>
      </w:pPr>
      <w:r>
        <w:lastRenderedPageBreak/>
        <w:t>Health, Safety and Security</w:t>
      </w:r>
    </w:p>
    <w:p w14:paraId="6D3179D5" w14:textId="52527F9B" w:rsidR="002141A1" w:rsidRDefault="002141A1" w:rsidP="002141A1">
      <w:pPr>
        <w:pStyle w:val="Bold"/>
        <w:numPr>
          <w:ilvl w:val="0"/>
          <w:numId w:val="0"/>
        </w:numPr>
        <w:ind w:left="380"/>
        <w:rPr>
          <w:b w:val="0"/>
          <w:bCs/>
        </w:rPr>
      </w:pPr>
      <w:r w:rsidRPr="002141A1">
        <w:rPr>
          <w:b w:val="0"/>
          <w:bCs/>
        </w:rPr>
        <w:t xml:space="preserve">Deliveries have been an ongoing issue with delivery drivers leaving Innes deliveries at other addresses such as the vet school. </w:t>
      </w:r>
      <w:r>
        <w:rPr>
          <w:b w:val="0"/>
          <w:bCs/>
        </w:rPr>
        <w:t xml:space="preserve">This becomes a health and safety issue when staff need to move heavy deliveries from the vet school to Innes. </w:t>
      </w:r>
      <w:r w:rsidRPr="002141A1">
        <w:rPr>
          <w:b w:val="0"/>
          <w:bCs/>
        </w:rPr>
        <w:t xml:space="preserve">CW will email the vet school and request that they do not accept Innes deliveries. Please could users not </w:t>
      </w:r>
      <w:r w:rsidR="007C5816">
        <w:rPr>
          <w:b w:val="0"/>
          <w:bCs/>
        </w:rPr>
        <w:t>ask the</w:t>
      </w:r>
      <w:r w:rsidRPr="002141A1">
        <w:rPr>
          <w:b w:val="0"/>
          <w:bCs/>
        </w:rPr>
        <w:t xml:space="preserve"> vet school </w:t>
      </w:r>
      <w:r w:rsidR="007C5816">
        <w:rPr>
          <w:b w:val="0"/>
          <w:bCs/>
        </w:rPr>
        <w:t xml:space="preserve">to </w:t>
      </w:r>
      <w:r w:rsidRPr="002141A1">
        <w:rPr>
          <w:b w:val="0"/>
          <w:bCs/>
        </w:rPr>
        <w:t>accept the PDN deliveries as they do not know the difference between PDN and Innes deliveries. CW has put a bin outside the door for deliveries to be left in if there is nobody around to receive them.</w:t>
      </w:r>
    </w:p>
    <w:p w14:paraId="57E415F5" w14:textId="640800F7" w:rsidR="000814BB" w:rsidRDefault="000814BB" w:rsidP="002141A1">
      <w:pPr>
        <w:pStyle w:val="Bold"/>
        <w:numPr>
          <w:ilvl w:val="0"/>
          <w:numId w:val="0"/>
        </w:numPr>
        <w:ind w:left="380"/>
        <w:rPr>
          <w:b w:val="0"/>
          <w:bCs/>
        </w:rPr>
      </w:pPr>
      <w:r>
        <w:rPr>
          <w:b w:val="0"/>
          <w:bCs/>
        </w:rPr>
        <w:t>CW passed on his thanks to everyone that responded to the last report about chemical storage. CW has since met with PDN health and safety. They will be in touch with users about radiation safety and to inspect the labs.</w:t>
      </w:r>
    </w:p>
    <w:p w14:paraId="599D2A70" w14:textId="0FCD5F3E" w:rsidR="000814BB" w:rsidRDefault="000814BB" w:rsidP="002141A1">
      <w:pPr>
        <w:pStyle w:val="Bold"/>
        <w:numPr>
          <w:ilvl w:val="0"/>
          <w:numId w:val="0"/>
        </w:numPr>
        <w:ind w:left="380"/>
        <w:rPr>
          <w:b w:val="0"/>
          <w:bCs/>
        </w:rPr>
      </w:pPr>
      <w:r>
        <w:rPr>
          <w:b w:val="0"/>
          <w:bCs/>
        </w:rPr>
        <w:t xml:space="preserve">Please could users make sure that liquids are not left on top of electrical equipment. </w:t>
      </w:r>
      <w:r w:rsidR="00DA3C93">
        <w:rPr>
          <w:b w:val="0"/>
          <w:bCs/>
        </w:rPr>
        <w:t xml:space="preserve">CW asked that users </w:t>
      </w:r>
      <w:r>
        <w:rPr>
          <w:b w:val="0"/>
          <w:bCs/>
        </w:rPr>
        <w:t>consider using longer tubing or put pots of liquid into another pot to minimise the risk of spillages.</w:t>
      </w:r>
      <w:r w:rsidR="00DA3C93">
        <w:rPr>
          <w:b w:val="0"/>
          <w:bCs/>
        </w:rPr>
        <w:t xml:space="preserve"> Miriam Gwilt (MG) said this is already being discussed and Stacey Gould (SG) is starting to implement this in her test room already.</w:t>
      </w:r>
    </w:p>
    <w:p w14:paraId="0EAC30E8" w14:textId="0C42F394" w:rsidR="00F7202D" w:rsidRPr="002141A1" w:rsidRDefault="00F7202D" w:rsidP="002141A1">
      <w:pPr>
        <w:pStyle w:val="Bold"/>
        <w:numPr>
          <w:ilvl w:val="0"/>
          <w:numId w:val="0"/>
        </w:numPr>
        <w:ind w:left="380"/>
        <w:rPr>
          <w:b w:val="0"/>
          <w:bCs/>
        </w:rPr>
      </w:pPr>
      <w:r>
        <w:rPr>
          <w:b w:val="0"/>
          <w:bCs/>
        </w:rPr>
        <w:t>Please could cables on floors be tidied where possible, it makes it difficult to clean around them.</w:t>
      </w:r>
    </w:p>
    <w:p w14:paraId="571A8549" w14:textId="19AB6B9C" w:rsidR="00D50424" w:rsidRDefault="00F30A7D" w:rsidP="0003265E">
      <w:pPr>
        <w:pStyle w:val="Bold"/>
        <w:numPr>
          <w:ilvl w:val="0"/>
          <w:numId w:val="32"/>
        </w:numPr>
        <w:ind w:left="380"/>
      </w:pPr>
      <w:r>
        <w:t>General</w:t>
      </w:r>
      <w:r w:rsidR="00D50424">
        <w:t xml:space="preserve"> </w:t>
      </w:r>
      <w:r>
        <w:t>Administrative</w:t>
      </w:r>
      <w:r w:rsidR="00D50424">
        <w:t xml:space="preserve"> Updat</w:t>
      </w:r>
      <w:r w:rsidR="006B22B6">
        <w:t>e</w:t>
      </w:r>
    </w:p>
    <w:p w14:paraId="00BACFC1" w14:textId="6E2383C3" w:rsidR="006B22B6" w:rsidRPr="006B22B6" w:rsidRDefault="006B22B6" w:rsidP="006B22B6">
      <w:pPr>
        <w:pStyle w:val="Bold"/>
        <w:numPr>
          <w:ilvl w:val="0"/>
          <w:numId w:val="0"/>
        </w:numPr>
        <w:ind w:left="380"/>
        <w:rPr>
          <w:b w:val="0"/>
          <w:bCs/>
        </w:rPr>
      </w:pPr>
      <w:r w:rsidRPr="006B22B6">
        <w:rPr>
          <w:b w:val="0"/>
          <w:bCs/>
        </w:rPr>
        <w:t xml:space="preserve">The Home Office are looking at what procedures are </w:t>
      </w:r>
      <w:r w:rsidR="00FA60CA">
        <w:rPr>
          <w:b w:val="0"/>
          <w:bCs/>
        </w:rPr>
        <w:t xml:space="preserve">and are </w:t>
      </w:r>
      <w:r w:rsidRPr="006B22B6">
        <w:rPr>
          <w:b w:val="0"/>
          <w:bCs/>
        </w:rPr>
        <w:t>not regulated at the moment.</w:t>
      </w:r>
      <w:r>
        <w:rPr>
          <w:b w:val="0"/>
          <w:bCs/>
        </w:rPr>
        <w:t xml:space="preserve"> Hair plucking </w:t>
      </w:r>
      <w:r w:rsidR="00D74F9E" w:rsidRPr="005C663C">
        <w:rPr>
          <w:b w:val="0"/>
          <w:bCs/>
        </w:rPr>
        <w:t>plus</w:t>
      </w:r>
      <w:r w:rsidRPr="005C663C">
        <w:rPr>
          <w:b w:val="0"/>
          <w:bCs/>
        </w:rPr>
        <w:t xml:space="preserve"> </w:t>
      </w:r>
      <w:r w:rsidR="00D74F9E" w:rsidRPr="005C663C">
        <w:rPr>
          <w:b w:val="0"/>
          <w:bCs/>
        </w:rPr>
        <w:t>provision of food and what would be considered food restriction</w:t>
      </w:r>
      <w:r w:rsidR="00D74F9E">
        <w:rPr>
          <w:b w:val="0"/>
          <w:bCs/>
        </w:rPr>
        <w:t>,</w:t>
      </w:r>
      <w:r>
        <w:rPr>
          <w:b w:val="0"/>
          <w:bCs/>
        </w:rPr>
        <w:t xml:space="preserve"> are currently being looked at so these could potentially change in the future.</w:t>
      </w:r>
    </w:p>
    <w:p w14:paraId="2F78148B" w14:textId="40EDA189" w:rsidR="002947FA" w:rsidRDefault="00D50424" w:rsidP="0003265E">
      <w:pPr>
        <w:pStyle w:val="Bold"/>
        <w:numPr>
          <w:ilvl w:val="0"/>
          <w:numId w:val="32"/>
        </w:numPr>
        <w:ind w:left="380"/>
      </w:pPr>
      <w:r>
        <w:t xml:space="preserve">Report from </w:t>
      </w:r>
      <w:r w:rsidR="00732E25">
        <w:t>AWERB Operations Committee</w:t>
      </w:r>
    </w:p>
    <w:p w14:paraId="17070A17" w14:textId="200183B5" w:rsidR="00274D7E" w:rsidRPr="00274D7E" w:rsidRDefault="00274D7E" w:rsidP="00274D7E">
      <w:pPr>
        <w:pStyle w:val="Bold"/>
        <w:numPr>
          <w:ilvl w:val="0"/>
          <w:numId w:val="0"/>
        </w:numPr>
        <w:ind w:left="380"/>
        <w:rPr>
          <w:b w:val="0"/>
          <w:bCs/>
        </w:rPr>
      </w:pPr>
      <w:r w:rsidRPr="00274D7E">
        <w:rPr>
          <w:b w:val="0"/>
          <w:bCs/>
        </w:rPr>
        <w:t xml:space="preserve">There was nothing to report from the last AWERB </w:t>
      </w:r>
      <w:r w:rsidR="007C5816">
        <w:rPr>
          <w:b w:val="0"/>
          <w:bCs/>
        </w:rPr>
        <w:t>O</w:t>
      </w:r>
      <w:r w:rsidRPr="00274D7E">
        <w:rPr>
          <w:b w:val="0"/>
          <w:bCs/>
        </w:rPr>
        <w:t>perations Committee meeting.</w:t>
      </w:r>
    </w:p>
    <w:p w14:paraId="49F1500F" w14:textId="77777777" w:rsidR="00F30A7D" w:rsidRDefault="00F30A7D" w:rsidP="0003265E">
      <w:pPr>
        <w:pStyle w:val="Bold"/>
        <w:numPr>
          <w:ilvl w:val="0"/>
          <w:numId w:val="0"/>
        </w:numPr>
        <w:ind w:left="-340"/>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130D9445" w14:textId="34F9CD47" w:rsidR="00FA60CA" w:rsidRDefault="00FA60CA" w:rsidP="00FA60CA">
      <w:pPr>
        <w:pStyle w:val="Bold"/>
        <w:numPr>
          <w:ilvl w:val="0"/>
          <w:numId w:val="0"/>
        </w:numPr>
        <w:tabs>
          <w:tab w:val="num" w:pos="568"/>
        </w:tabs>
        <w:ind w:left="-340"/>
        <w:rPr>
          <w:b w:val="0"/>
          <w:bCs/>
        </w:rPr>
      </w:pPr>
      <w:r w:rsidRPr="00FA60CA">
        <w:rPr>
          <w:b w:val="0"/>
          <w:bCs/>
        </w:rPr>
        <w:t>The report was circulated prior to the meeting.</w:t>
      </w:r>
      <w:r>
        <w:rPr>
          <w:b w:val="0"/>
          <w:bCs/>
        </w:rPr>
        <w:t xml:space="preserve"> There was a conversation around MCMS. CW has been working with Mary-Ann Haskings (MAH) to have marmosets added to MCMS and </w:t>
      </w:r>
      <w:r w:rsidR="007C5816">
        <w:rPr>
          <w:b w:val="0"/>
          <w:bCs/>
        </w:rPr>
        <w:t xml:space="preserve">having </w:t>
      </w:r>
      <w:r>
        <w:rPr>
          <w:b w:val="0"/>
          <w:bCs/>
        </w:rPr>
        <w:t>health concer</w:t>
      </w:r>
      <w:r w:rsidR="007C5816">
        <w:rPr>
          <w:b w:val="0"/>
          <w:bCs/>
        </w:rPr>
        <w:t>ns</w:t>
      </w:r>
      <w:r>
        <w:rPr>
          <w:b w:val="0"/>
          <w:bCs/>
        </w:rPr>
        <w:t xml:space="preserve"> listed.</w:t>
      </w:r>
      <w:r w:rsidR="00440DDB">
        <w:rPr>
          <w:b w:val="0"/>
          <w:bCs/>
        </w:rPr>
        <w:t xml:space="preserve"> It is felt that MCMS is clunky. Jack Gunnil (JG) explained that once the issues are ironed out it should be a helpful system. The next update will allow</w:t>
      </w:r>
      <w:r w:rsidR="007C5816">
        <w:rPr>
          <w:b w:val="0"/>
          <w:bCs/>
        </w:rPr>
        <w:t xml:space="preserve"> marmoset</w:t>
      </w:r>
      <w:r w:rsidR="00440DDB">
        <w:rPr>
          <w:b w:val="0"/>
          <w:bCs/>
        </w:rPr>
        <w:t xml:space="preserve"> names</w:t>
      </w:r>
      <w:r w:rsidR="007C5816">
        <w:rPr>
          <w:b w:val="0"/>
          <w:bCs/>
        </w:rPr>
        <w:t xml:space="preserve"> </w:t>
      </w:r>
      <w:r w:rsidR="00440DDB">
        <w:rPr>
          <w:b w:val="0"/>
          <w:bCs/>
        </w:rPr>
        <w:t xml:space="preserve">to be used. When animals are </w:t>
      </w:r>
      <w:r w:rsidR="000E5D74">
        <w:rPr>
          <w:b w:val="0"/>
          <w:bCs/>
        </w:rPr>
        <w:t>euthanised,</w:t>
      </w:r>
      <w:r w:rsidR="00440DDB">
        <w:rPr>
          <w:b w:val="0"/>
          <w:bCs/>
        </w:rPr>
        <w:t xml:space="preserve"> they must be recorded on MCMS.</w:t>
      </w:r>
    </w:p>
    <w:p w14:paraId="759FA031" w14:textId="4E9EB06A" w:rsidR="000E5D74" w:rsidRPr="00FA60CA" w:rsidRDefault="000E5D74" w:rsidP="00FA60CA">
      <w:pPr>
        <w:pStyle w:val="Bold"/>
        <w:numPr>
          <w:ilvl w:val="0"/>
          <w:numId w:val="0"/>
        </w:numPr>
        <w:tabs>
          <w:tab w:val="num" w:pos="568"/>
        </w:tabs>
        <w:ind w:left="-340"/>
        <w:rPr>
          <w:b w:val="0"/>
          <w:bCs/>
        </w:rPr>
      </w:pPr>
      <w:r>
        <w:rPr>
          <w:b w:val="0"/>
          <w:bCs/>
        </w:rPr>
        <w:t>Users have started adding experimental data which will allow any bugs in the system to be ironed out.</w:t>
      </w:r>
    </w:p>
    <w:p w14:paraId="12B81A3B" w14:textId="77777777" w:rsidR="00F30A7D" w:rsidRDefault="00F30A7D" w:rsidP="0003265E">
      <w:pPr>
        <w:pStyle w:val="Bold"/>
        <w:numPr>
          <w:ilvl w:val="0"/>
          <w:numId w:val="0"/>
        </w:numPr>
        <w:ind w:left="-340"/>
      </w:pPr>
    </w:p>
    <w:p w14:paraId="3BD310B1" w14:textId="452D30B2"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B923C3">
        <w:t>&amp; 3Rs Report</w:t>
      </w:r>
    </w:p>
    <w:p w14:paraId="438BC0F4" w14:textId="6B2833B1" w:rsidR="00023393" w:rsidRDefault="00023393" w:rsidP="00023393">
      <w:pPr>
        <w:pStyle w:val="Bold"/>
        <w:numPr>
          <w:ilvl w:val="0"/>
          <w:numId w:val="0"/>
        </w:numPr>
        <w:tabs>
          <w:tab w:val="num" w:pos="568"/>
        </w:tabs>
        <w:ind w:left="-340"/>
        <w:rPr>
          <w:b w:val="0"/>
          <w:bCs/>
        </w:rPr>
      </w:pPr>
      <w:r w:rsidRPr="00023393">
        <w:rPr>
          <w:b w:val="0"/>
          <w:bCs/>
        </w:rPr>
        <w:t>The report was circulated prior to th</w:t>
      </w:r>
      <w:r w:rsidR="007C5816">
        <w:rPr>
          <w:b w:val="0"/>
          <w:bCs/>
        </w:rPr>
        <w:t>e</w:t>
      </w:r>
      <w:r w:rsidRPr="00023393">
        <w:rPr>
          <w:b w:val="0"/>
          <w:bCs/>
        </w:rPr>
        <w:t xml:space="preserve"> meeting.</w:t>
      </w:r>
      <w:r>
        <w:rPr>
          <w:b w:val="0"/>
          <w:bCs/>
        </w:rPr>
        <w:t xml:space="preserve"> </w:t>
      </w:r>
    </w:p>
    <w:p w14:paraId="0A8FE29C" w14:textId="545454E2" w:rsidR="00023393" w:rsidRDefault="00023393" w:rsidP="00023393">
      <w:pPr>
        <w:pStyle w:val="Bold"/>
        <w:numPr>
          <w:ilvl w:val="0"/>
          <w:numId w:val="0"/>
        </w:numPr>
        <w:tabs>
          <w:tab w:val="num" w:pos="568"/>
        </w:tabs>
        <w:ind w:left="-340"/>
        <w:rPr>
          <w:b w:val="0"/>
          <w:bCs/>
        </w:rPr>
      </w:pPr>
      <w:r>
        <w:rPr>
          <w:b w:val="0"/>
          <w:bCs/>
        </w:rPr>
        <w:t>For openness, UBS were at the Cambridge Festival this year and hope to have a bigger display next year.</w:t>
      </w:r>
    </w:p>
    <w:p w14:paraId="1219B55C" w14:textId="6300F6CB" w:rsidR="00023393" w:rsidRDefault="00023393" w:rsidP="00023393">
      <w:pPr>
        <w:pStyle w:val="Bold"/>
        <w:numPr>
          <w:ilvl w:val="0"/>
          <w:numId w:val="0"/>
        </w:numPr>
        <w:tabs>
          <w:tab w:val="num" w:pos="568"/>
        </w:tabs>
        <w:ind w:left="-340"/>
        <w:rPr>
          <w:b w:val="0"/>
          <w:bCs/>
        </w:rPr>
      </w:pPr>
      <w:r>
        <w:rPr>
          <w:b w:val="0"/>
          <w:bCs/>
        </w:rPr>
        <w:t>UBS took part in the CAST (Cambridge Academy for Science and Technology) challenge with year 10 students. They had to design something for the industry such as caging or enrichment. This year the group of students was very engaged.</w:t>
      </w:r>
    </w:p>
    <w:p w14:paraId="17C2082C" w14:textId="659DEAF7" w:rsidR="00D10269" w:rsidRPr="00023393" w:rsidRDefault="00D10269" w:rsidP="00023393">
      <w:pPr>
        <w:pStyle w:val="Bold"/>
        <w:numPr>
          <w:ilvl w:val="0"/>
          <w:numId w:val="0"/>
        </w:numPr>
        <w:tabs>
          <w:tab w:val="num" w:pos="568"/>
        </w:tabs>
        <w:ind w:left="-340"/>
        <w:rPr>
          <w:b w:val="0"/>
          <w:bCs/>
        </w:rPr>
      </w:pPr>
      <w:r>
        <w:rPr>
          <w:b w:val="0"/>
          <w:bCs/>
        </w:rPr>
        <w:t>There will be more 3Rs champions coming up and there will also be more 3Rs drop ins. The NIOs have not yet visited Innes as one post has been vacant since January. Sam Virtue (SV) has now taken up the role. SV used to be a PPL holder.</w:t>
      </w:r>
    </w:p>
    <w:p w14:paraId="17FCB138" w14:textId="77777777" w:rsidR="00732E25" w:rsidRDefault="00732E25" w:rsidP="0003265E">
      <w:pPr>
        <w:pStyle w:val="Bold"/>
        <w:numPr>
          <w:ilvl w:val="0"/>
          <w:numId w:val="0"/>
        </w:numPr>
        <w:ind w:left="-340"/>
      </w:pPr>
    </w:p>
    <w:p w14:paraId="3641EB6F" w14:textId="6A08C9E9" w:rsidR="00D57846" w:rsidRDefault="002947FA" w:rsidP="00D57846">
      <w:pPr>
        <w:pStyle w:val="Bold"/>
        <w:tabs>
          <w:tab w:val="clear" w:pos="284"/>
          <w:tab w:val="num" w:pos="568"/>
        </w:tabs>
        <w:ind w:left="-340"/>
      </w:pPr>
      <w:r>
        <w:t>Use</w:t>
      </w:r>
      <w:r w:rsidR="00F30A7D">
        <w:t>r</w:t>
      </w:r>
      <w:r>
        <w:t xml:space="preserve"> </w:t>
      </w:r>
      <w:r w:rsidR="004B0268">
        <w:t>Matters</w:t>
      </w:r>
    </w:p>
    <w:p w14:paraId="606CBB68" w14:textId="6DEF67B3" w:rsidR="00B923C3" w:rsidRDefault="00D57846" w:rsidP="007071C5">
      <w:pPr>
        <w:pStyle w:val="Bold"/>
        <w:numPr>
          <w:ilvl w:val="0"/>
          <w:numId w:val="0"/>
        </w:numPr>
        <w:tabs>
          <w:tab w:val="num" w:pos="568"/>
        </w:tabs>
        <w:ind w:left="-340"/>
        <w:rPr>
          <w:b w:val="0"/>
          <w:bCs/>
        </w:rPr>
      </w:pPr>
      <w:r w:rsidRPr="00D57846">
        <w:rPr>
          <w:b w:val="0"/>
          <w:bCs/>
        </w:rPr>
        <w:t>JG reminded users to empty pockets of scrubs before they go into laundry. JG also reminded everyone to keep cage cards tidy and make sure the codes are clear.</w:t>
      </w:r>
    </w:p>
    <w:p w14:paraId="06458F1C" w14:textId="722F80F9" w:rsidR="007071C5" w:rsidRDefault="007071C5" w:rsidP="007071C5">
      <w:pPr>
        <w:pStyle w:val="Bold"/>
        <w:numPr>
          <w:ilvl w:val="0"/>
          <w:numId w:val="0"/>
        </w:numPr>
        <w:tabs>
          <w:tab w:val="num" w:pos="568"/>
        </w:tabs>
        <w:ind w:left="-340"/>
        <w:rPr>
          <w:b w:val="0"/>
          <w:bCs/>
        </w:rPr>
      </w:pPr>
      <w:r>
        <w:rPr>
          <w:b w:val="0"/>
          <w:bCs/>
        </w:rPr>
        <w:lastRenderedPageBreak/>
        <w:t>MG mentioned that information about which technician is in charge of each room. Also, some of the rooms are missing their booking sheet. Danielle Oberele (DO) has done a survey of what is needed in the rooms so this will be actioned this week.</w:t>
      </w:r>
    </w:p>
    <w:p w14:paraId="2AE54E7E" w14:textId="61AE43A9" w:rsidR="007071C5" w:rsidRDefault="007071C5" w:rsidP="007071C5">
      <w:pPr>
        <w:pStyle w:val="Bold"/>
        <w:numPr>
          <w:ilvl w:val="0"/>
          <w:numId w:val="0"/>
        </w:numPr>
        <w:tabs>
          <w:tab w:val="num" w:pos="568"/>
        </w:tabs>
        <w:ind w:left="-340"/>
        <w:rPr>
          <w:b w:val="0"/>
          <w:bCs/>
        </w:rPr>
      </w:pPr>
      <w:r>
        <w:rPr>
          <w:b w:val="0"/>
          <w:bCs/>
        </w:rPr>
        <w:t>The users are thankful for the work the technicians have been doing to clean everything</w:t>
      </w:r>
      <w:r w:rsidR="007C5816">
        <w:rPr>
          <w:b w:val="0"/>
          <w:bCs/>
        </w:rPr>
        <w:t xml:space="preserve"> however,</w:t>
      </w:r>
      <w:r>
        <w:rPr>
          <w:b w:val="0"/>
          <w:bCs/>
        </w:rPr>
        <w:t xml:space="preserve"> </w:t>
      </w:r>
      <w:r w:rsidR="007C5816">
        <w:rPr>
          <w:b w:val="0"/>
          <w:bCs/>
        </w:rPr>
        <w:t>i</w:t>
      </w:r>
      <w:r>
        <w:rPr>
          <w:b w:val="0"/>
          <w:bCs/>
        </w:rPr>
        <w:t>t has been noticed that the floors are getting quite slippery from too much detergent and the sink areas and dividers in the animal holding rooms are quite mucky.</w:t>
      </w:r>
    </w:p>
    <w:p w14:paraId="092252CB" w14:textId="63F70D79" w:rsidR="007071C5" w:rsidRDefault="007071C5" w:rsidP="007071C5">
      <w:pPr>
        <w:pStyle w:val="Bold"/>
        <w:numPr>
          <w:ilvl w:val="0"/>
          <w:numId w:val="0"/>
        </w:numPr>
        <w:tabs>
          <w:tab w:val="num" w:pos="568"/>
        </w:tabs>
        <w:ind w:left="-340"/>
        <w:rPr>
          <w:b w:val="0"/>
          <w:bCs/>
        </w:rPr>
      </w:pPr>
      <w:r>
        <w:rPr>
          <w:b w:val="0"/>
          <w:bCs/>
        </w:rPr>
        <w:t xml:space="preserve">It was also </w:t>
      </w:r>
      <w:r w:rsidR="007C5816">
        <w:rPr>
          <w:b w:val="0"/>
          <w:bCs/>
        </w:rPr>
        <w:t>mentioned</w:t>
      </w:r>
      <w:r>
        <w:rPr>
          <w:b w:val="0"/>
          <w:bCs/>
        </w:rPr>
        <w:t xml:space="preserve"> that cages do not always come back from cage was assembled correctly and with frayed ropes. This is on its way to being resolved.</w:t>
      </w:r>
    </w:p>
    <w:p w14:paraId="461B633C" w14:textId="77777777" w:rsidR="00830CD2" w:rsidRPr="007071C5" w:rsidRDefault="00830CD2" w:rsidP="007071C5">
      <w:pPr>
        <w:pStyle w:val="Bold"/>
        <w:numPr>
          <w:ilvl w:val="0"/>
          <w:numId w:val="0"/>
        </w:numPr>
        <w:tabs>
          <w:tab w:val="num" w:pos="568"/>
        </w:tabs>
        <w:ind w:left="-340"/>
        <w:rPr>
          <w:b w:val="0"/>
          <w:bCs/>
        </w:rPr>
      </w:pPr>
    </w:p>
    <w:p w14:paraId="2CA40FE8" w14:textId="5D5DDB16" w:rsidR="00693493" w:rsidRDefault="00693493" w:rsidP="0003265E">
      <w:pPr>
        <w:pStyle w:val="Bold"/>
        <w:tabs>
          <w:tab w:val="clear" w:pos="284"/>
          <w:tab w:val="num" w:pos="568"/>
        </w:tabs>
        <w:ind w:left="-340"/>
      </w:pPr>
      <w:r>
        <w:t>Training</w:t>
      </w:r>
    </w:p>
    <w:p w14:paraId="52E63A3F" w14:textId="31D7FAEB" w:rsidR="00830CD2" w:rsidRDefault="00830CD2" w:rsidP="00830CD2">
      <w:pPr>
        <w:pStyle w:val="Bold"/>
        <w:numPr>
          <w:ilvl w:val="0"/>
          <w:numId w:val="0"/>
        </w:numPr>
        <w:tabs>
          <w:tab w:val="num" w:pos="568"/>
        </w:tabs>
        <w:ind w:left="-340"/>
        <w:rPr>
          <w:b w:val="0"/>
          <w:bCs/>
        </w:rPr>
      </w:pPr>
      <w:r w:rsidRPr="00830CD2">
        <w:rPr>
          <w:b w:val="0"/>
          <w:bCs/>
        </w:rPr>
        <w:t>Intracerebral or intercranial injections are category C procedures as they are considered surgical procedures whether and incision is made or not. This has caused some confusion with rodents.</w:t>
      </w:r>
    </w:p>
    <w:p w14:paraId="35D83299" w14:textId="5D2E5AFC" w:rsidR="00830CD2" w:rsidRDefault="00830CD2" w:rsidP="00830CD2">
      <w:pPr>
        <w:pStyle w:val="Bold"/>
        <w:numPr>
          <w:ilvl w:val="0"/>
          <w:numId w:val="0"/>
        </w:numPr>
        <w:tabs>
          <w:tab w:val="num" w:pos="568"/>
        </w:tabs>
        <w:ind w:left="-340"/>
        <w:rPr>
          <w:b w:val="0"/>
          <w:bCs/>
        </w:rPr>
      </w:pPr>
      <w:r>
        <w:rPr>
          <w:b w:val="0"/>
          <w:bCs/>
        </w:rPr>
        <w:t>There was a query from CW about whether infusions are category C as they go through a hole that is already there and there is no hole being made in the skull. Lisa Luke (LL) will check this.</w:t>
      </w:r>
    </w:p>
    <w:p w14:paraId="0BF608DA" w14:textId="5A657D0D" w:rsidR="00830CD2" w:rsidRDefault="00830CD2" w:rsidP="00830CD2">
      <w:pPr>
        <w:pStyle w:val="Bold"/>
        <w:numPr>
          <w:ilvl w:val="0"/>
          <w:numId w:val="0"/>
        </w:numPr>
        <w:tabs>
          <w:tab w:val="num" w:pos="568"/>
        </w:tabs>
        <w:ind w:left="-340"/>
        <w:rPr>
          <w:b w:val="0"/>
          <w:bCs/>
        </w:rPr>
      </w:pPr>
      <w:r>
        <w:rPr>
          <w:b w:val="0"/>
          <w:bCs/>
        </w:rPr>
        <w:t>The next training and assessment webinars are on 20</w:t>
      </w:r>
      <w:r w:rsidRPr="00830CD2">
        <w:rPr>
          <w:b w:val="0"/>
          <w:bCs/>
          <w:vertAlign w:val="superscript"/>
        </w:rPr>
        <w:t>th</w:t>
      </w:r>
      <w:r>
        <w:rPr>
          <w:b w:val="0"/>
          <w:bCs/>
        </w:rPr>
        <w:t xml:space="preserve"> May, 17</w:t>
      </w:r>
      <w:r w:rsidRPr="00830CD2">
        <w:rPr>
          <w:b w:val="0"/>
          <w:bCs/>
          <w:vertAlign w:val="superscript"/>
        </w:rPr>
        <w:t>th</w:t>
      </w:r>
      <w:r>
        <w:rPr>
          <w:b w:val="0"/>
          <w:bCs/>
        </w:rPr>
        <w:t xml:space="preserve"> June and 14</w:t>
      </w:r>
      <w:r w:rsidRPr="00830CD2">
        <w:rPr>
          <w:b w:val="0"/>
          <w:bCs/>
          <w:vertAlign w:val="superscript"/>
        </w:rPr>
        <w:t>th</w:t>
      </w:r>
      <w:r>
        <w:rPr>
          <w:b w:val="0"/>
          <w:bCs/>
        </w:rPr>
        <w:t xml:space="preserve"> July. The next researcher assessor course is in 18</w:t>
      </w:r>
      <w:r w:rsidRPr="00830CD2">
        <w:rPr>
          <w:b w:val="0"/>
          <w:bCs/>
          <w:vertAlign w:val="superscript"/>
        </w:rPr>
        <w:t>th</w:t>
      </w:r>
      <w:r>
        <w:rPr>
          <w:b w:val="0"/>
          <w:bCs/>
        </w:rPr>
        <w:t xml:space="preserve"> June. All dates can be found on the UBS website.</w:t>
      </w:r>
    </w:p>
    <w:p w14:paraId="4EF15A12" w14:textId="7400797A" w:rsidR="00605C2F" w:rsidRPr="00830CD2" w:rsidRDefault="00605C2F" w:rsidP="00830CD2">
      <w:pPr>
        <w:pStyle w:val="Bold"/>
        <w:numPr>
          <w:ilvl w:val="0"/>
          <w:numId w:val="0"/>
        </w:numPr>
        <w:tabs>
          <w:tab w:val="num" w:pos="568"/>
        </w:tabs>
        <w:ind w:left="-340"/>
        <w:rPr>
          <w:b w:val="0"/>
          <w:bCs/>
        </w:rPr>
      </w:pPr>
      <w:r>
        <w:rPr>
          <w:b w:val="0"/>
          <w:bCs/>
        </w:rPr>
        <w:t>Mia Watkins (MW) introduced herself as the new Training and Competency Supervisor. If you have any queries with regard to physical training and assessments and DOPS queries or MCMS</w:t>
      </w:r>
      <w:r w:rsidR="00874925">
        <w:rPr>
          <w:b w:val="0"/>
          <w:bCs/>
        </w:rPr>
        <w:t xml:space="preserve"> MW can be contacted via the Training Centre.</w:t>
      </w:r>
    </w:p>
    <w:p w14:paraId="6A3E3403" w14:textId="77777777" w:rsidR="00433438" w:rsidRDefault="00433438" w:rsidP="0003265E">
      <w:pPr>
        <w:pStyle w:val="ListParagraph"/>
        <w:ind w:left="-340"/>
      </w:pPr>
    </w:p>
    <w:p w14:paraId="5BB45D33" w14:textId="77777777" w:rsidR="008E1202" w:rsidRDefault="00433438" w:rsidP="008E1202">
      <w:pPr>
        <w:pStyle w:val="Bold"/>
        <w:tabs>
          <w:tab w:val="clear" w:pos="284"/>
          <w:tab w:val="num" w:pos="568"/>
        </w:tabs>
        <w:ind w:left="-340"/>
      </w:pPr>
      <w:r>
        <w:t>AOB</w:t>
      </w:r>
    </w:p>
    <w:p w14:paraId="0C580275" w14:textId="37DCB1A6" w:rsidR="00BE5571" w:rsidRPr="00BE5571" w:rsidRDefault="00BE5571" w:rsidP="00BE5571">
      <w:pPr>
        <w:pStyle w:val="Bold"/>
        <w:numPr>
          <w:ilvl w:val="0"/>
          <w:numId w:val="0"/>
        </w:numPr>
        <w:tabs>
          <w:tab w:val="num" w:pos="568"/>
        </w:tabs>
        <w:ind w:left="-340"/>
        <w:rPr>
          <w:b w:val="0"/>
          <w:bCs/>
        </w:rPr>
      </w:pPr>
      <w:r w:rsidRPr="00BE5571">
        <w:rPr>
          <w:b w:val="0"/>
          <w:bCs/>
        </w:rPr>
        <w:t>Nicola Goodwin (NG)</w:t>
      </w:r>
      <w:r>
        <w:rPr>
          <w:b w:val="0"/>
          <w:bCs/>
        </w:rPr>
        <w:t xml:space="preserve"> would like to shadow the technicians in Innes this Wednesday and next Wednesday and Friday. Friday will be an issue as it is infusion day. Users will let CW know about room use during these days. </w:t>
      </w:r>
    </w:p>
    <w:p w14:paraId="316853F5" w14:textId="77777777" w:rsidR="008E1202" w:rsidRDefault="008E1202" w:rsidP="008E1202">
      <w:pPr>
        <w:pStyle w:val="ListParagraph"/>
      </w:pPr>
    </w:p>
    <w:p w14:paraId="56EE6596" w14:textId="29486D0D" w:rsidR="000C23CF" w:rsidRDefault="00433438" w:rsidP="008E1202">
      <w:pPr>
        <w:pStyle w:val="Bold"/>
        <w:numPr>
          <w:ilvl w:val="0"/>
          <w:numId w:val="0"/>
        </w:numPr>
        <w:ind w:left="-624"/>
      </w:pPr>
      <w:r>
        <w:t>Date of next meetin</w:t>
      </w:r>
      <w:r w:rsidR="00732E25">
        <w:t>g</w:t>
      </w:r>
      <w:r w:rsidR="00C41B25">
        <w:t xml:space="preserve">: </w:t>
      </w:r>
      <w:r w:rsidR="00C41B25" w:rsidRPr="00C41B25">
        <w:rPr>
          <w:b w:val="0"/>
          <w:bCs/>
        </w:rPr>
        <w:t>21/09/26, 1pm.</w:t>
      </w:r>
    </w:p>
    <w:sectPr w:rsidR="000C23CF" w:rsidSect="008E1202">
      <w:headerReference w:type="even" r:id="rId8"/>
      <w:headerReference w:type="default" r:id="rId9"/>
      <w:footerReference w:type="default" r:id="rId10"/>
      <w:type w:val="continuous"/>
      <w:pgSz w:w="11906" w:h="16838" w:code="9"/>
      <w:pgMar w:top="1440" w:right="1440" w:bottom="1440"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2AC21" w14:textId="77777777" w:rsidR="00BD79F6" w:rsidRDefault="00BD79F6">
      <w:r>
        <w:separator/>
      </w:r>
    </w:p>
  </w:endnote>
  <w:endnote w:type="continuationSeparator" w:id="0">
    <w:p w14:paraId="62C53507" w14:textId="77777777" w:rsidR="00BD79F6" w:rsidRDefault="00BD7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02F8D" w14:textId="77777777" w:rsidR="00BD79F6" w:rsidRDefault="00BD79F6">
      <w:r>
        <w:separator/>
      </w:r>
    </w:p>
  </w:footnote>
  <w:footnote w:type="continuationSeparator" w:id="0">
    <w:p w14:paraId="7C510704" w14:textId="77777777" w:rsidR="00BD79F6" w:rsidRDefault="00BD79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728A"/>
    <w:rsid w:val="000171FB"/>
    <w:rsid w:val="00023393"/>
    <w:rsid w:val="0003265E"/>
    <w:rsid w:val="00066369"/>
    <w:rsid w:val="00081339"/>
    <w:rsid w:val="000814BB"/>
    <w:rsid w:val="000A724C"/>
    <w:rsid w:val="000C23CF"/>
    <w:rsid w:val="000C7437"/>
    <w:rsid w:val="000C7DA1"/>
    <w:rsid w:val="000E5D74"/>
    <w:rsid w:val="00100D51"/>
    <w:rsid w:val="00104671"/>
    <w:rsid w:val="00105FE6"/>
    <w:rsid w:val="0010768E"/>
    <w:rsid w:val="001330E6"/>
    <w:rsid w:val="00177F99"/>
    <w:rsid w:val="00182C15"/>
    <w:rsid w:val="00184DB9"/>
    <w:rsid w:val="001B0863"/>
    <w:rsid w:val="001B0B6F"/>
    <w:rsid w:val="001B183C"/>
    <w:rsid w:val="001B66DC"/>
    <w:rsid w:val="001C0F06"/>
    <w:rsid w:val="001C1A0F"/>
    <w:rsid w:val="001D7044"/>
    <w:rsid w:val="001E0D97"/>
    <w:rsid w:val="002141A1"/>
    <w:rsid w:val="00214EDB"/>
    <w:rsid w:val="002153EA"/>
    <w:rsid w:val="002309D2"/>
    <w:rsid w:val="0024705A"/>
    <w:rsid w:val="00250F91"/>
    <w:rsid w:val="00254EC6"/>
    <w:rsid w:val="00274D7E"/>
    <w:rsid w:val="00282BBF"/>
    <w:rsid w:val="0029201C"/>
    <w:rsid w:val="002931A9"/>
    <w:rsid w:val="00293654"/>
    <w:rsid w:val="00293E02"/>
    <w:rsid w:val="002947FA"/>
    <w:rsid w:val="002B21BE"/>
    <w:rsid w:val="002B44BB"/>
    <w:rsid w:val="002D15AB"/>
    <w:rsid w:val="002E2477"/>
    <w:rsid w:val="0032133E"/>
    <w:rsid w:val="0033154D"/>
    <w:rsid w:val="00363A8B"/>
    <w:rsid w:val="00366843"/>
    <w:rsid w:val="0037104C"/>
    <w:rsid w:val="0037441E"/>
    <w:rsid w:val="00381C61"/>
    <w:rsid w:val="00385178"/>
    <w:rsid w:val="00387968"/>
    <w:rsid w:val="00391826"/>
    <w:rsid w:val="003A0EDA"/>
    <w:rsid w:val="003A4EAA"/>
    <w:rsid w:val="003A56CC"/>
    <w:rsid w:val="003C4EC5"/>
    <w:rsid w:val="003C56C1"/>
    <w:rsid w:val="004072B8"/>
    <w:rsid w:val="004260B2"/>
    <w:rsid w:val="00427FB6"/>
    <w:rsid w:val="00433438"/>
    <w:rsid w:val="00440413"/>
    <w:rsid w:val="00440DDB"/>
    <w:rsid w:val="0044305D"/>
    <w:rsid w:val="00452C85"/>
    <w:rsid w:val="00473331"/>
    <w:rsid w:val="004778B2"/>
    <w:rsid w:val="004A2BF7"/>
    <w:rsid w:val="004A7A41"/>
    <w:rsid w:val="004B0268"/>
    <w:rsid w:val="004D0BD8"/>
    <w:rsid w:val="004D6441"/>
    <w:rsid w:val="004E3515"/>
    <w:rsid w:val="004E3F1D"/>
    <w:rsid w:val="00504982"/>
    <w:rsid w:val="0050750C"/>
    <w:rsid w:val="0052756F"/>
    <w:rsid w:val="00543184"/>
    <w:rsid w:val="00566E9C"/>
    <w:rsid w:val="005708A9"/>
    <w:rsid w:val="00573FAC"/>
    <w:rsid w:val="00584017"/>
    <w:rsid w:val="00590C25"/>
    <w:rsid w:val="00594F5C"/>
    <w:rsid w:val="00596CC5"/>
    <w:rsid w:val="005A5E07"/>
    <w:rsid w:val="005B1B92"/>
    <w:rsid w:val="005B4B2E"/>
    <w:rsid w:val="005C663C"/>
    <w:rsid w:val="005E0E13"/>
    <w:rsid w:val="005E6296"/>
    <w:rsid w:val="005F206B"/>
    <w:rsid w:val="005F5807"/>
    <w:rsid w:val="00605C2F"/>
    <w:rsid w:val="00624CDD"/>
    <w:rsid w:val="006255F4"/>
    <w:rsid w:val="00633B9F"/>
    <w:rsid w:val="00635139"/>
    <w:rsid w:val="006407AE"/>
    <w:rsid w:val="00640EBC"/>
    <w:rsid w:val="006502D7"/>
    <w:rsid w:val="006717EC"/>
    <w:rsid w:val="00677364"/>
    <w:rsid w:val="00693493"/>
    <w:rsid w:val="006A270B"/>
    <w:rsid w:val="006B070F"/>
    <w:rsid w:val="006B2284"/>
    <w:rsid w:val="006B22B6"/>
    <w:rsid w:val="006C38C8"/>
    <w:rsid w:val="006C5B55"/>
    <w:rsid w:val="006F6235"/>
    <w:rsid w:val="007071C5"/>
    <w:rsid w:val="00722795"/>
    <w:rsid w:val="00722849"/>
    <w:rsid w:val="00731658"/>
    <w:rsid w:val="00732E25"/>
    <w:rsid w:val="00742E27"/>
    <w:rsid w:val="00752866"/>
    <w:rsid w:val="00754C90"/>
    <w:rsid w:val="00772E92"/>
    <w:rsid w:val="0077694E"/>
    <w:rsid w:val="007835E1"/>
    <w:rsid w:val="007C1023"/>
    <w:rsid w:val="007C1AFD"/>
    <w:rsid w:val="007C50E0"/>
    <w:rsid w:val="007C5816"/>
    <w:rsid w:val="007C58C7"/>
    <w:rsid w:val="007D641C"/>
    <w:rsid w:val="008300C4"/>
    <w:rsid w:val="00830CD2"/>
    <w:rsid w:val="0083102E"/>
    <w:rsid w:val="00835E01"/>
    <w:rsid w:val="00862F2F"/>
    <w:rsid w:val="0087359F"/>
    <w:rsid w:val="00874925"/>
    <w:rsid w:val="00892BE1"/>
    <w:rsid w:val="008A392F"/>
    <w:rsid w:val="008A7A10"/>
    <w:rsid w:val="008B515B"/>
    <w:rsid w:val="008C457F"/>
    <w:rsid w:val="008D7B63"/>
    <w:rsid w:val="008E1202"/>
    <w:rsid w:val="00900E8B"/>
    <w:rsid w:val="00947386"/>
    <w:rsid w:val="0095531B"/>
    <w:rsid w:val="00956218"/>
    <w:rsid w:val="00982525"/>
    <w:rsid w:val="009A04E9"/>
    <w:rsid w:val="009A27FA"/>
    <w:rsid w:val="009B05A6"/>
    <w:rsid w:val="009C3FE9"/>
    <w:rsid w:val="009C4F7C"/>
    <w:rsid w:val="009C730C"/>
    <w:rsid w:val="009E573F"/>
    <w:rsid w:val="009F3256"/>
    <w:rsid w:val="009F3AA1"/>
    <w:rsid w:val="00A24DB2"/>
    <w:rsid w:val="00A334FC"/>
    <w:rsid w:val="00A514E3"/>
    <w:rsid w:val="00A52185"/>
    <w:rsid w:val="00A6089A"/>
    <w:rsid w:val="00A634D3"/>
    <w:rsid w:val="00A87DF5"/>
    <w:rsid w:val="00A970D9"/>
    <w:rsid w:val="00AB2A7A"/>
    <w:rsid w:val="00AB6D0F"/>
    <w:rsid w:val="00AD225B"/>
    <w:rsid w:val="00AF0BF4"/>
    <w:rsid w:val="00AF393C"/>
    <w:rsid w:val="00AF6EFA"/>
    <w:rsid w:val="00B3597D"/>
    <w:rsid w:val="00B40377"/>
    <w:rsid w:val="00B4117C"/>
    <w:rsid w:val="00B55CEC"/>
    <w:rsid w:val="00B5779C"/>
    <w:rsid w:val="00B73C2E"/>
    <w:rsid w:val="00B744E9"/>
    <w:rsid w:val="00B923C3"/>
    <w:rsid w:val="00BD54A8"/>
    <w:rsid w:val="00BD79F6"/>
    <w:rsid w:val="00BE5571"/>
    <w:rsid w:val="00BF18A6"/>
    <w:rsid w:val="00BF2545"/>
    <w:rsid w:val="00BF62AC"/>
    <w:rsid w:val="00BF7BA1"/>
    <w:rsid w:val="00C41B25"/>
    <w:rsid w:val="00C503D5"/>
    <w:rsid w:val="00C6654E"/>
    <w:rsid w:val="00C678BA"/>
    <w:rsid w:val="00C72A49"/>
    <w:rsid w:val="00CA62D6"/>
    <w:rsid w:val="00CA7A5A"/>
    <w:rsid w:val="00CC0B21"/>
    <w:rsid w:val="00CC2CA3"/>
    <w:rsid w:val="00CD5FD9"/>
    <w:rsid w:val="00CD6CC2"/>
    <w:rsid w:val="00CD6D46"/>
    <w:rsid w:val="00CD7A11"/>
    <w:rsid w:val="00CD7B0B"/>
    <w:rsid w:val="00D04120"/>
    <w:rsid w:val="00D10269"/>
    <w:rsid w:val="00D106D1"/>
    <w:rsid w:val="00D176E3"/>
    <w:rsid w:val="00D23287"/>
    <w:rsid w:val="00D27DD4"/>
    <w:rsid w:val="00D356E2"/>
    <w:rsid w:val="00D405D1"/>
    <w:rsid w:val="00D50424"/>
    <w:rsid w:val="00D57846"/>
    <w:rsid w:val="00D74F9E"/>
    <w:rsid w:val="00D76CA1"/>
    <w:rsid w:val="00D86CFC"/>
    <w:rsid w:val="00D93E0A"/>
    <w:rsid w:val="00DA3C93"/>
    <w:rsid w:val="00DA408E"/>
    <w:rsid w:val="00DB0DA5"/>
    <w:rsid w:val="00DC0FE1"/>
    <w:rsid w:val="00DC4D0B"/>
    <w:rsid w:val="00DC58DF"/>
    <w:rsid w:val="00E071DF"/>
    <w:rsid w:val="00E2646F"/>
    <w:rsid w:val="00E47284"/>
    <w:rsid w:val="00E51DC2"/>
    <w:rsid w:val="00E51F3E"/>
    <w:rsid w:val="00E61C31"/>
    <w:rsid w:val="00E75515"/>
    <w:rsid w:val="00E90E5C"/>
    <w:rsid w:val="00EA2E7D"/>
    <w:rsid w:val="00EA48FF"/>
    <w:rsid w:val="00EB66A8"/>
    <w:rsid w:val="00EC6191"/>
    <w:rsid w:val="00ED39B7"/>
    <w:rsid w:val="00ED3F96"/>
    <w:rsid w:val="00F01AF8"/>
    <w:rsid w:val="00F03093"/>
    <w:rsid w:val="00F30A7D"/>
    <w:rsid w:val="00F60B7E"/>
    <w:rsid w:val="00F63495"/>
    <w:rsid w:val="00F71C7D"/>
    <w:rsid w:val="00F7202D"/>
    <w:rsid w:val="00F82EBC"/>
    <w:rsid w:val="00F86AC5"/>
    <w:rsid w:val="00F94446"/>
    <w:rsid w:val="00FA60CA"/>
    <w:rsid w:val="00FB718E"/>
    <w:rsid w:val="00FD177F"/>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nhideWhenUsed/>
    <w:rsid w:val="00BF62AC"/>
    <w:rPr>
      <w:color w:val="0000FF" w:themeColor="hyperlink"/>
      <w:u w:val="single"/>
    </w:rPr>
  </w:style>
  <w:style w:type="character" w:styleId="UnresolvedMention">
    <w:name w:val="Unresolved Mention"/>
    <w:basedOn w:val="DefaultParagraphFont"/>
    <w:uiPriority w:val="99"/>
    <w:semiHidden/>
    <w:unhideWhenUsed/>
    <w:rsid w:val="00BF62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27</TotalTime>
  <Pages>3</Pages>
  <Words>1054</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Claudia Cheadle</cp:lastModifiedBy>
  <cp:revision>2</cp:revision>
  <cp:lastPrinted>2008-04-30T16:33:00Z</cp:lastPrinted>
  <dcterms:created xsi:type="dcterms:W3CDTF">2026-05-20T13:42:00Z</dcterms:created>
  <dcterms:modified xsi:type="dcterms:W3CDTF">2026-05-20T13:42:00Z</dcterms:modified>
</cp:coreProperties>
</file>