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6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20"/>
        <w:gridCol w:w="5692"/>
        <w:gridCol w:w="4008"/>
      </w:tblGrid>
      <w:tr w:rsidR="00105FE6" w14:paraId="78FBC1C1" w14:textId="77777777" w:rsidTr="00011AE4">
        <w:trPr>
          <w:trHeight w:val="112"/>
        </w:trPr>
        <w:tc>
          <w:tcPr>
            <w:tcW w:w="6356" w:type="dxa"/>
            <w:gridSpan w:val="3"/>
          </w:tcPr>
          <w:p w14:paraId="76FB1BCB" w14:textId="77777777" w:rsidR="00105FE6" w:rsidRPr="008E5D81" w:rsidRDefault="00105FE6" w:rsidP="00293654">
            <w:pPr>
              <w:pStyle w:val="Spacer"/>
            </w:pPr>
          </w:p>
        </w:tc>
        <w:tc>
          <w:tcPr>
            <w:tcW w:w="4008" w:type="dxa"/>
            <w:vMerge w:val="restart"/>
          </w:tcPr>
          <w:p w14:paraId="1A663F99" w14:textId="781A7F01" w:rsidR="00105FE6" w:rsidRPr="0052756F" w:rsidRDefault="000A724C" w:rsidP="0052756F">
            <w:pPr>
              <w:pStyle w:val="DocumentTitle"/>
            </w:pPr>
            <w:r>
              <w:t>Minutes</w:t>
            </w:r>
          </w:p>
          <w:p w14:paraId="5FA28601" w14:textId="77777777" w:rsidR="00105FE6" w:rsidRDefault="00105FE6" w:rsidP="00293654">
            <w:pPr>
              <w:jc w:val="right"/>
            </w:pPr>
          </w:p>
        </w:tc>
      </w:tr>
      <w:tr w:rsidR="00105FE6" w14:paraId="0F775BD3" w14:textId="77777777" w:rsidTr="00011AE4">
        <w:trPr>
          <w:trHeight w:val="2003"/>
        </w:trPr>
        <w:tc>
          <w:tcPr>
            <w:tcW w:w="6356" w:type="dxa"/>
            <w:gridSpan w:val="3"/>
          </w:tcPr>
          <w:p w14:paraId="34DCE77C" w14:textId="53F9285E" w:rsidR="006F6235" w:rsidRPr="004F5E90" w:rsidRDefault="00CC0B21" w:rsidP="00CA7A5A">
            <w:pPr>
              <w:pStyle w:val="Picture"/>
            </w:pPr>
            <w:r>
              <w:rPr>
                <w:noProof/>
              </w:rPr>
              <w:drawing>
                <wp:inline distT="0" distB="0" distL="0" distR="0" wp14:anchorId="12BC07F5" wp14:editId="5289FB06">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7">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tc>
        <w:tc>
          <w:tcPr>
            <w:tcW w:w="4008" w:type="dxa"/>
            <w:vMerge/>
          </w:tcPr>
          <w:p w14:paraId="19A95039" w14:textId="77777777" w:rsidR="00105FE6" w:rsidRPr="004F5E90" w:rsidRDefault="00105FE6" w:rsidP="00293654">
            <w:pPr>
              <w:jc w:val="right"/>
            </w:pPr>
          </w:p>
        </w:tc>
      </w:tr>
      <w:tr w:rsidR="00BD54A8" w:rsidRPr="00067AFC" w14:paraId="3CEC0919" w14:textId="77777777" w:rsidTr="00011AE4">
        <w:tc>
          <w:tcPr>
            <w:tcW w:w="644" w:type="dxa"/>
          </w:tcPr>
          <w:p w14:paraId="710A5B35" w14:textId="77777777" w:rsidR="00BD54A8" w:rsidRPr="00067AFC" w:rsidRDefault="00BD54A8" w:rsidP="00FD177F">
            <w:pPr>
              <w:pStyle w:val="FieldTitles"/>
            </w:pPr>
            <w:r w:rsidRPr="00067AFC">
              <w:t>Date</w:t>
            </w:r>
          </w:p>
        </w:tc>
        <w:tc>
          <w:tcPr>
            <w:tcW w:w="20" w:type="dxa"/>
          </w:tcPr>
          <w:p w14:paraId="3559EAE1" w14:textId="77777777" w:rsidR="00BD54A8" w:rsidRPr="00067AFC" w:rsidRDefault="00BD54A8" w:rsidP="00FD177F">
            <w:pPr>
              <w:pStyle w:val="FieldData"/>
            </w:pPr>
          </w:p>
        </w:tc>
        <w:tc>
          <w:tcPr>
            <w:tcW w:w="9700" w:type="dxa"/>
            <w:gridSpan w:val="2"/>
          </w:tcPr>
          <w:p w14:paraId="55947F7F" w14:textId="1E096B72" w:rsidR="00BD54A8" w:rsidRPr="00EC6191" w:rsidRDefault="00453B91" w:rsidP="00FD177F">
            <w:pPr>
              <w:pStyle w:val="FieldData"/>
              <w:rPr>
                <w:sz w:val="20"/>
                <w:szCs w:val="20"/>
              </w:rPr>
            </w:pPr>
            <w:r>
              <w:rPr>
                <w:sz w:val="20"/>
                <w:szCs w:val="20"/>
              </w:rPr>
              <w:t>12</w:t>
            </w:r>
            <w:r w:rsidRPr="00453B91">
              <w:rPr>
                <w:sz w:val="20"/>
                <w:szCs w:val="20"/>
                <w:vertAlign w:val="superscript"/>
              </w:rPr>
              <w:t>th</w:t>
            </w:r>
            <w:r>
              <w:rPr>
                <w:sz w:val="20"/>
                <w:szCs w:val="20"/>
              </w:rPr>
              <w:t xml:space="preserve"> May 2025</w:t>
            </w:r>
          </w:p>
        </w:tc>
      </w:tr>
      <w:tr w:rsidR="00BD54A8" w:rsidRPr="00067AFC" w14:paraId="4BD33A18" w14:textId="77777777" w:rsidTr="00011AE4">
        <w:tc>
          <w:tcPr>
            <w:tcW w:w="644" w:type="dxa"/>
          </w:tcPr>
          <w:p w14:paraId="4625D561" w14:textId="77777777" w:rsidR="00BD54A8" w:rsidRPr="00067AFC" w:rsidRDefault="00BD54A8" w:rsidP="00FD177F">
            <w:pPr>
              <w:pStyle w:val="FieldTitles"/>
            </w:pPr>
            <w:r>
              <w:t>Time</w:t>
            </w:r>
          </w:p>
        </w:tc>
        <w:tc>
          <w:tcPr>
            <w:tcW w:w="20" w:type="dxa"/>
          </w:tcPr>
          <w:p w14:paraId="3477C727" w14:textId="77777777" w:rsidR="00BD54A8" w:rsidRPr="00067AFC" w:rsidRDefault="00BD54A8" w:rsidP="00FD177F">
            <w:pPr>
              <w:pStyle w:val="FieldData"/>
            </w:pPr>
          </w:p>
        </w:tc>
        <w:tc>
          <w:tcPr>
            <w:tcW w:w="9700" w:type="dxa"/>
            <w:gridSpan w:val="2"/>
          </w:tcPr>
          <w:p w14:paraId="721FDFA2" w14:textId="7677B82D" w:rsidR="00BD54A8" w:rsidRPr="00453B91" w:rsidRDefault="00453B91" w:rsidP="000C7DA1">
            <w:pPr>
              <w:pStyle w:val="FieldData"/>
              <w:rPr>
                <w:sz w:val="20"/>
                <w:szCs w:val="20"/>
              </w:rPr>
            </w:pPr>
            <w:r w:rsidRPr="00453B91">
              <w:rPr>
                <w:sz w:val="20"/>
                <w:szCs w:val="20"/>
              </w:rPr>
              <w:t>1 pm</w:t>
            </w:r>
          </w:p>
        </w:tc>
      </w:tr>
      <w:tr w:rsidR="00FD177F" w:rsidRPr="00067AFC" w14:paraId="2624E071" w14:textId="77777777" w:rsidTr="00011AE4">
        <w:tc>
          <w:tcPr>
            <w:tcW w:w="644" w:type="dxa"/>
          </w:tcPr>
          <w:p w14:paraId="01688875" w14:textId="77777777" w:rsidR="00FD177F" w:rsidRPr="00067AFC" w:rsidRDefault="00FD177F" w:rsidP="00FD177F">
            <w:pPr>
              <w:pStyle w:val="FieldTitles"/>
            </w:pPr>
            <w:r w:rsidRPr="00067AFC">
              <w:t>To</w:t>
            </w:r>
          </w:p>
        </w:tc>
        <w:tc>
          <w:tcPr>
            <w:tcW w:w="20" w:type="dxa"/>
          </w:tcPr>
          <w:p w14:paraId="2247ACE6" w14:textId="77777777" w:rsidR="00FD177F" w:rsidRPr="00067AFC" w:rsidRDefault="00FD177F" w:rsidP="00FD177F">
            <w:pPr>
              <w:pStyle w:val="FieldData"/>
            </w:pPr>
          </w:p>
        </w:tc>
        <w:tc>
          <w:tcPr>
            <w:tcW w:w="9700" w:type="dxa"/>
            <w:gridSpan w:val="2"/>
          </w:tcPr>
          <w:p w14:paraId="32C0B678" w14:textId="1A5B3BB7" w:rsidR="00FD177F" w:rsidRPr="00453B91" w:rsidRDefault="00453B91" w:rsidP="00FD177F">
            <w:pPr>
              <w:pStyle w:val="FieldData"/>
              <w:rPr>
                <w:sz w:val="20"/>
                <w:szCs w:val="20"/>
              </w:rPr>
            </w:pPr>
            <w:r>
              <w:rPr>
                <w:szCs w:val="22"/>
              </w:rPr>
              <w:t xml:space="preserve"> </w:t>
            </w:r>
            <w:r w:rsidRPr="00453B91">
              <w:rPr>
                <w:sz w:val="20"/>
                <w:szCs w:val="20"/>
              </w:rPr>
              <w:t>Committee Members</w:t>
            </w:r>
          </w:p>
        </w:tc>
      </w:tr>
      <w:tr w:rsidR="00BD54A8" w:rsidRPr="00067AFC" w14:paraId="1F8CE137" w14:textId="77777777" w:rsidTr="00011AE4">
        <w:tc>
          <w:tcPr>
            <w:tcW w:w="644" w:type="dxa"/>
          </w:tcPr>
          <w:p w14:paraId="6FC30BC7" w14:textId="77777777" w:rsidR="00BD54A8" w:rsidRPr="00067AFC" w:rsidRDefault="00BD54A8" w:rsidP="00FD177F">
            <w:pPr>
              <w:pStyle w:val="FieldTitles"/>
            </w:pPr>
            <w:r w:rsidRPr="00067AFC">
              <w:t>At</w:t>
            </w:r>
          </w:p>
        </w:tc>
        <w:tc>
          <w:tcPr>
            <w:tcW w:w="20" w:type="dxa"/>
          </w:tcPr>
          <w:p w14:paraId="28A7C6BF" w14:textId="77777777" w:rsidR="00BD54A8" w:rsidRPr="00067AFC" w:rsidRDefault="00BD54A8" w:rsidP="00FD177F">
            <w:pPr>
              <w:pStyle w:val="FieldData"/>
            </w:pPr>
          </w:p>
        </w:tc>
        <w:tc>
          <w:tcPr>
            <w:tcW w:w="9700" w:type="dxa"/>
            <w:gridSpan w:val="2"/>
          </w:tcPr>
          <w:p w14:paraId="47804967" w14:textId="607EE7E5" w:rsidR="00BD54A8" w:rsidRPr="00453B91" w:rsidRDefault="00F86AC5" w:rsidP="00FD177F">
            <w:pPr>
              <w:pStyle w:val="FieldData"/>
              <w:rPr>
                <w:sz w:val="20"/>
                <w:szCs w:val="20"/>
              </w:rPr>
            </w:pPr>
            <w:r w:rsidRPr="00453B91">
              <w:rPr>
                <w:szCs w:val="22"/>
              </w:rPr>
              <w:t xml:space="preserve"> </w:t>
            </w:r>
            <w:r w:rsidR="00453B91" w:rsidRPr="00453B91">
              <w:rPr>
                <w:sz w:val="20"/>
                <w:szCs w:val="20"/>
              </w:rPr>
              <w:t>Virtual via MS Teams</w:t>
            </w:r>
          </w:p>
        </w:tc>
      </w:tr>
      <w:tr w:rsidR="00BD54A8" w:rsidRPr="002759A2" w14:paraId="2F7FD8AE" w14:textId="77777777" w:rsidTr="00011AE4">
        <w:tc>
          <w:tcPr>
            <w:tcW w:w="644" w:type="dxa"/>
          </w:tcPr>
          <w:p w14:paraId="7AA8CAED" w14:textId="77777777" w:rsidR="00BD54A8" w:rsidRPr="00067AFC" w:rsidRDefault="00BD54A8" w:rsidP="00FD177F">
            <w:pPr>
              <w:pStyle w:val="FieldTitles"/>
            </w:pPr>
            <w:r w:rsidRPr="00067AFC">
              <w:t>Subject</w:t>
            </w:r>
          </w:p>
        </w:tc>
        <w:tc>
          <w:tcPr>
            <w:tcW w:w="20" w:type="dxa"/>
          </w:tcPr>
          <w:p w14:paraId="387DDF08" w14:textId="77777777" w:rsidR="00BD54A8" w:rsidRPr="002759A2" w:rsidRDefault="00BD54A8" w:rsidP="00FD177F">
            <w:pPr>
              <w:pStyle w:val="FieldData"/>
            </w:pPr>
          </w:p>
        </w:tc>
        <w:tc>
          <w:tcPr>
            <w:tcW w:w="9700" w:type="dxa"/>
            <w:gridSpan w:val="2"/>
          </w:tcPr>
          <w:p w14:paraId="4FE21657" w14:textId="6C1EAF81" w:rsidR="00BD54A8" w:rsidRPr="00453B91" w:rsidRDefault="00453B91" w:rsidP="00CD5FD9">
            <w:pPr>
              <w:pStyle w:val="FieldData"/>
              <w:rPr>
                <w:bCs/>
                <w:sz w:val="20"/>
                <w:szCs w:val="20"/>
              </w:rPr>
            </w:pPr>
            <w:r>
              <w:rPr>
                <w:b/>
                <w:sz w:val="20"/>
                <w:szCs w:val="20"/>
              </w:rPr>
              <w:t xml:space="preserve"> </w:t>
            </w:r>
            <w:r w:rsidRPr="00453B91">
              <w:rPr>
                <w:bCs/>
                <w:sz w:val="20"/>
                <w:szCs w:val="20"/>
              </w:rPr>
              <w:t xml:space="preserve">Innes Users Group </w:t>
            </w:r>
          </w:p>
        </w:tc>
      </w:tr>
      <w:tr w:rsidR="00BD54A8" w:rsidRPr="002759A2" w14:paraId="2E2320AA" w14:textId="77777777" w:rsidTr="00011AE4">
        <w:trPr>
          <w:trHeight w:val="251"/>
        </w:trPr>
        <w:tc>
          <w:tcPr>
            <w:tcW w:w="644" w:type="dxa"/>
          </w:tcPr>
          <w:p w14:paraId="570ECF7D" w14:textId="77777777" w:rsidR="00BD54A8" w:rsidRPr="00067AFC" w:rsidRDefault="00BD54A8" w:rsidP="00FD177F">
            <w:pPr>
              <w:pStyle w:val="1ptSpace"/>
            </w:pPr>
          </w:p>
        </w:tc>
        <w:tc>
          <w:tcPr>
            <w:tcW w:w="20" w:type="dxa"/>
          </w:tcPr>
          <w:p w14:paraId="6E3ADA61" w14:textId="77777777" w:rsidR="00BD54A8" w:rsidRPr="002759A2" w:rsidRDefault="00BD54A8" w:rsidP="00FD177F">
            <w:pPr>
              <w:pStyle w:val="1ptSpace"/>
            </w:pPr>
          </w:p>
        </w:tc>
        <w:tc>
          <w:tcPr>
            <w:tcW w:w="9700" w:type="dxa"/>
            <w:gridSpan w:val="2"/>
          </w:tcPr>
          <w:p w14:paraId="62D8B1A0" w14:textId="77777777" w:rsidR="00BD54A8" w:rsidRPr="002759A2" w:rsidRDefault="00BD54A8" w:rsidP="00FD177F">
            <w:pPr>
              <w:pStyle w:val="1ptSpace"/>
            </w:pPr>
          </w:p>
        </w:tc>
      </w:tr>
    </w:tbl>
    <w:p w14:paraId="14A8F5EC" w14:textId="77777777" w:rsidR="00A6089A" w:rsidRPr="00A6089A" w:rsidRDefault="00A6089A" w:rsidP="00A6089A">
      <w:pPr>
        <w:rPr>
          <w:lang w:val="en-US"/>
        </w:rPr>
        <w:sectPr w:rsidR="00A6089A" w:rsidRPr="00A6089A" w:rsidSect="008E1202">
          <w:type w:val="continuous"/>
          <w:pgSz w:w="11906" w:h="16838" w:code="9"/>
          <w:pgMar w:top="1440" w:right="1440" w:bottom="1440" w:left="1440" w:header="0" w:footer="283" w:gutter="0"/>
          <w:cols w:space="708"/>
          <w:docGrid w:linePitch="360"/>
        </w:sectPr>
      </w:pPr>
    </w:p>
    <w:p w14:paraId="20117545" w14:textId="18A75742" w:rsidR="008E1202" w:rsidRDefault="003C56C1" w:rsidP="008E1202">
      <w:pPr>
        <w:ind w:left="-624"/>
        <w:rPr>
          <w:lang w:val="en-US"/>
        </w:rPr>
      </w:pPr>
      <w:r w:rsidRPr="003C56C1">
        <w:rPr>
          <w:lang w:val="en-US"/>
        </w:rPr>
        <w:t xml:space="preserve">Present: </w:t>
      </w:r>
      <w:r w:rsidR="001F7714">
        <w:rPr>
          <w:lang w:val="en-US"/>
        </w:rPr>
        <w:t>Angela Robets (Chair), Colin Windle, Hannah Clarke, Kevin Mulvihill, Keita Tamura, Alan White, Lisa Luke, Danielle Oberle, Lauren Holmes, Jo Keeley, Keith Savill</w:t>
      </w:r>
    </w:p>
    <w:p w14:paraId="027499C3" w14:textId="77777777" w:rsidR="00CA62D6" w:rsidRDefault="00CA62D6" w:rsidP="008E1202">
      <w:pPr>
        <w:ind w:left="-624"/>
        <w:rPr>
          <w:lang w:val="en-US"/>
        </w:rPr>
      </w:pPr>
    </w:p>
    <w:p w14:paraId="15223BE1" w14:textId="4C43B900" w:rsidR="003C56C1" w:rsidRDefault="003C4EC5" w:rsidP="008E1202">
      <w:pPr>
        <w:ind w:left="-624"/>
        <w:rPr>
          <w:lang w:val="en-US"/>
        </w:rPr>
      </w:pPr>
      <w:r>
        <w:rPr>
          <w:lang w:val="en-US"/>
        </w:rPr>
        <w:t>Apologies:</w:t>
      </w:r>
      <w:r w:rsidR="005B1B92">
        <w:rPr>
          <w:lang w:val="en-US"/>
        </w:rPr>
        <w:t xml:space="preserve"> </w:t>
      </w:r>
      <w:r w:rsidR="001F7714">
        <w:rPr>
          <w:lang w:val="en-US"/>
        </w:rPr>
        <w:t>Alan Graham</w:t>
      </w:r>
    </w:p>
    <w:p w14:paraId="5D3C5AE7" w14:textId="77777777" w:rsidR="00055BE4" w:rsidRDefault="00055BE4" w:rsidP="008E1202">
      <w:pPr>
        <w:ind w:left="-624"/>
        <w:rPr>
          <w:lang w:val="en-US"/>
        </w:rPr>
      </w:pPr>
    </w:p>
    <w:p w14:paraId="529ED048" w14:textId="77777777" w:rsidR="00055BE4" w:rsidRDefault="00055BE4" w:rsidP="00055BE4">
      <w:pPr>
        <w:ind w:left="-624"/>
        <w:rPr>
          <w:lang w:val="en-US"/>
        </w:rPr>
      </w:pPr>
      <w:r>
        <w:rPr>
          <w:lang w:val="en-US"/>
        </w:rPr>
        <w:t>Minutes: Claudia Cheadle</w:t>
      </w:r>
    </w:p>
    <w:p w14:paraId="4D5197EB" w14:textId="77777777" w:rsidR="00055BE4" w:rsidRDefault="00055BE4" w:rsidP="008E1202">
      <w:pPr>
        <w:ind w:left="-624"/>
        <w:rPr>
          <w:lang w:val="en-US"/>
        </w:rPr>
      </w:pPr>
    </w:p>
    <w:p w14:paraId="3964DC3D" w14:textId="24D1663D" w:rsidR="00055BE4" w:rsidRDefault="00055BE4" w:rsidP="008E1202">
      <w:pPr>
        <w:ind w:left="-624"/>
        <w:rPr>
          <w:lang w:val="en-US"/>
        </w:rPr>
      </w:pPr>
      <w:r>
        <w:rPr>
          <w:lang w:val="en-US"/>
        </w:rPr>
        <w:t>Mentioned: Zoe Thomas</w:t>
      </w:r>
    </w:p>
    <w:p w14:paraId="5ACC31D9" w14:textId="77777777" w:rsidR="00055BE4" w:rsidRDefault="00055BE4" w:rsidP="008E1202">
      <w:pPr>
        <w:ind w:left="-624"/>
        <w:rPr>
          <w:lang w:val="en-US"/>
        </w:rPr>
      </w:pPr>
    </w:p>
    <w:p w14:paraId="5D5FD20C" w14:textId="77777777" w:rsidR="00A6089A" w:rsidRDefault="00A6089A" w:rsidP="0003265E">
      <w:pPr>
        <w:ind w:left="-624"/>
        <w:rPr>
          <w:lang w:val="en-US"/>
        </w:rPr>
      </w:pPr>
    </w:p>
    <w:p w14:paraId="4009EFC0" w14:textId="0D9D3F93"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453B91">
        <w:rPr>
          <w:rStyle w:val="BoldCharacterStyle"/>
          <w:u w:val="single"/>
        </w:rPr>
        <w:t>Innes</w:t>
      </w:r>
    </w:p>
    <w:p w14:paraId="583F66F9" w14:textId="77777777" w:rsidR="003C56C1" w:rsidRDefault="003C56C1" w:rsidP="0003265E">
      <w:pPr>
        <w:ind w:left="-624"/>
        <w:rPr>
          <w:lang w:val="en-US"/>
        </w:rPr>
      </w:pPr>
    </w:p>
    <w:p w14:paraId="3D033478" w14:textId="21E80D67" w:rsidR="001F7714" w:rsidRPr="001F7714" w:rsidRDefault="0032133E" w:rsidP="001F7714">
      <w:pPr>
        <w:pStyle w:val="Bold"/>
        <w:tabs>
          <w:tab w:val="clear" w:pos="284"/>
          <w:tab w:val="num" w:pos="568"/>
        </w:tabs>
        <w:ind w:left="-340"/>
        <w:rPr>
          <w:b w:val="0"/>
          <w:bCs/>
        </w:rPr>
      </w:pPr>
      <w:r w:rsidRPr="004E3515">
        <w:t>Minutes</w:t>
      </w:r>
    </w:p>
    <w:p w14:paraId="46CBA03F" w14:textId="34285568" w:rsidR="001F7714" w:rsidRPr="001F7714" w:rsidRDefault="001F7714" w:rsidP="001F7714">
      <w:pPr>
        <w:pStyle w:val="Bold"/>
        <w:numPr>
          <w:ilvl w:val="0"/>
          <w:numId w:val="0"/>
        </w:numPr>
        <w:ind w:left="-340"/>
        <w:rPr>
          <w:b w:val="0"/>
          <w:bCs/>
        </w:rPr>
      </w:pPr>
      <w:r w:rsidRPr="001F7714">
        <w:rPr>
          <w:b w:val="0"/>
          <w:bCs/>
        </w:rPr>
        <w:t>The minutes from 4</w:t>
      </w:r>
      <w:r w:rsidRPr="001F7714">
        <w:rPr>
          <w:b w:val="0"/>
          <w:bCs/>
          <w:vertAlign w:val="superscript"/>
        </w:rPr>
        <w:t>th</w:t>
      </w:r>
      <w:r w:rsidRPr="001F7714">
        <w:rPr>
          <w:b w:val="0"/>
          <w:bCs/>
        </w:rPr>
        <w:t xml:space="preserve"> February were approved.</w:t>
      </w:r>
    </w:p>
    <w:p w14:paraId="2830E11F" w14:textId="77777777" w:rsidR="003C56C1" w:rsidRDefault="003C56C1" w:rsidP="0003265E">
      <w:pPr>
        <w:ind w:left="-340"/>
        <w:rPr>
          <w:lang w:val="en-US"/>
        </w:rPr>
      </w:pPr>
    </w:p>
    <w:p w14:paraId="70CC59BB" w14:textId="77777777" w:rsidR="001F7714" w:rsidRDefault="003A56CC" w:rsidP="001F7714">
      <w:pPr>
        <w:pStyle w:val="Bold"/>
        <w:tabs>
          <w:tab w:val="clear" w:pos="284"/>
          <w:tab w:val="num" w:pos="568"/>
        </w:tabs>
        <w:ind w:left="-340"/>
      </w:pPr>
      <w:r>
        <w:t xml:space="preserve">Chair’s Report – </w:t>
      </w:r>
      <w:r w:rsidR="00D50424">
        <w:t>(From the Facilities Operations and Management Committee)</w:t>
      </w:r>
    </w:p>
    <w:p w14:paraId="6AFAD5EF" w14:textId="31E672BC" w:rsidR="001F7714" w:rsidRPr="001F7714" w:rsidRDefault="001F7714" w:rsidP="001F7714">
      <w:pPr>
        <w:pStyle w:val="Bold"/>
        <w:numPr>
          <w:ilvl w:val="0"/>
          <w:numId w:val="0"/>
        </w:numPr>
        <w:ind w:left="-340"/>
      </w:pPr>
      <w:r w:rsidRPr="001F7714">
        <w:rPr>
          <w:b w:val="0"/>
          <w:bCs/>
        </w:rPr>
        <w:t>There was nothing to report from the last FOMS meeting.</w:t>
      </w:r>
    </w:p>
    <w:p w14:paraId="0BF76C4E" w14:textId="77777777" w:rsidR="000C23CF" w:rsidRDefault="000C23CF"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6201C21F" w14:textId="147F510E" w:rsidR="001F7714" w:rsidRPr="00453B91" w:rsidRDefault="001F7714" w:rsidP="001F7714">
      <w:pPr>
        <w:pStyle w:val="Bold"/>
        <w:numPr>
          <w:ilvl w:val="0"/>
          <w:numId w:val="0"/>
        </w:numPr>
        <w:ind w:left="-340"/>
        <w:rPr>
          <w:b w:val="0"/>
          <w:bCs/>
        </w:rPr>
      </w:pPr>
      <w:r w:rsidRPr="00453B91">
        <w:rPr>
          <w:b w:val="0"/>
          <w:bCs/>
        </w:rPr>
        <w:t>The report was distributed prior to the meeting.</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5AA86F02" w14:textId="6C3D7F0F" w:rsidR="001F7714" w:rsidRPr="001F7714" w:rsidRDefault="001F7714" w:rsidP="001F7714">
      <w:pPr>
        <w:pStyle w:val="Bold"/>
        <w:numPr>
          <w:ilvl w:val="0"/>
          <w:numId w:val="0"/>
        </w:numPr>
        <w:ind w:left="426"/>
        <w:rPr>
          <w:b w:val="0"/>
          <w:bCs/>
        </w:rPr>
      </w:pPr>
      <w:r w:rsidRPr="001F7714">
        <w:rPr>
          <w:b w:val="0"/>
          <w:bCs/>
        </w:rPr>
        <w:t>Innes is now fully staffed.</w:t>
      </w:r>
    </w:p>
    <w:p w14:paraId="3B1772EC" w14:textId="77777777" w:rsidR="00D50424" w:rsidRDefault="00D50424" w:rsidP="0003265E">
      <w:pPr>
        <w:pStyle w:val="Bold"/>
        <w:numPr>
          <w:ilvl w:val="0"/>
          <w:numId w:val="32"/>
        </w:numPr>
        <w:ind w:left="380"/>
      </w:pPr>
      <w:r>
        <w:t>Occupancy</w:t>
      </w:r>
    </w:p>
    <w:p w14:paraId="09DF304B" w14:textId="031BCB9C" w:rsidR="001F7714" w:rsidRDefault="001F7714" w:rsidP="001F7714">
      <w:pPr>
        <w:pStyle w:val="Bold"/>
        <w:numPr>
          <w:ilvl w:val="0"/>
          <w:numId w:val="0"/>
        </w:numPr>
        <w:ind w:left="380"/>
        <w:rPr>
          <w:b w:val="0"/>
          <w:bCs/>
        </w:rPr>
      </w:pPr>
      <w:r w:rsidRPr="001F7714">
        <w:rPr>
          <w:b w:val="0"/>
          <w:bCs/>
        </w:rPr>
        <w:t>There has been very little change. Breeding</w:t>
      </w:r>
      <w:r>
        <w:rPr>
          <w:b w:val="0"/>
          <w:bCs/>
        </w:rPr>
        <w:t xml:space="preserve"> of marmosets</w:t>
      </w:r>
      <w:r w:rsidRPr="001F7714">
        <w:rPr>
          <w:b w:val="0"/>
          <w:bCs/>
        </w:rPr>
        <w:t xml:space="preserve"> has been suspended as there are enough to last for a couple of years.</w:t>
      </w:r>
      <w:r w:rsidR="00C42A86">
        <w:rPr>
          <w:b w:val="0"/>
          <w:bCs/>
        </w:rPr>
        <w:t xml:space="preserve"> </w:t>
      </w:r>
    </w:p>
    <w:p w14:paraId="3F440E8B" w14:textId="25AA4D1B" w:rsidR="00C42A86" w:rsidRDefault="00C42A86" w:rsidP="001F7714">
      <w:pPr>
        <w:pStyle w:val="Bold"/>
        <w:numPr>
          <w:ilvl w:val="0"/>
          <w:numId w:val="0"/>
        </w:numPr>
        <w:ind w:left="380"/>
        <w:rPr>
          <w:b w:val="0"/>
          <w:bCs/>
        </w:rPr>
      </w:pPr>
      <w:r>
        <w:rPr>
          <w:b w:val="0"/>
          <w:bCs/>
        </w:rPr>
        <w:t>Two rooms were closed for the redecoration. Room 1 is now open again and Room 9 will be reopened over the next few months.</w:t>
      </w:r>
    </w:p>
    <w:p w14:paraId="74236E16" w14:textId="0A844177" w:rsidR="002555B5" w:rsidRDefault="002555B5" w:rsidP="001F7714">
      <w:pPr>
        <w:pStyle w:val="Bold"/>
        <w:numPr>
          <w:ilvl w:val="0"/>
          <w:numId w:val="0"/>
        </w:numPr>
        <w:ind w:left="380"/>
        <w:rPr>
          <w:b w:val="0"/>
          <w:bCs/>
        </w:rPr>
      </w:pPr>
      <w:r>
        <w:rPr>
          <w:b w:val="0"/>
          <w:bCs/>
        </w:rPr>
        <w:t xml:space="preserve">The marmosets have been </w:t>
      </w:r>
      <w:r w:rsidR="00453B91">
        <w:rPr>
          <w:b w:val="0"/>
          <w:bCs/>
        </w:rPr>
        <w:t>fighting,</w:t>
      </w:r>
      <w:r>
        <w:rPr>
          <w:b w:val="0"/>
          <w:bCs/>
        </w:rPr>
        <w:t xml:space="preserve"> and animals have had to be removed from groups.</w:t>
      </w:r>
    </w:p>
    <w:p w14:paraId="7A62EE27" w14:textId="7D933BAB" w:rsidR="002555B5" w:rsidRPr="001F7714" w:rsidRDefault="002555B5" w:rsidP="001F7714">
      <w:pPr>
        <w:pStyle w:val="Bold"/>
        <w:numPr>
          <w:ilvl w:val="0"/>
          <w:numId w:val="0"/>
        </w:numPr>
        <w:ind w:left="380"/>
        <w:rPr>
          <w:b w:val="0"/>
          <w:bCs/>
        </w:rPr>
      </w:pPr>
      <w:r>
        <w:rPr>
          <w:b w:val="0"/>
          <w:bCs/>
        </w:rPr>
        <w:t>Rodent numbers are low but there are two studies starting</w:t>
      </w:r>
      <w:r w:rsidR="006F07C2">
        <w:rPr>
          <w:b w:val="0"/>
          <w:bCs/>
        </w:rPr>
        <w:t xml:space="preserve"> soon so numbers are expected to increase.</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0448F20F" w14:textId="75514B2F" w:rsidR="006F07C2" w:rsidRDefault="006F07C2" w:rsidP="006F07C2">
      <w:pPr>
        <w:pStyle w:val="Bold"/>
        <w:numPr>
          <w:ilvl w:val="0"/>
          <w:numId w:val="0"/>
        </w:numPr>
        <w:ind w:left="380"/>
        <w:rPr>
          <w:b w:val="0"/>
          <w:bCs/>
        </w:rPr>
      </w:pPr>
      <w:r w:rsidRPr="006F07C2">
        <w:rPr>
          <w:b w:val="0"/>
          <w:bCs/>
        </w:rPr>
        <w:t>The redecoration of the marmoset holding rooms has been completed.</w:t>
      </w:r>
      <w:r>
        <w:rPr>
          <w:b w:val="0"/>
          <w:bCs/>
        </w:rPr>
        <w:t xml:space="preserve"> The next phase is replacing lighting and redecoration the surgery and pre-surgery. The kitchen will be </w:t>
      </w:r>
      <w:r>
        <w:rPr>
          <w:b w:val="0"/>
          <w:bCs/>
        </w:rPr>
        <w:lastRenderedPageBreak/>
        <w:t>replaced. There is no start date agreed. Surgery will be out of action for a week and the kitchen up to two weeks.</w:t>
      </w:r>
    </w:p>
    <w:p w14:paraId="019BD2E3" w14:textId="52077308" w:rsidR="006F07C2" w:rsidRDefault="006F07C2" w:rsidP="006F07C2">
      <w:pPr>
        <w:pStyle w:val="Bold"/>
        <w:numPr>
          <w:ilvl w:val="0"/>
          <w:numId w:val="0"/>
        </w:numPr>
        <w:ind w:left="380"/>
        <w:rPr>
          <w:b w:val="0"/>
          <w:bCs/>
        </w:rPr>
      </w:pPr>
      <w:r>
        <w:rPr>
          <w:b w:val="0"/>
          <w:bCs/>
        </w:rPr>
        <w:t xml:space="preserve">The ventilation project has not been going well. It was discovered that a frost coil has rotted and fallen off. It is awaiting replacement. </w:t>
      </w:r>
    </w:p>
    <w:p w14:paraId="3B19890F" w14:textId="26BAB50E" w:rsidR="006F07C2" w:rsidRDefault="006F07C2" w:rsidP="006F07C2">
      <w:pPr>
        <w:pStyle w:val="Bold"/>
        <w:numPr>
          <w:ilvl w:val="0"/>
          <w:numId w:val="0"/>
        </w:numPr>
        <w:ind w:left="380"/>
        <w:rPr>
          <w:b w:val="0"/>
          <w:bCs/>
        </w:rPr>
      </w:pPr>
      <w:r>
        <w:rPr>
          <w:b w:val="0"/>
          <w:bCs/>
        </w:rPr>
        <w:t>The survey in the animal rooms has started and will take a week in preparation for ordering replacement heater batteries. The humidity sensors are fitted above the ceiling, so access is difficult. Hatches will need to be fitted in freshly decorated ceilings and new sensors will be fitted. This could potentially be done with the marmosets in the room.</w:t>
      </w:r>
    </w:p>
    <w:p w14:paraId="0000E148" w14:textId="77777777" w:rsidR="00545102" w:rsidRPr="006F07C2" w:rsidRDefault="00545102" w:rsidP="006F07C2">
      <w:pPr>
        <w:pStyle w:val="Bold"/>
        <w:numPr>
          <w:ilvl w:val="0"/>
          <w:numId w:val="0"/>
        </w:numPr>
        <w:ind w:left="380"/>
        <w:rPr>
          <w:b w:val="0"/>
          <w:bCs/>
        </w:rPr>
      </w:pPr>
    </w:p>
    <w:p w14:paraId="643B6EE7" w14:textId="77777777" w:rsidR="00D50424" w:rsidRDefault="00D50424" w:rsidP="0003265E">
      <w:pPr>
        <w:pStyle w:val="Bold"/>
        <w:numPr>
          <w:ilvl w:val="0"/>
          <w:numId w:val="32"/>
        </w:numPr>
        <w:ind w:left="380"/>
      </w:pPr>
      <w:r>
        <w:t>Health, Safety and Security</w:t>
      </w:r>
    </w:p>
    <w:p w14:paraId="283437B5" w14:textId="77777777" w:rsidR="00545102" w:rsidRDefault="00545102" w:rsidP="00545102">
      <w:pPr>
        <w:pStyle w:val="Bold"/>
        <w:numPr>
          <w:ilvl w:val="0"/>
          <w:numId w:val="0"/>
        </w:numPr>
        <w:ind w:left="380"/>
        <w:rPr>
          <w:b w:val="0"/>
          <w:bCs/>
        </w:rPr>
      </w:pPr>
      <w:r w:rsidRPr="00545102">
        <w:rPr>
          <w:b w:val="0"/>
          <w:bCs/>
        </w:rPr>
        <w:t>There has been a UBS health and safety inspection. An email was sent to users</w:t>
      </w:r>
      <w:r>
        <w:t xml:space="preserve"> </w:t>
      </w:r>
      <w:r w:rsidRPr="00545102">
        <w:rPr>
          <w:b w:val="0"/>
          <w:bCs/>
        </w:rPr>
        <w:t>following the inspection with actions, some of which have been addressed</w:t>
      </w:r>
      <w:r>
        <w:rPr>
          <w:b w:val="0"/>
          <w:bCs/>
        </w:rPr>
        <w:t xml:space="preserve">. </w:t>
      </w:r>
    </w:p>
    <w:p w14:paraId="5CCA2AD8" w14:textId="0A9BA689" w:rsidR="00545102" w:rsidRDefault="00545102" w:rsidP="00545102">
      <w:pPr>
        <w:pStyle w:val="Bold"/>
        <w:numPr>
          <w:ilvl w:val="0"/>
          <w:numId w:val="0"/>
        </w:numPr>
        <w:ind w:left="380"/>
        <w:rPr>
          <w:b w:val="0"/>
          <w:bCs/>
        </w:rPr>
      </w:pPr>
      <w:r w:rsidRPr="00545102">
        <w:rPr>
          <w:b w:val="0"/>
          <w:bCs/>
        </w:rPr>
        <w:t xml:space="preserve">It was requested that the contents of the minus 80 freezer in the postmortem room are labelled on the door, Kevin Mulvihill (KM) to look in to whether this has been done. </w:t>
      </w:r>
    </w:p>
    <w:p w14:paraId="1CD58CEB" w14:textId="623C5F2B" w:rsidR="00545102" w:rsidRDefault="00545102" w:rsidP="00545102">
      <w:pPr>
        <w:pStyle w:val="Bold"/>
        <w:numPr>
          <w:ilvl w:val="0"/>
          <w:numId w:val="0"/>
        </w:numPr>
        <w:ind w:left="380"/>
        <w:rPr>
          <w:b w:val="0"/>
          <w:bCs/>
        </w:rPr>
      </w:pPr>
      <w:r>
        <w:rPr>
          <w:b w:val="0"/>
          <w:bCs/>
        </w:rPr>
        <w:t xml:space="preserve">There is a flammables cabinet in the lobby waiting to replace the one in the </w:t>
      </w:r>
      <w:r w:rsidR="001C5D6B">
        <w:rPr>
          <w:b w:val="0"/>
          <w:bCs/>
        </w:rPr>
        <w:t>postmortem</w:t>
      </w:r>
      <w:r>
        <w:rPr>
          <w:b w:val="0"/>
          <w:bCs/>
        </w:rPr>
        <w:t xml:space="preserve"> room.</w:t>
      </w:r>
    </w:p>
    <w:p w14:paraId="33AB50CE" w14:textId="6B55EA87" w:rsidR="0016383F" w:rsidRDefault="0016383F" w:rsidP="00545102">
      <w:pPr>
        <w:pStyle w:val="Bold"/>
        <w:numPr>
          <w:ilvl w:val="0"/>
          <w:numId w:val="0"/>
        </w:numPr>
        <w:ind w:left="380"/>
        <w:rPr>
          <w:b w:val="0"/>
          <w:bCs/>
        </w:rPr>
      </w:pPr>
      <w:r>
        <w:rPr>
          <w:b w:val="0"/>
          <w:bCs/>
        </w:rPr>
        <w:t>PAT testing was completed two weeks ago.</w:t>
      </w:r>
    </w:p>
    <w:p w14:paraId="2B80F555" w14:textId="687042C4" w:rsidR="0016383F" w:rsidRDefault="0016383F" w:rsidP="00545102">
      <w:pPr>
        <w:pStyle w:val="Bold"/>
        <w:numPr>
          <w:ilvl w:val="0"/>
          <w:numId w:val="0"/>
        </w:numPr>
        <w:ind w:left="380"/>
        <w:rPr>
          <w:b w:val="0"/>
          <w:bCs/>
        </w:rPr>
      </w:pPr>
      <w:r>
        <w:rPr>
          <w:b w:val="0"/>
          <w:bCs/>
        </w:rPr>
        <w:t xml:space="preserve">The UBS technicians have </w:t>
      </w:r>
      <w:r w:rsidR="001C5D6B">
        <w:rPr>
          <w:b w:val="0"/>
          <w:bCs/>
        </w:rPr>
        <w:t>completed</w:t>
      </w:r>
      <w:r>
        <w:rPr>
          <w:b w:val="0"/>
          <w:bCs/>
        </w:rPr>
        <w:t xml:space="preserve"> the manual handling and working at height training.</w:t>
      </w:r>
    </w:p>
    <w:p w14:paraId="12A05E18" w14:textId="2870B014" w:rsidR="0016383F" w:rsidRDefault="0016383F" w:rsidP="00545102">
      <w:pPr>
        <w:pStyle w:val="Bold"/>
        <w:numPr>
          <w:ilvl w:val="0"/>
          <w:numId w:val="0"/>
        </w:numPr>
        <w:ind w:left="380"/>
        <w:rPr>
          <w:b w:val="0"/>
          <w:bCs/>
        </w:rPr>
      </w:pPr>
      <w:r>
        <w:rPr>
          <w:b w:val="0"/>
          <w:bCs/>
        </w:rPr>
        <w:t>All users have done the manual handling training</w:t>
      </w:r>
      <w:r w:rsidR="00FD1A22">
        <w:rPr>
          <w:b w:val="0"/>
          <w:bCs/>
        </w:rPr>
        <w:t xml:space="preserve">. </w:t>
      </w:r>
      <w:r w:rsidR="00570EEA">
        <w:rPr>
          <w:b w:val="0"/>
          <w:bCs/>
        </w:rPr>
        <w:t>Refresher courses</w:t>
      </w:r>
      <w:r w:rsidR="001C5D6B">
        <w:rPr>
          <w:b w:val="0"/>
          <w:bCs/>
        </w:rPr>
        <w:t xml:space="preserve"> for the manual handling training </w:t>
      </w:r>
      <w:r w:rsidR="005E7DE6">
        <w:rPr>
          <w:b w:val="0"/>
          <w:bCs/>
        </w:rPr>
        <w:t>are</w:t>
      </w:r>
      <w:r w:rsidR="00570EEA">
        <w:rPr>
          <w:b w:val="0"/>
          <w:bCs/>
        </w:rPr>
        <w:t xml:space="preserve"> needed every three years</w:t>
      </w:r>
      <w:r w:rsidR="001C5D6B">
        <w:rPr>
          <w:b w:val="0"/>
          <w:bCs/>
        </w:rPr>
        <w:t xml:space="preserve"> and working at heights is every two years</w:t>
      </w:r>
      <w:r w:rsidR="00570EEA">
        <w:rPr>
          <w:b w:val="0"/>
          <w:bCs/>
        </w:rPr>
        <w:t>.</w:t>
      </w:r>
      <w:r w:rsidR="00FD1A22">
        <w:rPr>
          <w:b w:val="0"/>
          <w:bCs/>
        </w:rPr>
        <w:t xml:space="preserve"> Lauren Holmes (LH) includes this in the induction for new users.</w:t>
      </w:r>
    </w:p>
    <w:p w14:paraId="5A93518D" w14:textId="50A3E0BE" w:rsidR="0016383F" w:rsidRDefault="0016383F" w:rsidP="00545102">
      <w:pPr>
        <w:pStyle w:val="Bold"/>
        <w:numPr>
          <w:ilvl w:val="0"/>
          <w:numId w:val="0"/>
        </w:numPr>
        <w:ind w:left="380"/>
        <w:rPr>
          <w:b w:val="0"/>
          <w:bCs/>
        </w:rPr>
      </w:pPr>
      <w:r>
        <w:rPr>
          <w:b w:val="0"/>
          <w:bCs/>
        </w:rPr>
        <w:t xml:space="preserve">Names had been collected to do the working at height training but then they were told the training was not necessary. </w:t>
      </w:r>
      <w:r w:rsidR="00570EEA">
        <w:rPr>
          <w:b w:val="0"/>
          <w:bCs/>
        </w:rPr>
        <w:t xml:space="preserve">Colin Windle (CW) to ask </w:t>
      </w:r>
      <w:r>
        <w:rPr>
          <w:b w:val="0"/>
          <w:bCs/>
        </w:rPr>
        <w:t xml:space="preserve">LH </w:t>
      </w:r>
      <w:r w:rsidR="00570EEA">
        <w:rPr>
          <w:b w:val="0"/>
          <w:bCs/>
        </w:rPr>
        <w:t>who told her the training was not necessary.</w:t>
      </w:r>
    </w:p>
    <w:p w14:paraId="6433A65F" w14:textId="15F6F5A9" w:rsidR="001C5D6B" w:rsidRDefault="001C5D6B" w:rsidP="00545102">
      <w:pPr>
        <w:pStyle w:val="Bold"/>
        <w:numPr>
          <w:ilvl w:val="0"/>
          <w:numId w:val="0"/>
        </w:numPr>
        <w:ind w:left="380"/>
        <w:rPr>
          <w:b w:val="0"/>
          <w:bCs/>
        </w:rPr>
      </w:pPr>
      <w:r>
        <w:rPr>
          <w:b w:val="0"/>
          <w:bCs/>
        </w:rPr>
        <w:t xml:space="preserve">CW has been chasing PDN for information about who is responsible for organising training and communication between the departments. </w:t>
      </w:r>
    </w:p>
    <w:p w14:paraId="040AF50B" w14:textId="0B9C097F" w:rsidR="00475A1D" w:rsidRDefault="00475A1D" w:rsidP="00545102">
      <w:pPr>
        <w:pStyle w:val="Bold"/>
        <w:numPr>
          <w:ilvl w:val="0"/>
          <w:numId w:val="0"/>
        </w:numPr>
        <w:ind w:left="380"/>
        <w:rPr>
          <w:b w:val="0"/>
          <w:bCs/>
        </w:rPr>
      </w:pPr>
      <w:r>
        <w:rPr>
          <w:b w:val="0"/>
          <w:bCs/>
        </w:rPr>
        <w:t>Innes have lost their first aider so LH will step into that role after training at the end of this month.</w:t>
      </w:r>
    </w:p>
    <w:p w14:paraId="44CE9D4A" w14:textId="2917D93B" w:rsidR="00413879" w:rsidRDefault="00413879" w:rsidP="00545102">
      <w:pPr>
        <w:pStyle w:val="Bold"/>
        <w:numPr>
          <w:ilvl w:val="0"/>
          <w:numId w:val="0"/>
        </w:numPr>
        <w:ind w:left="380"/>
        <w:rPr>
          <w:b w:val="0"/>
          <w:bCs/>
        </w:rPr>
      </w:pPr>
      <w:r>
        <w:rPr>
          <w:b w:val="0"/>
          <w:bCs/>
        </w:rPr>
        <w:t>Recycling regulations changed at the beginning of April. Please let CW know if more bins are needed.</w:t>
      </w:r>
    </w:p>
    <w:p w14:paraId="7622DDD9" w14:textId="77777777" w:rsidR="00545102" w:rsidRPr="00545102" w:rsidRDefault="00545102" w:rsidP="00545102">
      <w:pPr>
        <w:pStyle w:val="Bold"/>
        <w:numPr>
          <w:ilvl w:val="0"/>
          <w:numId w:val="0"/>
        </w:numPr>
        <w:ind w:left="380"/>
        <w:rPr>
          <w:b w:val="0"/>
          <w:bCs/>
        </w:rPr>
      </w:pP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77777777" w:rsidR="00F30A7D" w:rsidRDefault="00F30A7D" w:rsidP="0003265E">
      <w:pPr>
        <w:pStyle w:val="Bold"/>
        <w:numPr>
          <w:ilvl w:val="0"/>
          <w:numId w:val="0"/>
        </w:numPr>
        <w:ind w:left="-340"/>
      </w:pPr>
    </w:p>
    <w:p w14:paraId="077C5BA5" w14:textId="5238D49C" w:rsidR="005E7DE6" w:rsidRDefault="002947FA" w:rsidP="005E7DE6">
      <w:pPr>
        <w:pStyle w:val="Bold"/>
        <w:tabs>
          <w:tab w:val="clear" w:pos="284"/>
          <w:tab w:val="num" w:pos="568"/>
        </w:tabs>
        <w:ind w:left="-340"/>
      </w:pPr>
      <w:r>
        <w:t xml:space="preserve">Named </w:t>
      </w:r>
      <w:r w:rsidR="00F30A7D">
        <w:t>Veterinary</w:t>
      </w:r>
      <w:r>
        <w:t xml:space="preserve"> Surgeon Report</w:t>
      </w:r>
      <w:r w:rsidR="004A7A41">
        <w:t xml:space="preserve"> (NVS)</w:t>
      </w:r>
    </w:p>
    <w:p w14:paraId="2A3DC52D" w14:textId="59A19F15" w:rsidR="005E7DE6" w:rsidRDefault="005E7DE6" w:rsidP="005E7DE6">
      <w:pPr>
        <w:pStyle w:val="Bold"/>
        <w:numPr>
          <w:ilvl w:val="0"/>
          <w:numId w:val="0"/>
        </w:numPr>
        <w:ind w:left="-340"/>
        <w:rPr>
          <w:b w:val="0"/>
          <w:bCs/>
        </w:rPr>
      </w:pPr>
      <w:r w:rsidRPr="005E7DE6">
        <w:rPr>
          <w:b w:val="0"/>
          <w:bCs/>
        </w:rPr>
        <w:t xml:space="preserve">The new named vet, Zoe Thomas, is due to start </w:t>
      </w:r>
      <w:r w:rsidR="00453B91" w:rsidRPr="005E7DE6">
        <w:rPr>
          <w:b w:val="0"/>
          <w:bCs/>
        </w:rPr>
        <w:t>on</w:t>
      </w:r>
      <w:r w:rsidRPr="005E7DE6">
        <w:rPr>
          <w:b w:val="0"/>
          <w:bCs/>
        </w:rPr>
        <w:t xml:space="preserve"> 2</w:t>
      </w:r>
      <w:r w:rsidRPr="005E7DE6">
        <w:rPr>
          <w:b w:val="0"/>
          <w:bCs/>
          <w:vertAlign w:val="superscript"/>
        </w:rPr>
        <w:t>nd</w:t>
      </w:r>
      <w:r w:rsidRPr="005E7DE6">
        <w:rPr>
          <w:b w:val="0"/>
          <w:bCs/>
        </w:rPr>
        <w:t xml:space="preserve"> June.</w:t>
      </w:r>
    </w:p>
    <w:p w14:paraId="12B81A3B" w14:textId="77777777" w:rsidR="00F30A7D" w:rsidRDefault="00F30A7D" w:rsidP="0003265E">
      <w:pPr>
        <w:pStyle w:val="Bold"/>
        <w:numPr>
          <w:ilvl w:val="0"/>
          <w:numId w:val="0"/>
        </w:numPr>
        <w:ind w:left="-340"/>
      </w:pPr>
    </w:p>
    <w:p w14:paraId="3BD310B1" w14:textId="524C5C01"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5708A9">
        <w:t>(NIO)</w:t>
      </w:r>
    </w:p>
    <w:p w14:paraId="5F9E31D2" w14:textId="26ABBDB3" w:rsidR="003C45D9" w:rsidRDefault="003C45D9" w:rsidP="003C45D9">
      <w:pPr>
        <w:pStyle w:val="Bold"/>
        <w:numPr>
          <w:ilvl w:val="0"/>
          <w:numId w:val="0"/>
        </w:numPr>
        <w:ind w:left="-340"/>
        <w:rPr>
          <w:b w:val="0"/>
          <w:bCs/>
        </w:rPr>
      </w:pPr>
      <w:r w:rsidRPr="003C45D9">
        <w:rPr>
          <w:b w:val="0"/>
          <w:bCs/>
        </w:rPr>
        <w:t>The NIO report was circulated prior to the meeting.</w:t>
      </w:r>
    </w:p>
    <w:p w14:paraId="72A83ADD" w14:textId="0EAAA430" w:rsidR="00162D68" w:rsidRDefault="00162D68" w:rsidP="003C45D9">
      <w:pPr>
        <w:pStyle w:val="Bold"/>
        <w:numPr>
          <w:ilvl w:val="0"/>
          <w:numId w:val="0"/>
        </w:numPr>
        <w:ind w:left="-340"/>
        <w:rPr>
          <w:b w:val="0"/>
          <w:bCs/>
        </w:rPr>
      </w:pPr>
      <w:r>
        <w:rPr>
          <w:b w:val="0"/>
          <w:bCs/>
        </w:rPr>
        <w:t>Cam Fest took place. UBS had a stall with UBS staff and researchers. This was successful.</w:t>
      </w:r>
    </w:p>
    <w:p w14:paraId="034C4A48" w14:textId="77777777" w:rsidR="00162D68" w:rsidRPr="003C45D9" w:rsidRDefault="00162D68" w:rsidP="003C45D9">
      <w:pPr>
        <w:pStyle w:val="Bold"/>
        <w:numPr>
          <w:ilvl w:val="0"/>
          <w:numId w:val="0"/>
        </w:numPr>
        <w:ind w:left="-340"/>
        <w:rPr>
          <w:b w:val="0"/>
          <w:bCs/>
        </w:rPr>
      </w:pPr>
    </w:p>
    <w:p w14:paraId="5F8716F2" w14:textId="62B9A426" w:rsidR="00162D68" w:rsidRDefault="002947FA" w:rsidP="00162D68">
      <w:pPr>
        <w:pStyle w:val="Bold"/>
        <w:tabs>
          <w:tab w:val="clear" w:pos="284"/>
          <w:tab w:val="num" w:pos="568"/>
        </w:tabs>
        <w:ind w:left="-340"/>
      </w:pPr>
      <w:r>
        <w:t>Use</w:t>
      </w:r>
      <w:r w:rsidR="00F30A7D">
        <w:t>r</w:t>
      </w:r>
      <w:r>
        <w:t xml:space="preserve"> </w:t>
      </w:r>
      <w:r w:rsidR="004B0268">
        <w:t>Matters</w:t>
      </w:r>
    </w:p>
    <w:p w14:paraId="1D9FE9AF" w14:textId="41835318" w:rsidR="00F30A7D" w:rsidRDefault="00162D68" w:rsidP="0003265E">
      <w:pPr>
        <w:pStyle w:val="Bold"/>
        <w:numPr>
          <w:ilvl w:val="0"/>
          <w:numId w:val="0"/>
        </w:numPr>
        <w:ind w:left="-340"/>
        <w:rPr>
          <w:b w:val="0"/>
          <w:bCs/>
        </w:rPr>
      </w:pPr>
      <w:r w:rsidRPr="00162D68">
        <w:rPr>
          <w:b w:val="0"/>
          <w:bCs/>
        </w:rPr>
        <w:t>Hanging ropes are still an issue. This is an ongoing issue. New ropes will be ordered but it will continue to be an issue as marmosets are naturally destructive.</w:t>
      </w:r>
      <w:r w:rsidR="00141220">
        <w:rPr>
          <w:b w:val="0"/>
          <w:bCs/>
        </w:rPr>
        <w:t xml:space="preserve"> If problems are discovered please let a technician know so it can be fixed.</w:t>
      </w:r>
      <w:r w:rsidR="002D243E">
        <w:rPr>
          <w:b w:val="0"/>
          <w:bCs/>
        </w:rPr>
        <w:t xml:space="preserve"> Kevin </w:t>
      </w:r>
      <w:r w:rsidR="00453B91">
        <w:rPr>
          <w:b w:val="0"/>
          <w:bCs/>
        </w:rPr>
        <w:t>Mulvihill</w:t>
      </w:r>
      <w:r w:rsidR="002D243E">
        <w:rPr>
          <w:b w:val="0"/>
          <w:bCs/>
        </w:rPr>
        <w:t xml:space="preserve"> (KM) will send a </w:t>
      </w:r>
      <w:r w:rsidR="00453B91">
        <w:rPr>
          <w:b w:val="0"/>
          <w:bCs/>
        </w:rPr>
        <w:t>WhatsApp</w:t>
      </w:r>
      <w:r w:rsidR="002D243E">
        <w:rPr>
          <w:b w:val="0"/>
          <w:bCs/>
        </w:rPr>
        <w:t xml:space="preserve"> to users to ask them to let technicians know if there is a problem.</w:t>
      </w:r>
    </w:p>
    <w:p w14:paraId="4E1B4082" w14:textId="14C2B34B" w:rsidR="00162D68" w:rsidRDefault="00162D68" w:rsidP="0003265E">
      <w:pPr>
        <w:pStyle w:val="Bold"/>
        <w:numPr>
          <w:ilvl w:val="0"/>
          <w:numId w:val="0"/>
        </w:numPr>
        <w:ind w:left="-340"/>
        <w:rPr>
          <w:b w:val="0"/>
          <w:bCs/>
        </w:rPr>
      </w:pPr>
      <w:r>
        <w:rPr>
          <w:b w:val="0"/>
          <w:bCs/>
        </w:rPr>
        <w:lastRenderedPageBreak/>
        <w:t>A thank you was extended to CW and Daniell Oberle (DO) for having the upstairs female changing room tidied. The taps are being replaced.</w:t>
      </w:r>
      <w:r w:rsidR="003D5FED">
        <w:rPr>
          <w:b w:val="0"/>
          <w:bCs/>
        </w:rPr>
        <w:t xml:space="preserve"> The tap on the dirty side does not work at all.</w:t>
      </w:r>
    </w:p>
    <w:p w14:paraId="7379ADD6" w14:textId="7DFD296A" w:rsidR="00162D68" w:rsidRDefault="00162D68" w:rsidP="0003265E">
      <w:pPr>
        <w:pStyle w:val="Bold"/>
        <w:numPr>
          <w:ilvl w:val="0"/>
          <w:numId w:val="0"/>
        </w:numPr>
        <w:ind w:left="-340"/>
        <w:rPr>
          <w:b w:val="0"/>
          <w:bCs/>
        </w:rPr>
      </w:pPr>
      <w:r>
        <w:rPr>
          <w:b w:val="0"/>
          <w:bCs/>
        </w:rPr>
        <w:t>Breakfast has been running a bit late however, sometime this is down to fighting that had been happening and picked up on the am checks.</w:t>
      </w:r>
    </w:p>
    <w:p w14:paraId="26D5131B" w14:textId="77777777" w:rsidR="00162D68" w:rsidRPr="00162D68" w:rsidRDefault="00162D68" w:rsidP="0003265E">
      <w:pPr>
        <w:pStyle w:val="Bold"/>
        <w:numPr>
          <w:ilvl w:val="0"/>
          <w:numId w:val="0"/>
        </w:numPr>
        <w:ind w:left="-340"/>
        <w:rPr>
          <w:b w:val="0"/>
          <w:bCs/>
        </w:rPr>
      </w:pPr>
    </w:p>
    <w:p w14:paraId="178585E8" w14:textId="77777777" w:rsidR="00162D68" w:rsidRDefault="00162D68" w:rsidP="0003265E">
      <w:pPr>
        <w:pStyle w:val="Bold"/>
        <w:numPr>
          <w:ilvl w:val="0"/>
          <w:numId w:val="0"/>
        </w:numPr>
        <w:ind w:left="-340"/>
      </w:pPr>
    </w:p>
    <w:p w14:paraId="23188407" w14:textId="77777777" w:rsidR="00162D68" w:rsidRDefault="00F30A7D" w:rsidP="00162D68">
      <w:pPr>
        <w:pStyle w:val="Bold"/>
        <w:tabs>
          <w:tab w:val="clear" w:pos="284"/>
          <w:tab w:val="num" w:pos="568"/>
        </w:tabs>
        <w:ind w:left="-340"/>
      </w:pPr>
      <w:r>
        <w:t xml:space="preserve">The 3R’s </w:t>
      </w:r>
    </w:p>
    <w:p w14:paraId="0F916C4B" w14:textId="45C10E4F" w:rsidR="00162D68" w:rsidRDefault="00162D68" w:rsidP="00E35799">
      <w:pPr>
        <w:pStyle w:val="Bold"/>
        <w:numPr>
          <w:ilvl w:val="0"/>
          <w:numId w:val="0"/>
        </w:numPr>
        <w:tabs>
          <w:tab w:val="left" w:pos="-284"/>
        </w:tabs>
        <w:ind w:left="-284"/>
        <w:rPr>
          <w:b w:val="0"/>
          <w:bCs/>
        </w:rPr>
      </w:pPr>
      <w:r w:rsidRPr="00162D68">
        <w:rPr>
          <w:b w:val="0"/>
          <w:bCs/>
        </w:rPr>
        <w:t>A summary of the observed guidelines that were published recently, promoted by the</w:t>
      </w:r>
      <w:r w:rsidRPr="00162D68">
        <w:rPr>
          <w:b w:val="0"/>
          <w:bCs/>
        </w:rPr>
        <w:t xml:space="preserve"> </w:t>
      </w:r>
      <w:r w:rsidRPr="00162D68">
        <w:rPr>
          <w:b w:val="0"/>
          <w:bCs/>
        </w:rPr>
        <w:t>NC3R</w:t>
      </w:r>
      <w:r>
        <w:rPr>
          <w:b w:val="0"/>
          <w:bCs/>
        </w:rPr>
        <w:t xml:space="preserve">s </w:t>
      </w:r>
      <w:r w:rsidRPr="00162D68">
        <w:rPr>
          <w:b w:val="0"/>
          <w:bCs/>
        </w:rPr>
        <w:t>will be circulated soon.</w:t>
      </w:r>
    </w:p>
    <w:p w14:paraId="0CACF395" w14:textId="0648FDCE" w:rsidR="00162D68" w:rsidRDefault="00162D68" w:rsidP="00162D68">
      <w:pPr>
        <w:pStyle w:val="Bold"/>
        <w:numPr>
          <w:ilvl w:val="0"/>
          <w:numId w:val="0"/>
        </w:numPr>
        <w:tabs>
          <w:tab w:val="left" w:pos="-284"/>
        </w:tabs>
        <w:ind w:hanging="284"/>
        <w:rPr>
          <w:b w:val="0"/>
          <w:bCs/>
        </w:rPr>
      </w:pPr>
      <w:r>
        <w:rPr>
          <w:b w:val="0"/>
          <w:bCs/>
        </w:rPr>
        <w:t xml:space="preserve">The 3Rs </w:t>
      </w:r>
      <w:r w:rsidR="00453B91">
        <w:rPr>
          <w:b w:val="0"/>
          <w:bCs/>
        </w:rPr>
        <w:t>drop-in</w:t>
      </w:r>
      <w:r>
        <w:rPr>
          <w:b w:val="0"/>
          <w:bCs/>
        </w:rPr>
        <w:t xml:space="preserve"> sessions are continuing. Eventually this will form a resource that will be online.</w:t>
      </w:r>
    </w:p>
    <w:p w14:paraId="18FA399D" w14:textId="1A70C2D6" w:rsidR="00162D68" w:rsidRPr="00162D68" w:rsidRDefault="00162D68" w:rsidP="00162D68">
      <w:pPr>
        <w:pStyle w:val="Bold"/>
        <w:numPr>
          <w:ilvl w:val="0"/>
          <w:numId w:val="0"/>
        </w:numPr>
        <w:tabs>
          <w:tab w:val="left" w:pos="-284"/>
        </w:tabs>
        <w:ind w:hanging="284"/>
        <w:rPr>
          <w:b w:val="0"/>
          <w:bCs/>
        </w:rPr>
      </w:pPr>
      <w:r>
        <w:rPr>
          <w:b w:val="0"/>
          <w:bCs/>
        </w:rPr>
        <w:t>There was a conversation about items 5 and 7 being one item in the future.</w:t>
      </w:r>
    </w:p>
    <w:p w14:paraId="6A3E3403" w14:textId="77777777" w:rsidR="00433438" w:rsidRDefault="00433438" w:rsidP="00453B91"/>
    <w:p w14:paraId="316853F5" w14:textId="39F23CB0" w:rsidR="008E1202" w:rsidRDefault="00433438" w:rsidP="008E1202">
      <w:pPr>
        <w:pStyle w:val="Bold"/>
        <w:tabs>
          <w:tab w:val="clear" w:pos="284"/>
          <w:tab w:val="num" w:pos="568"/>
        </w:tabs>
        <w:ind w:left="-340"/>
      </w:pPr>
      <w:r>
        <w:t>AO</w:t>
      </w:r>
      <w:r w:rsidR="002D243E">
        <w:t>B</w:t>
      </w:r>
    </w:p>
    <w:p w14:paraId="1A2478CC" w14:textId="4468FF10" w:rsidR="002D243E" w:rsidRDefault="002D243E" w:rsidP="002D243E">
      <w:pPr>
        <w:pStyle w:val="Bold"/>
        <w:numPr>
          <w:ilvl w:val="0"/>
          <w:numId w:val="0"/>
        </w:numPr>
        <w:ind w:left="-284"/>
        <w:rPr>
          <w:b w:val="0"/>
          <w:bCs/>
        </w:rPr>
      </w:pPr>
      <w:r w:rsidRPr="002D243E">
        <w:rPr>
          <w:b w:val="0"/>
          <w:bCs/>
        </w:rPr>
        <w:t>The Environment Agency will be performing an audit as part of their radiation</w:t>
      </w:r>
      <w:r w:rsidR="00E35799">
        <w:rPr>
          <w:b w:val="0"/>
          <w:bCs/>
        </w:rPr>
        <w:t xml:space="preserve"> interest. 24</w:t>
      </w:r>
      <w:r w:rsidR="00E35799" w:rsidRPr="00E35799">
        <w:rPr>
          <w:b w:val="0"/>
          <w:bCs/>
          <w:vertAlign w:val="superscript"/>
        </w:rPr>
        <w:t>th</w:t>
      </w:r>
      <w:r w:rsidR="00E35799">
        <w:rPr>
          <w:b w:val="0"/>
          <w:bCs/>
        </w:rPr>
        <w:t xml:space="preserve"> of June has been agreed as a potential date.</w:t>
      </w:r>
    </w:p>
    <w:p w14:paraId="3127BEBA" w14:textId="77777777" w:rsidR="006457A3" w:rsidRDefault="006457A3" w:rsidP="002D243E">
      <w:pPr>
        <w:pStyle w:val="Bold"/>
        <w:numPr>
          <w:ilvl w:val="0"/>
          <w:numId w:val="0"/>
        </w:numPr>
        <w:ind w:left="-284"/>
        <w:rPr>
          <w:b w:val="0"/>
          <w:bCs/>
        </w:rPr>
      </w:pPr>
    </w:p>
    <w:p w14:paraId="361A0DD8" w14:textId="62A89140" w:rsidR="006457A3" w:rsidRDefault="006457A3" w:rsidP="002D243E">
      <w:pPr>
        <w:pStyle w:val="Bold"/>
        <w:numPr>
          <w:ilvl w:val="0"/>
          <w:numId w:val="0"/>
        </w:numPr>
        <w:ind w:left="-284"/>
        <w:rPr>
          <w:b w:val="0"/>
          <w:bCs/>
        </w:rPr>
      </w:pPr>
      <w:r>
        <w:rPr>
          <w:b w:val="0"/>
          <w:bCs/>
        </w:rPr>
        <w:t>A reminder from the Training Centre that when people are being competency assessed, that should be using a DOPS.</w:t>
      </w:r>
    </w:p>
    <w:p w14:paraId="60C5BA1E" w14:textId="3AA468CB" w:rsidR="006457A3" w:rsidRPr="002D243E" w:rsidRDefault="006457A3" w:rsidP="002D243E">
      <w:pPr>
        <w:pStyle w:val="Bold"/>
        <w:numPr>
          <w:ilvl w:val="0"/>
          <w:numId w:val="0"/>
        </w:numPr>
        <w:ind w:left="-284"/>
        <w:rPr>
          <w:b w:val="0"/>
          <w:bCs/>
        </w:rPr>
      </w:pPr>
      <w:r>
        <w:rPr>
          <w:b w:val="0"/>
          <w:bCs/>
        </w:rPr>
        <w:t>If you need support with writing DOPS or signing them off or adding to MCMS then please contact the Training Centre.</w:t>
      </w:r>
    </w:p>
    <w:p w14:paraId="531EB1C2" w14:textId="77777777" w:rsidR="002D243E" w:rsidRPr="006457A3" w:rsidRDefault="002D243E" w:rsidP="002D243E">
      <w:pPr>
        <w:pStyle w:val="Bold"/>
        <w:numPr>
          <w:ilvl w:val="0"/>
          <w:numId w:val="0"/>
        </w:numPr>
        <w:ind w:left="-284"/>
        <w:rPr>
          <w:b w:val="0"/>
          <w:bCs/>
        </w:rPr>
      </w:pPr>
    </w:p>
    <w:p w14:paraId="6995498F" w14:textId="20CF0BF5" w:rsidR="006457A3" w:rsidRPr="006457A3" w:rsidRDefault="006457A3" w:rsidP="002D243E">
      <w:pPr>
        <w:pStyle w:val="Bold"/>
        <w:numPr>
          <w:ilvl w:val="0"/>
          <w:numId w:val="0"/>
        </w:numPr>
        <w:ind w:left="-284"/>
        <w:rPr>
          <w:b w:val="0"/>
          <w:bCs/>
        </w:rPr>
      </w:pPr>
      <w:r w:rsidRPr="006457A3">
        <w:rPr>
          <w:b w:val="0"/>
          <w:bCs/>
        </w:rPr>
        <w:t>Angela Roberts (AR) will be giving a talk at the UBS 10-year celebration at Robinson College. This will be on Friday 3</w:t>
      </w:r>
      <w:r w:rsidRPr="006457A3">
        <w:rPr>
          <w:b w:val="0"/>
          <w:bCs/>
          <w:vertAlign w:val="superscript"/>
        </w:rPr>
        <w:t>rd</w:t>
      </w:r>
      <w:r w:rsidRPr="006457A3">
        <w:rPr>
          <w:b w:val="0"/>
          <w:bCs/>
        </w:rPr>
        <w:t xml:space="preserve"> October.</w:t>
      </w:r>
    </w:p>
    <w:p w14:paraId="2F3E11C9" w14:textId="77777777" w:rsidR="002D243E" w:rsidRDefault="002D243E" w:rsidP="002D243E">
      <w:pPr>
        <w:pStyle w:val="Bold"/>
        <w:numPr>
          <w:ilvl w:val="0"/>
          <w:numId w:val="0"/>
        </w:numPr>
        <w:ind w:left="-284"/>
      </w:pPr>
    </w:p>
    <w:p w14:paraId="56EE6596" w14:textId="0B7D8B34" w:rsidR="000C23CF" w:rsidRDefault="00433438" w:rsidP="008E1202">
      <w:pPr>
        <w:pStyle w:val="Bold"/>
        <w:numPr>
          <w:ilvl w:val="0"/>
          <w:numId w:val="0"/>
        </w:numPr>
        <w:ind w:left="-624"/>
      </w:pPr>
      <w:r>
        <w:t>Date of next meetin</w:t>
      </w:r>
      <w:r w:rsidR="00732E25">
        <w:t>g</w:t>
      </w:r>
      <w:r w:rsidR="006457A3">
        <w:t>:</w:t>
      </w:r>
      <w:r w:rsidR="000C7DA1">
        <w:t xml:space="preserve"> </w:t>
      </w:r>
      <w:r w:rsidR="006457A3" w:rsidRPr="006457A3">
        <w:rPr>
          <w:b w:val="0"/>
          <w:bCs/>
        </w:rPr>
        <w:t>13</w:t>
      </w:r>
      <w:r w:rsidR="006457A3" w:rsidRPr="006457A3">
        <w:rPr>
          <w:b w:val="0"/>
          <w:bCs/>
          <w:vertAlign w:val="superscript"/>
        </w:rPr>
        <w:t>th</w:t>
      </w:r>
      <w:r w:rsidR="006457A3" w:rsidRPr="006457A3">
        <w:rPr>
          <w:b w:val="0"/>
          <w:bCs/>
        </w:rPr>
        <w:t xml:space="preserve"> October, 1 pm</w:t>
      </w:r>
    </w:p>
    <w:sectPr w:rsidR="000C23CF" w:rsidSect="002D243E">
      <w:headerReference w:type="even" r:id="rId8"/>
      <w:headerReference w:type="default" r:id="rId9"/>
      <w:footerReference w:type="default" r:id="rId10"/>
      <w:type w:val="continuous"/>
      <w:pgSz w:w="11906" w:h="16838" w:code="9"/>
      <w:pgMar w:top="1440" w:right="1440" w:bottom="1440"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E44A" w14:textId="77777777" w:rsidR="00D93E0A" w:rsidRDefault="00D93E0A">
      <w:r>
        <w:separator/>
      </w:r>
    </w:p>
  </w:endnote>
  <w:endnote w:type="continuationSeparator" w:id="0">
    <w:p w14:paraId="3E15FBFA" w14:textId="77777777" w:rsidR="00D93E0A" w:rsidRDefault="00D9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268F" w14:textId="77777777" w:rsidR="00D93E0A" w:rsidRDefault="00D93E0A">
      <w:r>
        <w:separator/>
      </w:r>
    </w:p>
  </w:footnote>
  <w:footnote w:type="continuationSeparator" w:id="0">
    <w:p w14:paraId="06415AC6" w14:textId="77777777" w:rsidR="00D93E0A" w:rsidRDefault="00D9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728A"/>
    <w:rsid w:val="00011AE4"/>
    <w:rsid w:val="000171FB"/>
    <w:rsid w:val="0003265E"/>
    <w:rsid w:val="00055BE4"/>
    <w:rsid w:val="00081339"/>
    <w:rsid w:val="000A724C"/>
    <w:rsid w:val="000C23CF"/>
    <w:rsid w:val="000C7437"/>
    <w:rsid w:val="000C7DA1"/>
    <w:rsid w:val="00100D51"/>
    <w:rsid w:val="00104671"/>
    <w:rsid w:val="00105FE6"/>
    <w:rsid w:val="001330E6"/>
    <w:rsid w:val="00141220"/>
    <w:rsid w:val="00162D68"/>
    <w:rsid w:val="0016383F"/>
    <w:rsid w:val="00177F99"/>
    <w:rsid w:val="00184DB9"/>
    <w:rsid w:val="001B0863"/>
    <w:rsid w:val="001B0B6F"/>
    <w:rsid w:val="001B183C"/>
    <w:rsid w:val="001B66DC"/>
    <w:rsid w:val="001C0F06"/>
    <w:rsid w:val="001C1A0F"/>
    <w:rsid w:val="001C5D6B"/>
    <w:rsid w:val="001D7044"/>
    <w:rsid w:val="001E0D97"/>
    <w:rsid w:val="001F132F"/>
    <w:rsid w:val="001F7714"/>
    <w:rsid w:val="00214EDB"/>
    <w:rsid w:val="002309D2"/>
    <w:rsid w:val="0024705A"/>
    <w:rsid w:val="00250F91"/>
    <w:rsid w:val="00254EC6"/>
    <w:rsid w:val="002555B5"/>
    <w:rsid w:val="00282BBF"/>
    <w:rsid w:val="0029201C"/>
    <w:rsid w:val="002931A9"/>
    <w:rsid w:val="00293654"/>
    <w:rsid w:val="002947FA"/>
    <w:rsid w:val="002B21BE"/>
    <w:rsid w:val="002B44BB"/>
    <w:rsid w:val="002D15AB"/>
    <w:rsid w:val="002D243E"/>
    <w:rsid w:val="002E2477"/>
    <w:rsid w:val="0032133E"/>
    <w:rsid w:val="0033154D"/>
    <w:rsid w:val="00363A8B"/>
    <w:rsid w:val="00366843"/>
    <w:rsid w:val="0037104C"/>
    <w:rsid w:val="0037441E"/>
    <w:rsid w:val="00381C61"/>
    <w:rsid w:val="00387968"/>
    <w:rsid w:val="00391826"/>
    <w:rsid w:val="003A0EDA"/>
    <w:rsid w:val="003A4EAA"/>
    <w:rsid w:val="003A56CC"/>
    <w:rsid w:val="003C45D9"/>
    <w:rsid w:val="003C4EC5"/>
    <w:rsid w:val="003C56C1"/>
    <w:rsid w:val="003D5FED"/>
    <w:rsid w:val="004072B8"/>
    <w:rsid w:val="00413879"/>
    <w:rsid w:val="004260B2"/>
    <w:rsid w:val="00427FB6"/>
    <w:rsid w:val="00433438"/>
    <w:rsid w:val="00440413"/>
    <w:rsid w:val="0044305D"/>
    <w:rsid w:val="00452C85"/>
    <w:rsid w:val="00453B91"/>
    <w:rsid w:val="00473331"/>
    <w:rsid w:val="00475A1D"/>
    <w:rsid w:val="004778B2"/>
    <w:rsid w:val="004A2BF7"/>
    <w:rsid w:val="004A7A41"/>
    <w:rsid w:val="004B0268"/>
    <w:rsid w:val="004D6441"/>
    <w:rsid w:val="004E3515"/>
    <w:rsid w:val="0050750C"/>
    <w:rsid w:val="0052756F"/>
    <w:rsid w:val="00545102"/>
    <w:rsid w:val="00566E9C"/>
    <w:rsid w:val="005708A9"/>
    <w:rsid w:val="00570EEA"/>
    <w:rsid w:val="00573FAC"/>
    <w:rsid w:val="00584017"/>
    <w:rsid w:val="00590C25"/>
    <w:rsid w:val="00594F5C"/>
    <w:rsid w:val="005A5E07"/>
    <w:rsid w:val="005B1B92"/>
    <w:rsid w:val="005B4B2E"/>
    <w:rsid w:val="005E6296"/>
    <w:rsid w:val="005E7DE6"/>
    <w:rsid w:val="005F206B"/>
    <w:rsid w:val="005F5807"/>
    <w:rsid w:val="00633B9F"/>
    <w:rsid w:val="006407AE"/>
    <w:rsid w:val="00640EBC"/>
    <w:rsid w:val="006457A3"/>
    <w:rsid w:val="006502D7"/>
    <w:rsid w:val="006717EC"/>
    <w:rsid w:val="00677364"/>
    <w:rsid w:val="00693493"/>
    <w:rsid w:val="006A270B"/>
    <w:rsid w:val="006B070F"/>
    <w:rsid w:val="006B2284"/>
    <w:rsid w:val="006C5B55"/>
    <w:rsid w:val="006F07C2"/>
    <w:rsid w:val="006F6235"/>
    <w:rsid w:val="00722795"/>
    <w:rsid w:val="00722849"/>
    <w:rsid w:val="00732E25"/>
    <w:rsid w:val="00742E27"/>
    <w:rsid w:val="00754C90"/>
    <w:rsid w:val="00772E92"/>
    <w:rsid w:val="0077694E"/>
    <w:rsid w:val="007835E1"/>
    <w:rsid w:val="007C1023"/>
    <w:rsid w:val="007C1AFD"/>
    <w:rsid w:val="007C50E0"/>
    <w:rsid w:val="007C58C7"/>
    <w:rsid w:val="007D641C"/>
    <w:rsid w:val="008300C4"/>
    <w:rsid w:val="00835E01"/>
    <w:rsid w:val="00862F2F"/>
    <w:rsid w:val="0087359F"/>
    <w:rsid w:val="008A392F"/>
    <w:rsid w:val="008A7A10"/>
    <w:rsid w:val="008B515B"/>
    <w:rsid w:val="008C457F"/>
    <w:rsid w:val="008D7B63"/>
    <w:rsid w:val="008E1202"/>
    <w:rsid w:val="00900E8B"/>
    <w:rsid w:val="00947386"/>
    <w:rsid w:val="0095531B"/>
    <w:rsid w:val="00956218"/>
    <w:rsid w:val="00982525"/>
    <w:rsid w:val="009A04E9"/>
    <w:rsid w:val="009A27FA"/>
    <w:rsid w:val="009B05A6"/>
    <w:rsid w:val="009C3FE9"/>
    <w:rsid w:val="009C4F7C"/>
    <w:rsid w:val="009C730C"/>
    <w:rsid w:val="009E573F"/>
    <w:rsid w:val="009F3256"/>
    <w:rsid w:val="009F3AA1"/>
    <w:rsid w:val="00A24DB2"/>
    <w:rsid w:val="00A334FC"/>
    <w:rsid w:val="00A514E3"/>
    <w:rsid w:val="00A6089A"/>
    <w:rsid w:val="00A634D3"/>
    <w:rsid w:val="00A970D9"/>
    <w:rsid w:val="00AB2A7A"/>
    <w:rsid w:val="00AB6D0F"/>
    <w:rsid w:val="00AD225B"/>
    <w:rsid w:val="00AF0BF4"/>
    <w:rsid w:val="00AF393C"/>
    <w:rsid w:val="00AF6EFA"/>
    <w:rsid w:val="00B40377"/>
    <w:rsid w:val="00B4117C"/>
    <w:rsid w:val="00B55CEC"/>
    <w:rsid w:val="00B73C2E"/>
    <w:rsid w:val="00B744E9"/>
    <w:rsid w:val="00BD54A8"/>
    <w:rsid w:val="00BF18A6"/>
    <w:rsid w:val="00C42A86"/>
    <w:rsid w:val="00C503D5"/>
    <w:rsid w:val="00C6654E"/>
    <w:rsid w:val="00C678BA"/>
    <w:rsid w:val="00C72A49"/>
    <w:rsid w:val="00CA62D6"/>
    <w:rsid w:val="00CA7A5A"/>
    <w:rsid w:val="00CC0B21"/>
    <w:rsid w:val="00CC2CA3"/>
    <w:rsid w:val="00CD5FD9"/>
    <w:rsid w:val="00CD6D46"/>
    <w:rsid w:val="00CD7A11"/>
    <w:rsid w:val="00CD7B0B"/>
    <w:rsid w:val="00D04120"/>
    <w:rsid w:val="00D106D1"/>
    <w:rsid w:val="00D23287"/>
    <w:rsid w:val="00D27DD4"/>
    <w:rsid w:val="00D34662"/>
    <w:rsid w:val="00D356E2"/>
    <w:rsid w:val="00D405D1"/>
    <w:rsid w:val="00D50424"/>
    <w:rsid w:val="00D76CA1"/>
    <w:rsid w:val="00D86CFC"/>
    <w:rsid w:val="00D93E0A"/>
    <w:rsid w:val="00DA408E"/>
    <w:rsid w:val="00DC0FE1"/>
    <w:rsid w:val="00DC4D0B"/>
    <w:rsid w:val="00DC58DF"/>
    <w:rsid w:val="00E071DF"/>
    <w:rsid w:val="00E2646F"/>
    <w:rsid w:val="00E35799"/>
    <w:rsid w:val="00E51F3E"/>
    <w:rsid w:val="00E75515"/>
    <w:rsid w:val="00EA2E7D"/>
    <w:rsid w:val="00EA48FF"/>
    <w:rsid w:val="00EC5F1F"/>
    <w:rsid w:val="00EC6191"/>
    <w:rsid w:val="00ED39B7"/>
    <w:rsid w:val="00ED3F96"/>
    <w:rsid w:val="00F01AF8"/>
    <w:rsid w:val="00F30A7D"/>
    <w:rsid w:val="00F60B7E"/>
    <w:rsid w:val="00F63495"/>
    <w:rsid w:val="00F71C7D"/>
    <w:rsid w:val="00F82EBC"/>
    <w:rsid w:val="00F86AC5"/>
    <w:rsid w:val="00FD177F"/>
    <w:rsid w:val="00FD1A22"/>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98</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20</cp:revision>
  <cp:lastPrinted>2008-04-30T16:33:00Z</cp:lastPrinted>
  <dcterms:created xsi:type="dcterms:W3CDTF">2025-05-13T10:48:00Z</dcterms:created>
  <dcterms:modified xsi:type="dcterms:W3CDTF">2025-05-13T13:46:00Z</dcterms:modified>
</cp:coreProperties>
</file>