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8"/>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086CB28E" w:rsidR="00543184" w:rsidRDefault="00543184" w:rsidP="00543184">
      <w:pPr>
        <w:spacing w:before="120" w:line="240" w:lineRule="exact"/>
        <w:ind w:left="-624"/>
        <w:rPr>
          <w:b/>
          <w:bCs/>
          <w:lang w:val="en-US"/>
        </w:rPr>
      </w:pPr>
      <w:bookmarkStart w:id="0" w:name="_Hlk207620029"/>
      <w:r>
        <w:rPr>
          <w:b/>
          <w:bCs/>
          <w:lang w:val="en-US"/>
        </w:rPr>
        <w:t>Date:</w:t>
      </w:r>
      <w:r w:rsidR="00ED752B">
        <w:rPr>
          <w:b/>
          <w:bCs/>
          <w:lang w:val="en-US"/>
        </w:rPr>
        <w:t xml:space="preserve"> </w:t>
      </w:r>
      <w:r w:rsidR="00ED752B" w:rsidRPr="00ED752B">
        <w:rPr>
          <w:lang w:val="en-US"/>
        </w:rPr>
        <w:t>07/10/25</w:t>
      </w:r>
    </w:p>
    <w:p w14:paraId="584EC83A" w14:textId="489CE47D" w:rsidR="00543184" w:rsidRDefault="00543184" w:rsidP="00543184">
      <w:pPr>
        <w:spacing w:before="120" w:line="240" w:lineRule="exact"/>
        <w:ind w:left="-624"/>
        <w:rPr>
          <w:b/>
          <w:bCs/>
          <w:lang w:val="en-US"/>
        </w:rPr>
      </w:pPr>
      <w:r>
        <w:rPr>
          <w:b/>
          <w:bCs/>
          <w:lang w:val="en-US"/>
        </w:rPr>
        <w:t>Time:</w:t>
      </w:r>
      <w:r w:rsidR="00ED752B">
        <w:rPr>
          <w:b/>
          <w:bCs/>
          <w:lang w:val="en-US"/>
        </w:rPr>
        <w:t xml:space="preserve"> </w:t>
      </w:r>
      <w:r w:rsidR="00ED752B" w:rsidRPr="00ED752B">
        <w:rPr>
          <w:lang w:val="en-US"/>
        </w:rPr>
        <w:t>2 pm</w:t>
      </w:r>
    </w:p>
    <w:p w14:paraId="027499C3" w14:textId="6B82317F" w:rsidR="00CA62D6" w:rsidRPr="00385178" w:rsidRDefault="003C56C1" w:rsidP="00543184">
      <w:pPr>
        <w:spacing w:before="120" w:line="240" w:lineRule="exact"/>
        <w:ind w:left="-624"/>
        <w:rPr>
          <w:b/>
          <w:bCs/>
          <w:lang w:val="en-US"/>
        </w:rPr>
      </w:pPr>
      <w:r w:rsidRPr="00385178">
        <w:rPr>
          <w:b/>
          <w:bCs/>
          <w:lang w:val="en-US"/>
        </w:rPr>
        <w:t xml:space="preserve">Present: </w:t>
      </w:r>
      <w:r w:rsidR="00ED752B" w:rsidRPr="00DD3E4E">
        <w:rPr>
          <w:lang w:val="en-US"/>
        </w:rPr>
        <w:t xml:space="preserve">Dino Giussani, Robin Labesse, Nicola Rash, Rue Jones-Green, Pilar Browne, </w:t>
      </w:r>
      <w:r w:rsidR="00ED752B" w:rsidRPr="00BF3DCF">
        <w:rPr>
          <w:lang w:val="en-US"/>
        </w:rPr>
        <w:t>Bridgette</w:t>
      </w:r>
      <w:r w:rsidR="00ED752B" w:rsidRPr="00DD3E4E">
        <w:rPr>
          <w:lang w:val="en-US"/>
        </w:rPr>
        <w:t xml:space="preserve"> Archer, Neil Bryant, Sophie Kimpton, Alan Graham, Sage Ford, Helen Cooper, </w:t>
      </w:r>
      <w:bookmarkStart w:id="1" w:name="_Hlk210807890"/>
      <w:r w:rsidR="00ED752B" w:rsidRPr="00DD3E4E">
        <w:rPr>
          <w:lang w:val="en-US"/>
        </w:rPr>
        <w:t>Alewo Idoko-Akoh</w:t>
      </w:r>
      <w:bookmarkEnd w:id="1"/>
      <w:r w:rsidR="00ED752B" w:rsidRPr="00DD3E4E">
        <w:rPr>
          <w:lang w:val="en-US"/>
        </w:rPr>
        <w:t xml:space="preserve">, </w:t>
      </w:r>
      <w:r w:rsidR="00856611" w:rsidRPr="00DD3E4E">
        <w:rPr>
          <w:lang w:val="en-US"/>
        </w:rPr>
        <w:t>Sally-Anne Thomas</w:t>
      </w:r>
      <w:r w:rsidR="00DD3E4E" w:rsidRPr="00DD3E4E">
        <w:rPr>
          <w:lang w:val="en-US"/>
        </w:rPr>
        <w:t>, Davide Schiavone, Craig Forest.</w:t>
      </w:r>
    </w:p>
    <w:p w14:paraId="1CDF0795" w14:textId="6F1875AD"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DD3E4E" w:rsidRPr="00DD3E4E">
        <w:rPr>
          <w:lang w:val="en-US"/>
        </w:rPr>
        <w:t>Keith Savill</w:t>
      </w:r>
    </w:p>
    <w:p w14:paraId="283C114C" w14:textId="7F1987FD" w:rsidR="00385178" w:rsidRPr="00385178" w:rsidRDefault="00385178" w:rsidP="00543184">
      <w:pPr>
        <w:spacing w:before="120" w:line="240" w:lineRule="exact"/>
        <w:ind w:left="-624"/>
        <w:rPr>
          <w:b/>
          <w:bCs/>
          <w:lang w:val="en-US"/>
        </w:rPr>
      </w:pPr>
      <w:r w:rsidRPr="00385178">
        <w:rPr>
          <w:b/>
          <w:bCs/>
          <w:lang w:val="en-US"/>
        </w:rPr>
        <w:t>Minutes:</w:t>
      </w:r>
      <w:r w:rsidR="00DD3E4E">
        <w:rPr>
          <w:b/>
          <w:bCs/>
          <w:lang w:val="en-US"/>
        </w:rPr>
        <w:t xml:space="preserve"> </w:t>
      </w:r>
      <w:r w:rsidR="00DD3E4E" w:rsidRPr="00DD3E4E">
        <w:rPr>
          <w:lang w:val="en-US"/>
        </w:rPr>
        <w:t>Claudia Cheadle</w:t>
      </w:r>
    </w:p>
    <w:bookmarkEnd w:id="0"/>
    <w:p w14:paraId="5D5FD20C" w14:textId="77777777" w:rsidR="00A6089A" w:rsidRDefault="00A6089A" w:rsidP="0003265E">
      <w:pPr>
        <w:ind w:left="-624"/>
        <w:rPr>
          <w:lang w:val="en-US"/>
        </w:rPr>
      </w:pPr>
    </w:p>
    <w:p w14:paraId="4009EFC0" w14:textId="636765DF"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A73E6D">
        <w:rPr>
          <w:rStyle w:val="BoldCharacterStyle"/>
          <w:u w:val="single"/>
        </w:rPr>
        <w:t>Barcroft</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274A0003" w14:textId="29EEFBB4" w:rsidR="002D5016" w:rsidRDefault="002D5016" w:rsidP="002D5016">
      <w:pPr>
        <w:pStyle w:val="Bold"/>
        <w:numPr>
          <w:ilvl w:val="0"/>
          <w:numId w:val="0"/>
        </w:numPr>
        <w:ind w:left="-624"/>
        <w:rPr>
          <w:b w:val="0"/>
          <w:bCs/>
        </w:rPr>
      </w:pPr>
      <w:r w:rsidRPr="002D5016">
        <w:rPr>
          <w:b w:val="0"/>
          <w:bCs/>
        </w:rPr>
        <w:t>There were some comments on the minutes from the previous meeting on 29/04/25.</w:t>
      </w:r>
      <w:r>
        <w:rPr>
          <w:b w:val="0"/>
          <w:bCs/>
        </w:rPr>
        <w:t xml:space="preserve"> </w:t>
      </w:r>
    </w:p>
    <w:p w14:paraId="0008832F" w14:textId="64880E9D" w:rsidR="002D5016" w:rsidRDefault="002D5016" w:rsidP="002D5016">
      <w:pPr>
        <w:pStyle w:val="Bold"/>
        <w:numPr>
          <w:ilvl w:val="0"/>
          <w:numId w:val="0"/>
        </w:numPr>
        <w:ind w:left="-624"/>
        <w:rPr>
          <w:b w:val="0"/>
          <w:bCs/>
        </w:rPr>
      </w:pPr>
      <w:r>
        <w:rPr>
          <w:b w:val="0"/>
          <w:bCs/>
        </w:rPr>
        <w:t xml:space="preserve">The minutes need to be amended to say minutes at the top of the first page, they currently say agenda. </w:t>
      </w:r>
    </w:p>
    <w:p w14:paraId="30BFE1B2" w14:textId="77777777" w:rsidR="002D5016" w:rsidRDefault="002D5016" w:rsidP="002D5016">
      <w:pPr>
        <w:pStyle w:val="Bold"/>
        <w:numPr>
          <w:ilvl w:val="0"/>
          <w:numId w:val="0"/>
        </w:numPr>
        <w:ind w:left="-624"/>
        <w:rPr>
          <w:b w:val="0"/>
          <w:bCs/>
        </w:rPr>
      </w:pPr>
    </w:p>
    <w:p w14:paraId="5E8E648B" w14:textId="77777777" w:rsidR="00E508BB" w:rsidRDefault="002D5016" w:rsidP="002D5016">
      <w:pPr>
        <w:pStyle w:val="Bold"/>
        <w:numPr>
          <w:ilvl w:val="0"/>
          <w:numId w:val="0"/>
        </w:numPr>
        <w:ind w:left="-624"/>
        <w:rPr>
          <w:b w:val="0"/>
          <w:bCs/>
        </w:rPr>
      </w:pPr>
      <w:r>
        <w:rPr>
          <w:b w:val="0"/>
          <w:bCs/>
        </w:rPr>
        <w:t xml:space="preserve">In the last meeting the security issues were discussed, and it was noted that there </w:t>
      </w:r>
      <w:r w:rsidR="004576D5">
        <w:rPr>
          <w:b w:val="0"/>
          <w:bCs/>
        </w:rPr>
        <w:t>i</w:t>
      </w:r>
      <w:r>
        <w:rPr>
          <w:b w:val="0"/>
          <w:bCs/>
        </w:rPr>
        <w:t xml:space="preserve">s a </w:t>
      </w:r>
      <w:proofErr w:type="gramStart"/>
      <w:r w:rsidR="004576D5">
        <w:rPr>
          <w:b w:val="0"/>
          <w:bCs/>
        </w:rPr>
        <w:t>University</w:t>
      </w:r>
      <w:proofErr w:type="gramEnd"/>
      <w:r w:rsidR="004576D5">
        <w:rPr>
          <w:b w:val="0"/>
          <w:bCs/>
        </w:rPr>
        <w:t xml:space="preserve"> </w:t>
      </w:r>
      <w:r>
        <w:rPr>
          <w:b w:val="0"/>
          <w:bCs/>
        </w:rPr>
        <w:t>lone working policy in place. Robin Labesse (RL) will distribute the policy to all users along with instructions on how to use the</w:t>
      </w:r>
      <w:r w:rsidR="004576D5">
        <w:rPr>
          <w:b w:val="0"/>
          <w:bCs/>
        </w:rPr>
        <w:t xml:space="preserve"> personal</w:t>
      </w:r>
      <w:r>
        <w:rPr>
          <w:b w:val="0"/>
          <w:bCs/>
        </w:rPr>
        <w:t xml:space="preserve"> alarms.</w:t>
      </w:r>
    </w:p>
    <w:p w14:paraId="6BD24C57" w14:textId="77777777" w:rsidR="002D5016" w:rsidRDefault="002D5016" w:rsidP="002D5016">
      <w:pPr>
        <w:pStyle w:val="Bold"/>
        <w:numPr>
          <w:ilvl w:val="0"/>
          <w:numId w:val="0"/>
        </w:numPr>
        <w:ind w:left="-624"/>
        <w:rPr>
          <w:b w:val="0"/>
          <w:bCs/>
        </w:rPr>
      </w:pPr>
    </w:p>
    <w:p w14:paraId="6ACFBA61" w14:textId="33B21415" w:rsidR="002D5016" w:rsidRPr="00E508BB" w:rsidRDefault="002D5016" w:rsidP="0050679C">
      <w:pPr>
        <w:pStyle w:val="Bold"/>
        <w:numPr>
          <w:ilvl w:val="0"/>
          <w:numId w:val="0"/>
        </w:numPr>
        <w:ind w:left="-624"/>
        <w:rPr>
          <w:b w:val="0"/>
          <w:bCs/>
        </w:rPr>
      </w:pPr>
      <w:r>
        <w:rPr>
          <w:b w:val="0"/>
          <w:bCs/>
        </w:rPr>
        <w:t xml:space="preserve">Bridgette Archer (BA) hosted a maintain </w:t>
      </w:r>
      <w:r w:rsidR="004576D5">
        <w:rPr>
          <w:b w:val="0"/>
          <w:bCs/>
        </w:rPr>
        <w:t xml:space="preserve">GLP </w:t>
      </w:r>
      <w:r>
        <w:rPr>
          <w:b w:val="0"/>
          <w:bCs/>
        </w:rPr>
        <w:t xml:space="preserve">compliance </w:t>
      </w:r>
      <w:r w:rsidR="004576D5">
        <w:rPr>
          <w:b w:val="0"/>
          <w:bCs/>
        </w:rPr>
        <w:t xml:space="preserve">awareness </w:t>
      </w:r>
      <w:r>
        <w:rPr>
          <w:b w:val="0"/>
          <w:bCs/>
        </w:rPr>
        <w:t>session on 12</w:t>
      </w:r>
      <w:r w:rsidRPr="002D5016">
        <w:rPr>
          <w:b w:val="0"/>
          <w:bCs/>
          <w:vertAlign w:val="superscript"/>
        </w:rPr>
        <w:t>th</w:t>
      </w:r>
      <w:r>
        <w:rPr>
          <w:b w:val="0"/>
          <w:bCs/>
        </w:rPr>
        <w:t xml:space="preserve"> June</w:t>
      </w:r>
      <w:r w:rsidR="004576D5">
        <w:rPr>
          <w:b w:val="0"/>
          <w:bCs/>
        </w:rPr>
        <w:t xml:space="preserve"> with </w:t>
      </w:r>
      <w:r w:rsidR="006E4D17" w:rsidRPr="006E4D17">
        <w:rPr>
          <w:b w:val="0"/>
          <w:bCs/>
        </w:rPr>
        <w:t>Cate</w:t>
      </w:r>
      <w:r w:rsidR="004576D5" w:rsidRPr="006E4D17">
        <w:rPr>
          <w:b w:val="0"/>
          <w:bCs/>
        </w:rPr>
        <w:t xml:space="preserve"> Ovington</w:t>
      </w:r>
      <w:r w:rsidR="004576D5">
        <w:rPr>
          <w:b w:val="0"/>
          <w:bCs/>
        </w:rPr>
        <w:t xml:space="preserve"> (</w:t>
      </w:r>
      <w:r w:rsidR="006E4D17">
        <w:rPr>
          <w:b w:val="0"/>
          <w:bCs/>
        </w:rPr>
        <w:t>C</w:t>
      </w:r>
      <w:r w:rsidR="004576D5">
        <w:rPr>
          <w:b w:val="0"/>
          <w:bCs/>
        </w:rPr>
        <w:t>O)</w:t>
      </w:r>
      <w:r>
        <w:rPr>
          <w:b w:val="0"/>
          <w:bCs/>
        </w:rPr>
        <w:t xml:space="preserve">. This was well </w:t>
      </w:r>
      <w:r w:rsidR="00DD3869">
        <w:rPr>
          <w:b w:val="0"/>
          <w:bCs/>
        </w:rPr>
        <w:t>received,</w:t>
      </w:r>
      <w:r>
        <w:rPr>
          <w:b w:val="0"/>
          <w:bCs/>
        </w:rPr>
        <w:t xml:space="preserve"> and BA will circulate possible dates for another session.</w:t>
      </w:r>
      <w:r w:rsidR="007C1597">
        <w:rPr>
          <w:b w:val="0"/>
          <w:bCs/>
        </w:rPr>
        <w:t xml:space="preserve"> </w:t>
      </w:r>
    </w:p>
    <w:p w14:paraId="7E792B91" w14:textId="77777777" w:rsidR="002D5016" w:rsidRDefault="002D5016" w:rsidP="002D5016">
      <w:pPr>
        <w:pStyle w:val="Bold"/>
        <w:numPr>
          <w:ilvl w:val="0"/>
          <w:numId w:val="0"/>
        </w:numPr>
        <w:ind w:left="-624"/>
        <w:rPr>
          <w:b w:val="0"/>
          <w:bCs/>
        </w:rPr>
      </w:pPr>
    </w:p>
    <w:p w14:paraId="7472481B" w14:textId="76D22161" w:rsidR="002D5016" w:rsidRDefault="002D5016" w:rsidP="002D5016">
      <w:pPr>
        <w:pStyle w:val="Bold"/>
        <w:numPr>
          <w:ilvl w:val="0"/>
          <w:numId w:val="0"/>
        </w:numPr>
        <w:ind w:left="-624"/>
        <w:rPr>
          <w:b w:val="0"/>
          <w:bCs/>
        </w:rPr>
      </w:pPr>
      <w:r>
        <w:rPr>
          <w:b w:val="0"/>
          <w:bCs/>
        </w:rPr>
        <w:t xml:space="preserve">Neil Bryant (NB) has been appointed as </w:t>
      </w:r>
      <w:r w:rsidR="000B769B">
        <w:rPr>
          <w:b w:val="0"/>
          <w:bCs/>
        </w:rPr>
        <w:t>D</w:t>
      </w:r>
      <w:r>
        <w:rPr>
          <w:b w:val="0"/>
          <w:bCs/>
        </w:rPr>
        <w:t xml:space="preserve">eputy </w:t>
      </w:r>
      <w:r w:rsidR="000B769B">
        <w:rPr>
          <w:b w:val="0"/>
          <w:bCs/>
        </w:rPr>
        <w:t>C</w:t>
      </w:r>
      <w:r>
        <w:rPr>
          <w:b w:val="0"/>
          <w:bCs/>
        </w:rPr>
        <w:t>hair for the</w:t>
      </w:r>
      <w:r w:rsidR="000B769B">
        <w:rPr>
          <w:b w:val="0"/>
          <w:bCs/>
        </w:rPr>
        <w:t xml:space="preserve"> Barcroft Centre User</w:t>
      </w:r>
      <w:r>
        <w:rPr>
          <w:b w:val="0"/>
          <w:bCs/>
        </w:rPr>
        <w:t xml:space="preserve"> meetings.</w:t>
      </w:r>
    </w:p>
    <w:p w14:paraId="3389669B" w14:textId="77777777" w:rsidR="0050679C" w:rsidRDefault="0050679C" w:rsidP="002D5016">
      <w:pPr>
        <w:pStyle w:val="Bold"/>
        <w:numPr>
          <w:ilvl w:val="0"/>
          <w:numId w:val="0"/>
        </w:numPr>
        <w:ind w:left="-624"/>
        <w:rPr>
          <w:b w:val="0"/>
          <w:bCs/>
        </w:rPr>
      </w:pPr>
    </w:p>
    <w:p w14:paraId="5FF29121" w14:textId="1B9C0E7B" w:rsidR="0050679C" w:rsidRDefault="0050679C" w:rsidP="0050679C">
      <w:pPr>
        <w:pStyle w:val="Bold"/>
        <w:numPr>
          <w:ilvl w:val="0"/>
          <w:numId w:val="0"/>
        </w:numPr>
        <w:ind w:left="-624"/>
      </w:pPr>
      <w:r w:rsidRPr="006E4D17">
        <w:t>Actio</w:t>
      </w:r>
      <w:r w:rsidRPr="00E508BB">
        <w:t>n: RL to distribute lone working policy and personal alarm instructions to all users.</w:t>
      </w:r>
    </w:p>
    <w:p w14:paraId="08E6783D" w14:textId="240320B4" w:rsidR="0050679C" w:rsidRPr="0050679C" w:rsidRDefault="0050679C" w:rsidP="0050679C">
      <w:pPr>
        <w:pStyle w:val="Bold"/>
        <w:numPr>
          <w:ilvl w:val="0"/>
          <w:numId w:val="0"/>
        </w:numPr>
        <w:ind w:left="142"/>
      </w:pPr>
      <w:r>
        <w:t xml:space="preserve"> </w:t>
      </w:r>
      <w:r w:rsidRPr="00415377">
        <w:t>BA to circulate dates for another compliance awareness session.</w:t>
      </w:r>
    </w:p>
    <w:p w14:paraId="5315A052" w14:textId="77777777" w:rsidR="0050679C" w:rsidRPr="002D5016" w:rsidRDefault="0050679C" w:rsidP="002D5016">
      <w:pPr>
        <w:pStyle w:val="Bold"/>
        <w:numPr>
          <w:ilvl w:val="0"/>
          <w:numId w:val="0"/>
        </w:numPr>
        <w:ind w:left="-624"/>
        <w:rPr>
          <w:b w:val="0"/>
          <w:bCs/>
        </w:rPr>
      </w:pPr>
    </w:p>
    <w:p w14:paraId="2830E11F" w14:textId="77777777" w:rsidR="003C56C1" w:rsidRDefault="003C56C1" w:rsidP="0003265E">
      <w:pPr>
        <w:ind w:left="-340"/>
        <w:rPr>
          <w:lang w:val="en-US"/>
        </w:rPr>
      </w:pPr>
    </w:p>
    <w:p w14:paraId="4A4101B2" w14:textId="4521FAF6" w:rsidR="004576D5" w:rsidRDefault="003A56CC" w:rsidP="004576D5">
      <w:pPr>
        <w:pStyle w:val="Bold"/>
        <w:tabs>
          <w:tab w:val="clear" w:pos="284"/>
          <w:tab w:val="num" w:pos="568"/>
        </w:tabs>
        <w:ind w:left="-340"/>
      </w:pPr>
      <w:r>
        <w:t xml:space="preserve">Chair’s Report – </w:t>
      </w:r>
      <w:r w:rsidR="00D50424">
        <w:t xml:space="preserve">(From the </w:t>
      </w:r>
      <w:bookmarkStart w:id="2" w:name="_Hlk210807485"/>
      <w:r w:rsidR="00D50424">
        <w:t>Facilities Operations and Management Committee</w:t>
      </w:r>
      <w:bookmarkEnd w:id="2"/>
      <w:r w:rsidR="00D50424">
        <w:t>)</w:t>
      </w:r>
    </w:p>
    <w:p w14:paraId="3DD0277B" w14:textId="6E2C1100" w:rsidR="004576D5" w:rsidRPr="004576D5" w:rsidRDefault="004576D5" w:rsidP="004576D5">
      <w:pPr>
        <w:pStyle w:val="Bold"/>
        <w:numPr>
          <w:ilvl w:val="0"/>
          <w:numId w:val="0"/>
        </w:numPr>
        <w:ind w:left="-624"/>
        <w:rPr>
          <w:b w:val="0"/>
          <w:bCs/>
        </w:rPr>
      </w:pPr>
      <w:r w:rsidRPr="004576D5">
        <w:rPr>
          <w:b w:val="0"/>
          <w:bCs/>
        </w:rPr>
        <w:t>The last Facilities Operations and Management Committee meeting (FOM) was on June 13</w:t>
      </w:r>
      <w:r w:rsidRPr="004576D5">
        <w:rPr>
          <w:b w:val="0"/>
          <w:bCs/>
          <w:vertAlign w:val="superscript"/>
        </w:rPr>
        <w:t>th</w:t>
      </w:r>
      <w:r w:rsidRPr="004576D5">
        <w:rPr>
          <w:b w:val="0"/>
          <w:bCs/>
        </w:rPr>
        <w:t xml:space="preserve">. There was no relevant information to share with users except for the financial report. </w:t>
      </w:r>
    </w:p>
    <w:p w14:paraId="10D50507" w14:textId="672E0782" w:rsidR="004576D5" w:rsidRPr="00E508BB" w:rsidRDefault="004576D5" w:rsidP="004576D5">
      <w:pPr>
        <w:pStyle w:val="Bold"/>
        <w:numPr>
          <w:ilvl w:val="0"/>
          <w:numId w:val="0"/>
        </w:numPr>
        <w:ind w:left="-624"/>
        <w:rPr>
          <w:b w:val="0"/>
          <w:bCs/>
          <w:lang w:val="en-US"/>
        </w:rPr>
      </w:pPr>
      <w:r w:rsidRPr="004576D5">
        <w:rPr>
          <w:b w:val="0"/>
          <w:bCs/>
        </w:rPr>
        <w:t xml:space="preserve">Barcroft </w:t>
      </w:r>
      <w:r>
        <w:rPr>
          <w:b w:val="0"/>
          <w:bCs/>
        </w:rPr>
        <w:t>generated</w:t>
      </w:r>
      <w:r w:rsidRPr="004576D5">
        <w:rPr>
          <w:b w:val="0"/>
          <w:bCs/>
        </w:rPr>
        <w:t xml:space="preserve"> £176,323 in the last period. The same period last year where Barcroft </w:t>
      </w:r>
      <w:r>
        <w:rPr>
          <w:b w:val="0"/>
          <w:bCs/>
        </w:rPr>
        <w:t>generated</w:t>
      </w:r>
      <w:r w:rsidRPr="004576D5">
        <w:rPr>
          <w:b w:val="0"/>
          <w:bCs/>
        </w:rPr>
        <w:t xml:space="preserve"> </w:t>
      </w:r>
      <w:proofErr w:type="gramStart"/>
      <w:r w:rsidRPr="004576D5">
        <w:rPr>
          <w:b w:val="0"/>
          <w:bCs/>
        </w:rPr>
        <w:t>in excess of</w:t>
      </w:r>
      <w:proofErr w:type="gramEnd"/>
      <w:r w:rsidRPr="004576D5">
        <w:rPr>
          <w:b w:val="0"/>
          <w:bCs/>
        </w:rPr>
        <w:t xml:space="preserve"> £500,000. This </w:t>
      </w:r>
      <w:r w:rsidR="000B769B">
        <w:rPr>
          <w:b w:val="0"/>
          <w:bCs/>
        </w:rPr>
        <w:t>reduced income</w:t>
      </w:r>
      <w:r w:rsidR="00EA3B00">
        <w:rPr>
          <w:b w:val="0"/>
          <w:bCs/>
        </w:rPr>
        <w:t xml:space="preserve"> </w:t>
      </w:r>
      <w:r w:rsidRPr="004576D5">
        <w:rPr>
          <w:b w:val="0"/>
          <w:bCs/>
        </w:rPr>
        <w:t xml:space="preserve">is </w:t>
      </w:r>
      <w:r w:rsidR="000B769B">
        <w:rPr>
          <w:b w:val="0"/>
          <w:bCs/>
        </w:rPr>
        <w:t>mainly</w:t>
      </w:r>
      <w:r w:rsidR="000B769B" w:rsidRPr="004576D5">
        <w:rPr>
          <w:b w:val="0"/>
          <w:bCs/>
        </w:rPr>
        <w:t xml:space="preserve"> </w:t>
      </w:r>
      <w:r w:rsidRPr="004576D5">
        <w:rPr>
          <w:b w:val="0"/>
          <w:bCs/>
        </w:rPr>
        <w:t xml:space="preserve">due to </w:t>
      </w:r>
      <w:r>
        <w:rPr>
          <w:b w:val="0"/>
          <w:bCs/>
        </w:rPr>
        <w:t xml:space="preserve">some major </w:t>
      </w:r>
      <w:r w:rsidR="000B769B">
        <w:rPr>
          <w:b w:val="0"/>
          <w:bCs/>
        </w:rPr>
        <w:t xml:space="preserve">User </w:t>
      </w:r>
      <w:r>
        <w:rPr>
          <w:b w:val="0"/>
          <w:bCs/>
        </w:rPr>
        <w:t xml:space="preserve">grants coming to an end. </w:t>
      </w:r>
      <w:r w:rsidR="000B769B">
        <w:rPr>
          <w:b w:val="0"/>
          <w:bCs/>
        </w:rPr>
        <w:t xml:space="preserve">To help planning, </w:t>
      </w:r>
      <w:r>
        <w:rPr>
          <w:b w:val="0"/>
          <w:bCs/>
        </w:rPr>
        <w:t>RL will circulate a list of current users with end dates</w:t>
      </w:r>
      <w:r w:rsidR="000B769B">
        <w:rPr>
          <w:b w:val="0"/>
          <w:bCs/>
        </w:rPr>
        <w:t xml:space="preserve"> for current funding</w:t>
      </w:r>
      <w:r>
        <w:rPr>
          <w:b w:val="0"/>
          <w:bCs/>
        </w:rPr>
        <w:t>.</w:t>
      </w:r>
      <w:r w:rsidR="00E508BB">
        <w:rPr>
          <w:b w:val="0"/>
          <w:bCs/>
        </w:rPr>
        <w:t xml:space="preserve"> </w:t>
      </w:r>
      <w:r>
        <w:rPr>
          <w:b w:val="0"/>
          <w:bCs/>
        </w:rPr>
        <w:t>There was a conversation about Agenda</w:t>
      </w:r>
      <w:r w:rsidR="000B769B">
        <w:rPr>
          <w:b w:val="0"/>
          <w:bCs/>
        </w:rPr>
        <w:t>-generated</w:t>
      </w:r>
      <w:r>
        <w:rPr>
          <w:b w:val="0"/>
          <w:bCs/>
        </w:rPr>
        <w:t xml:space="preserve"> clients. Davide Schiavone (DS) and </w:t>
      </w:r>
      <w:r w:rsidR="007E30FD" w:rsidRPr="007E30FD">
        <w:rPr>
          <w:b w:val="0"/>
          <w:bCs/>
          <w:lang w:val="en-US"/>
        </w:rPr>
        <w:t>Alewo Idoko-Akoh</w:t>
      </w:r>
      <w:r w:rsidR="007E30FD">
        <w:rPr>
          <w:b w:val="0"/>
          <w:bCs/>
          <w:lang w:val="en-US"/>
        </w:rPr>
        <w:t xml:space="preserve"> (AIA) have come through Agenda and there are more that are to be confirmed</w:t>
      </w:r>
      <w:r w:rsidR="000B769B">
        <w:rPr>
          <w:b w:val="0"/>
          <w:bCs/>
          <w:lang w:val="en-US"/>
        </w:rPr>
        <w:t>, which is encouraging</w:t>
      </w:r>
      <w:r w:rsidR="007E30FD">
        <w:rPr>
          <w:b w:val="0"/>
          <w:bCs/>
          <w:lang w:val="en-US"/>
        </w:rPr>
        <w:t>.</w:t>
      </w:r>
    </w:p>
    <w:p w14:paraId="3710894A" w14:textId="77777777" w:rsidR="0050679C" w:rsidRDefault="0050679C" w:rsidP="004576D5">
      <w:pPr>
        <w:pStyle w:val="Bold"/>
        <w:numPr>
          <w:ilvl w:val="0"/>
          <w:numId w:val="0"/>
        </w:numPr>
        <w:ind w:left="-624"/>
        <w:rPr>
          <w:lang w:val="en-US"/>
        </w:rPr>
      </w:pPr>
    </w:p>
    <w:p w14:paraId="33F5D2A7" w14:textId="4859C612" w:rsidR="00E508BB" w:rsidRDefault="00E508BB" w:rsidP="004576D5">
      <w:pPr>
        <w:pStyle w:val="Bold"/>
        <w:numPr>
          <w:ilvl w:val="0"/>
          <w:numId w:val="0"/>
        </w:numPr>
        <w:ind w:left="-624"/>
        <w:rPr>
          <w:lang w:val="en-US"/>
        </w:rPr>
      </w:pPr>
      <w:r w:rsidRPr="00E508BB">
        <w:rPr>
          <w:lang w:val="en-US"/>
        </w:rPr>
        <w:t>Action: RL to circulate a list of current users with end dates for current funding.</w:t>
      </w:r>
    </w:p>
    <w:p w14:paraId="28399047" w14:textId="77777777" w:rsidR="0050679C" w:rsidRDefault="0050679C" w:rsidP="004576D5">
      <w:pPr>
        <w:pStyle w:val="Bold"/>
        <w:numPr>
          <w:ilvl w:val="0"/>
          <w:numId w:val="0"/>
        </w:numPr>
        <w:ind w:left="-624"/>
        <w:rPr>
          <w:lang w:val="en-US"/>
        </w:rPr>
      </w:pPr>
    </w:p>
    <w:p w14:paraId="71ACA951" w14:textId="77777777" w:rsidR="0050679C" w:rsidRPr="00E508BB" w:rsidRDefault="0050679C" w:rsidP="004576D5">
      <w:pPr>
        <w:pStyle w:val="Bold"/>
        <w:numPr>
          <w:ilvl w:val="0"/>
          <w:numId w:val="0"/>
        </w:numPr>
        <w:ind w:left="-624"/>
      </w:pPr>
    </w:p>
    <w:p w14:paraId="0BF76C4E" w14:textId="77777777" w:rsidR="000C23CF" w:rsidRDefault="000C23CF"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lastRenderedPageBreak/>
        <w:t xml:space="preserve">Facility Managers </w:t>
      </w:r>
      <w:r w:rsidR="00100D51">
        <w:t>Report.</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692D8E51" w14:textId="5B71B3BC" w:rsidR="007E30FD" w:rsidRDefault="007E30FD" w:rsidP="007E30FD">
      <w:pPr>
        <w:pStyle w:val="Bold"/>
        <w:numPr>
          <w:ilvl w:val="0"/>
          <w:numId w:val="0"/>
        </w:numPr>
        <w:ind w:left="-340"/>
        <w:rPr>
          <w:b w:val="0"/>
          <w:bCs/>
        </w:rPr>
      </w:pPr>
      <w:r w:rsidRPr="007E30FD">
        <w:rPr>
          <w:b w:val="0"/>
          <w:bCs/>
        </w:rPr>
        <w:t xml:space="preserve">The summer has been quiet, so Paige Quigley (PQ) has been working at Gleeson but is due to come back to Barcroft </w:t>
      </w:r>
      <w:r w:rsidR="003F4A2A">
        <w:rPr>
          <w:b w:val="0"/>
          <w:bCs/>
        </w:rPr>
        <w:t>in</w:t>
      </w:r>
      <w:r w:rsidRPr="007E30FD">
        <w:rPr>
          <w:b w:val="0"/>
          <w:bCs/>
        </w:rPr>
        <w:t xml:space="preserve"> November when the ponies arrive.</w:t>
      </w:r>
    </w:p>
    <w:p w14:paraId="59BFCF98" w14:textId="77777777" w:rsidR="003F4A2A" w:rsidRDefault="003F4A2A" w:rsidP="007E30FD">
      <w:pPr>
        <w:pStyle w:val="Bold"/>
        <w:numPr>
          <w:ilvl w:val="0"/>
          <w:numId w:val="0"/>
        </w:numPr>
        <w:ind w:left="-340"/>
        <w:rPr>
          <w:b w:val="0"/>
          <w:bCs/>
        </w:rPr>
      </w:pPr>
    </w:p>
    <w:p w14:paraId="4627CB8D" w14:textId="4C084349" w:rsidR="003F4A2A" w:rsidRDefault="003F4A2A" w:rsidP="007E30FD">
      <w:pPr>
        <w:pStyle w:val="Bold"/>
        <w:numPr>
          <w:ilvl w:val="0"/>
          <w:numId w:val="0"/>
        </w:numPr>
        <w:ind w:left="-340"/>
        <w:rPr>
          <w:b w:val="0"/>
          <w:bCs/>
        </w:rPr>
      </w:pPr>
      <w:r>
        <w:rPr>
          <w:b w:val="0"/>
          <w:bCs/>
        </w:rPr>
        <w:t>John Richardson (JR) has been promoted to senior technician and will have more responsibilities for theatre and supporting surgeries and will also be helping more with health and safety.</w:t>
      </w:r>
    </w:p>
    <w:p w14:paraId="1431BC56" w14:textId="77777777" w:rsidR="00E508BB" w:rsidRPr="007E30FD" w:rsidRDefault="00E508BB" w:rsidP="007E30FD">
      <w:pPr>
        <w:pStyle w:val="Bold"/>
        <w:numPr>
          <w:ilvl w:val="0"/>
          <w:numId w:val="0"/>
        </w:numPr>
        <w:ind w:left="-340"/>
        <w:rPr>
          <w:b w:val="0"/>
          <w:bCs/>
        </w:rPr>
      </w:pPr>
    </w:p>
    <w:p w14:paraId="46383ADE" w14:textId="4F075D32" w:rsidR="003F4A2A" w:rsidRDefault="00D50424" w:rsidP="003F4A2A">
      <w:pPr>
        <w:pStyle w:val="Bold"/>
        <w:numPr>
          <w:ilvl w:val="0"/>
          <w:numId w:val="32"/>
        </w:numPr>
        <w:ind w:left="380"/>
      </w:pPr>
      <w:r>
        <w:t>Occupancy</w:t>
      </w:r>
    </w:p>
    <w:p w14:paraId="578FE269" w14:textId="33656B74" w:rsidR="003F4A2A" w:rsidRDefault="003F4A2A" w:rsidP="003F4A2A">
      <w:pPr>
        <w:pStyle w:val="Bold"/>
        <w:numPr>
          <w:ilvl w:val="0"/>
          <w:numId w:val="0"/>
        </w:numPr>
        <w:ind w:left="-340"/>
        <w:rPr>
          <w:b w:val="0"/>
          <w:bCs/>
        </w:rPr>
      </w:pPr>
      <w:r w:rsidRPr="003F4A2A">
        <w:rPr>
          <w:b w:val="0"/>
          <w:bCs/>
        </w:rPr>
        <w:t>Currently there are three rams and seven sheep.</w:t>
      </w:r>
      <w:r>
        <w:rPr>
          <w:b w:val="0"/>
          <w:bCs/>
        </w:rPr>
        <w:t xml:space="preserve"> There were three chickens until Monday, but the experiment is now finished. There will be more eggs and chickens coming by the end of the month, there will also be some quails coming in.</w:t>
      </w:r>
    </w:p>
    <w:p w14:paraId="46F188B2" w14:textId="22409BD9" w:rsidR="003F4A2A" w:rsidRDefault="003F4A2A" w:rsidP="003F4A2A">
      <w:pPr>
        <w:pStyle w:val="Bold"/>
        <w:numPr>
          <w:ilvl w:val="0"/>
          <w:numId w:val="0"/>
        </w:numPr>
        <w:ind w:left="-340"/>
        <w:rPr>
          <w:b w:val="0"/>
          <w:bCs/>
        </w:rPr>
      </w:pPr>
      <w:r>
        <w:rPr>
          <w:b w:val="0"/>
          <w:bCs/>
        </w:rPr>
        <w:t xml:space="preserve">18 ponies are expected to be arriving </w:t>
      </w:r>
      <w:r w:rsidR="00181505">
        <w:rPr>
          <w:b w:val="0"/>
          <w:bCs/>
        </w:rPr>
        <w:t>during the week of</w:t>
      </w:r>
      <w:r>
        <w:rPr>
          <w:b w:val="0"/>
          <w:bCs/>
        </w:rPr>
        <w:t xml:space="preserve"> 27</w:t>
      </w:r>
      <w:r w:rsidRPr="003F4A2A">
        <w:rPr>
          <w:b w:val="0"/>
          <w:bCs/>
          <w:vertAlign w:val="superscript"/>
        </w:rPr>
        <w:t>th</w:t>
      </w:r>
      <w:r>
        <w:rPr>
          <w:b w:val="0"/>
          <w:bCs/>
        </w:rPr>
        <w:t xml:space="preserve"> </w:t>
      </w:r>
      <w:r w:rsidR="00181505">
        <w:rPr>
          <w:b w:val="0"/>
          <w:bCs/>
        </w:rPr>
        <w:t xml:space="preserve">of </w:t>
      </w:r>
      <w:r>
        <w:rPr>
          <w:b w:val="0"/>
          <w:bCs/>
        </w:rPr>
        <w:t>October.</w:t>
      </w:r>
    </w:p>
    <w:p w14:paraId="4E64F3A6" w14:textId="77777777" w:rsidR="003F4A2A" w:rsidRPr="003F4A2A" w:rsidRDefault="003F4A2A" w:rsidP="003F4A2A">
      <w:pPr>
        <w:pStyle w:val="Bold"/>
        <w:numPr>
          <w:ilvl w:val="0"/>
          <w:numId w:val="0"/>
        </w:numPr>
        <w:ind w:left="-340"/>
        <w:rPr>
          <w:b w:val="0"/>
          <w:bCs/>
        </w:rPr>
      </w:pPr>
    </w:p>
    <w:p w14:paraId="0DA09331" w14:textId="77777777" w:rsidR="00D50424" w:rsidRDefault="00D50424" w:rsidP="0003265E">
      <w:pPr>
        <w:pStyle w:val="Bold"/>
        <w:numPr>
          <w:ilvl w:val="0"/>
          <w:numId w:val="32"/>
        </w:numPr>
        <w:ind w:left="380"/>
      </w:pPr>
      <w:r>
        <w:t xml:space="preserve">Equipment – new/needed/problems </w:t>
      </w:r>
      <w:r w:rsidR="00900E8B">
        <w:t>etc.</w:t>
      </w:r>
    </w:p>
    <w:p w14:paraId="30A2F656" w14:textId="7F4AB4A4" w:rsidR="003F4A2A" w:rsidRDefault="003F4A2A" w:rsidP="003F4A2A">
      <w:pPr>
        <w:pStyle w:val="Bold"/>
        <w:numPr>
          <w:ilvl w:val="0"/>
          <w:numId w:val="0"/>
        </w:numPr>
        <w:ind w:left="-340"/>
        <w:rPr>
          <w:b w:val="0"/>
          <w:bCs/>
        </w:rPr>
      </w:pPr>
      <w:r w:rsidRPr="003F4A2A">
        <w:rPr>
          <w:b w:val="0"/>
          <w:bCs/>
        </w:rPr>
        <w:t>Nothing to raise.</w:t>
      </w:r>
    </w:p>
    <w:p w14:paraId="700EE6C0" w14:textId="77777777" w:rsidR="003F4A2A" w:rsidRPr="003F4A2A" w:rsidRDefault="003F4A2A" w:rsidP="003F4A2A">
      <w:pPr>
        <w:pStyle w:val="Bold"/>
        <w:numPr>
          <w:ilvl w:val="0"/>
          <w:numId w:val="0"/>
        </w:numPr>
        <w:ind w:left="-340"/>
        <w:rPr>
          <w:b w:val="0"/>
          <w:bCs/>
        </w:rPr>
      </w:pPr>
    </w:p>
    <w:p w14:paraId="3D59C039" w14:textId="0DD8931B" w:rsidR="003F4A2A" w:rsidRDefault="00D50424" w:rsidP="003F4A2A">
      <w:pPr>
        <w:pStyle w:val="Bold"/>
        <w:numPr>
          <w:ilvl w:val="0"/>
          <w:numId w:val="32"/>
        </w:numPr>
        <w:ind w:left="380"/>
      </w:pPr>
      <w:r>
        <w:t>Health, Safety and Security</w:t>
      </w:r>
    </w:p>
    <w:p w14:paraId="60276D03" w14:textId="7D7A11CF" w:rsidR="003F4A2A" w:rsidRPr="003F4A2A" w:rsidRDefault="003F4A2A" w:rsidP="003F4A2A">
      <w:pPr>
        <w:pStyle w:val="Bold"/>
        <w:numPr>
          <w:ilvl w:val="0"/>
          <w:numId w:val="0"/>
        </w:numPr>
        <w:ind w:left="-340"/>
        <w:rPr>
          <w:b w:val="0"/>
          <w:bCs/>
        </w:rPr>
      </w:pPr>
      <w:r w:rsidRPr="003F4A2A">
        <w:rPr>
          <w:b w:val="0"/>
          <w:bCs/>
        </w:rPr>
        <w:t>JR is now supporting with health and safety and will be doing inspections and reporting on this with Safety Culture system. This will be followed up with weekly meetings.</w:t>
      </w:r>
    </w:p>
    <w:p w14:paraId="52DDE660" w14:textId="77777777" w:rsidR="003F4A2A" w:rsidRPr="003F4A2A" w:rsidRDefault="003F4A2A" w:rsidP="003F4A2A">
      <w:pPr>
        <w:pStyle w:val="Bold"/>
        <w:numPr>
          <w:ilvl w:val="0"/>
          <w:numId w:val="0"/>
        </w:numPr>
        <w:ind w:left="-340"/>
        <w:rPr>
          <w:b w:val="0"/>
          <w:bCs/>
        </w:rPr>
      </w:pPr>
    </w:p>
    <w:p w14:paraId="7FBF94D3" w14:textId="3BCA7DB2" w:rsidR="003F4A2A" w:rsidRDefault="003F4A2A" w:rsidP="003F4A2A">
      <w:pPr>
        <w:pStyle w:val="Bold"/>
        <w:numPr>
          <w:ilvl w:val="0"/>
          <w:numId w:val="0"/>
        </w:numPr>
        <w:ind w:left="-340"/>
        <w:rPr>
          <w:b w:val="0"/>
          <w:bCs/>
        </w:rPr>
      </w:pPr>
      <w:r w:rsidRPr="003F4A2A">
        <w:rPr>
          <w:b w:val="0"/>
          <w:bCs/>
        </w:rPr>
        <w:t>QR codes have been put on some of the equipment</w:t>
      </w:r>
      <w:r w:rsidR="002E65F0">
        <w:rPr>
          <w:b w:val="0"/>
          <w:bCs/>
        </w:rPr>
        <w:t xml:space="preserve"> which link to some of the relevant safety courses. These courses are usually very s</w:t>
      </w:r>
      <w:r w:rsidR="000F027D">
        <w:rPr>
          <w:b w:val="0"/>
          <w:bCs/>
        </w:rPr>
        <w:t>hort</w:t>
      </w:r>
      <w:r w:rsidR="002E65F0">
        <w:rPr>
          <w:b w:val="0"/>
          <w:bCs/>
        </w:rPr>
        <w:t xml:space="preserve"> so please make sure to use them.</w:t>
      </w:r>
    </w:p>
    <w:p w14:paraId="59467935" w14:textId="77777777" w:rsidR="002E65F0" w:rsidRDefault="002E65F0" w:rsidP="003F4A2A">
      <w:pPr>
        <w:pStyle w:val="Bold"/>
        <w:numPr>
          <w:ilvl w:val="0"/>
          <w:numId w:val="0"/>
        </w:numPr>
        <w:ind w:left="-340"/>
        <w:rPr>
          <w:b w:val="0"/>
          <w:bCs/>
        </w:rPr>
      </w:pPr>
    </w:p>
    <w:p w14:paraId="6F80FDD8" w14:textId="2D6AC318" w:rsidR="002E65F0" w:rsidRDefault="002E65F0" w:rsidP="003F4A2A">
      <w:pPr>
        <w:pStyle w:val="Bold"/>
        <w:numPr>
          <w:ilvl w:val="0"/>
          <w:numId w:val="0"/>
        </w:numPr>
        <w:ind w:left="-340"/>
        <w:rPr>
          <w:b w:val="0"/>
          <w:bCs/>
        </w:rPr>
      </w:pPr>
      <w:r>
        <w:rPr>
          <w:b w:val="0"/>
          <w:bCs/>
        </w:rPr>
        <w:t xml:space="preserve">General tidiness is being looked at. Someone </w:t>
      </w:r>
      <w:r w:rsidR="00932918">
        <w:rPr>
          <w:b w:val="0"/>
          <w:bCs/>
        </w:rPr>
        <w:t xml:space="preserve">from Barcroft </w:t>
      </w:r>
      <w:r>
        <w:rPr>
          <w:b w:val="0"/>
          <w:bCs/>
        </w:rPr>
        <w:t xml:space="preserve">may come and ask </w:t>
      </w:r>
      <w:r w:rsidR="00932918">
        <w:rPr>
          <w:b w:val="0"/>
          <w:bCs/>
        </w:rPr>
        <w:t xml:space="preserve">users if it is ok to dispose of things to </w:t>
      </w:r>
      <w:r w:rsidR="00AB7899">
        <w:rPr>
          <w:b w:val="0"/>
          <w:bCs/>
        </w:rPr>
        <w:t>help tidy their area.</w:t>
      </w:r>
    </w:p>
    <w:p w14:paraId="23574DA7" w14:textId="77777777" w:rsidR="00932918" w:rsidRPr="003F4A2A" w:rsidRDefault="00932918" w:rsidP="003F4A2A">
      <w:pPr>
        <w:pStyle w:val="Bold"/>
        <w:numPr>
          <w:ilvl w:val="0"/>
          <w:numId w:val="0"/>
        </w:numPr>
        <w:ind w:left="-340"/>
        <w:rPr>
          <w:b w:val="0"/>
          <w:bCs/>
        </w:rPr>
      </w:pP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3ACCA153" w14:textId="0DDC1238" w:rsidR="00932918" w:rsidRDefault="00932918" w:rsidP="00932918">
      <w:pPr>
        <w:pStyle w:val="Bold"/>
        <w:numPr>
          <w:ilvl w:val="0"/>
          <w:numId w:val="0"/>
        </w:numPr>
        <w:ind w:left="-340"/>
        <w:rPr>
          <w:b w:val="0"/>
          <w:bCs/>
        </w:rPr>
      </w:pPr>
      <w:r w:rsidRPr="00932918">
        <w:rPr>
          <w:b w:val="0"/>
          <w:bCs/>
        </w:rPr>
        <w:t xml:space="preserve">A review of designated rooms has just been done on ASPEL. A couple of rooms </w:t>
      </w:r>
      <w:r w:rsidR="0025216C">
        <w:rPr>
          <w:b w:val="0"/>
          <w:bCs/>
        </w:rPr>
        <w:t xml:space="preserve">had non-sterile experimental procedures </w:t>
      </w:r>
      <w:r w:rsidRPr="00932918">
        <w:rPr>
          <w:b w:val="0"/>
          <w:bCs/>
        </w:rPr>
        <w:t>added for flexibility</w:t>
      </w:r>
      <w:r>
        <w:rPr>
          <w:b w:val="0"/>
          <w:bCs/>
        </w:rPr>
        <w:t xml:space="preserve">. The </w:t>
      </w:r>
      <w:r w:rsidR="00DD3869">
        <w:rPr>
          <w:b w:val="0"/>
          <w:bCs/>
        </w:rPr>
        <w:t>b</w:t>
      </w:r>
      <w:r>
        <w:rPr>
          <w:b w:val="0"/>
          <w:bCs/>
        </w:rPr>
        <w:t xml:space="preserve">room </w:t>
      </w:r>
      <w:r w:rsidR="00DD3869">
        <w:rPr>
          <w:b w:val="0"/>
          <w:bCs/>
        </w:rPr>
        <w:t>b</w:t>
      </w:r>
      <w:r>
        <w:rPr>
          <w:b w:val="0"/>
          <w:bCs/>
        </w:rPr>
        <w:t xml:space="preserve">arn </w:t>
      </w:r>
      <w:r w:rsidR="007C1597">
        <w:rPr>
          <w:b w:val="0"/>
          <w:bCs/>
        </w:rPr>
        <w:t xml:space="preserve">and arena </w:t>
      </w:r>
      <w:proofErr w:type="gramStart"/>
      <w:r>
        <w:rPr>
          <w:b w:val="0"/>
          <w:bCs/>
        </w:rPr>
        <w:t>was</w:t>
      </w:r>
      <w:proofErr w:type="gramEnd"/>
      <w:r>
        <w:rPr>
          <w:b w:val="0"/>
          <w:bCs/>
        </w:rPr>
        <w:t xml:space="preserve"> being used for storage, and this has now been removed from the PEL.</w:t>
      </w:r>
    </w:p>
    <w:p w14:paraId="7FF76CAA" w14:textId="1BF7A21C" w:rsidR="00932918" w:rsidRDefault="00932918" w:rsidP="00932918">
      <w:pPr>
        <w:pStyle w:val="Bold"/>
        <w:numPr>
          <w:ilvl w:val="0"/>
          <w:numId w:val="0"/>
        </w:numPr>
        <w:ind w:left="-340"/>
        <w:rPr>
          <w:b w:val="0"/>
          <w:bCs/>
        </w:rPr>
      </w:pPr>
      <w:r>
        <w:rPr>
          <w:b w:val="0"/>
          <w:bCs/>
        </w:rPr>
        <w:t>Rooms P10, P11 and P16 are potentially going to be added for avian work. P08 and P09 are going to be added for rabbit work.</w:t>
      </w:r>
    </w:p>
    <w:p w14:paraId="1BDB6C1D" w14:textId="4701969B" w:rsidR="00932918" w:rsidRPr="00932918" w:rsidRDefault="00932918" w:rsidP="00932918">
      <w:pPr>
        <w:pStyle w:val="Bold"/>
        <w:numPr>
          <w:ilvl w:val="0"/>
          <w:numId w:val="0"/>
        </w:numPr>
        <w:ind w:left="-340"/>
        <w:rPr>
          <w:b w:val="0"/>
          <w:bCs/>
        </w:rPr>
      </w:pPr>
      <w:r>
        <w:rPr>
          <w:b w:val="0"/>
          <w:bCs/>
        </w:rPr>
        <w:t xml:space="preserve">Room designations can be found on ASPEL and by asking RL, but RL will also circulate a map of designations to users. Rooms will have signs put on the doors. </w:t>
      </w:r>
    </w:p>
    <w:p w14:paraId="29411CA1" w14:textId="77777777" w:rsidR="00932918" w:rsidRDefault="00932918" w:rsidP="00932918">
      <w:pPr>
        <w:pStyle w:val="Bold"/>
        <w:numPr>
          <w:ilvl w:val="0"/>
          <w:numId w:val="0"/>
        </w:numPr>
        <w:ind w:left="-340"/>
      </w:pP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25CCA861" w14:textId="785E84E6" w:rsidR="00932918" w:rsidRPr="00932918" w:rsidRDefault="00932918" w:rsidP="00932918">
      <w:pPr>
        <w:pStyle w:val="Bold"/>
        <w:numPr>
          <w:ilvl w:val="0"/>
          <w:numId w:val="0"/>
        </w:numPr>
        <w:ind w:left="-340"/>
        <w:rPr>
          <w:b w:val="0"/>
          <w:bCs/>
        </w:rPr>
      </w:pPr>
      <w:r w:rsidRPr="00932918">
        <w:rPr>
          <w:b w:val="0"/>
          <w:bCs/>
        </w:rPr>
        <w:t>Nothing to report.</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4D00C01E" w14:textId="18326D0D" w:rsidR="00932918" w:rsidRDefault="00932918" w:rsidP="00932918">
      <w:pPr>
        <w:pStyle w:val="Bold"/>
        <w:numPr>
          <w:ilvl w:val="0"/>
          <w:numId w:val="0"/>
        </w:numPr>
        <w:ind w:left="-624"/>
        <w:rPr>
          <w:b w:val="0"/>
          <w:bCs/>
        </w:rPr>
      </w:pPr>
      <w:r w:rsidRPr="00932918">
        <w:rPr>
          <w:b w:val="0"/>
          <w:bCs/>
        </w:rPr>
        <w:t>The report was circulated prior to the meeting.</w:t>
      </w:r>
      <w:r w:rsidR="0052773C">
        <w:rPr>
          <w:b w:val="0"/>
          <w:bCs/>
        </w:rPr>
        <w:t xml:space="preserve"> The link on the document was incorrect. The correct links were shared in the meeting chat and are below </w:t>
      </w:r>
    </w:p>
    <w:p w14:paraId="65DDAD5A" w14:textId="77777777" w:rsidR="0052773C" w:rsidRDefault="0052773C" w:rsidP="00932918">
      <w:pPr>
        <w:pStyle w:val="Bold"/>
        <w:numPr>
          <w:ilvl w:val="0"/>
          <w:numId w:val="0"/>
        </w:numPr>
        <w:ind w:left="-624"/>
        <w:rPr>
          <w:b w:val="0"/>
          <w:bCs/>
        </w:rPr>
      </w:pPr>
    </w:p>
    <w:p w14:paraId="5506F47F" w14:textId="77777777" w:rsidR="0052773C" w:rsidRDefault="0052773C" w:rsidP="0052773C">
      <w:pPr>
        <w:pStyle w:val="Bold"/>
        <w:numPr>
          <w:ilvl w:val="0"/>
          <w:numId w:val="0"/>
        </w:numPr>
        <w:ind w:left="-624"/>
        <w:rPr>
          <w:rFonts w:asciiTheme="minorHAnsi" w:eastAsiaTheme="minorHAnsi" w:hAnsiTheme="minorHAnsi" w:cstheme="minorBidi"/>
          <w:b w:val="0"/>
          <w:szCs w:val="22"/>
          <w:lang w:eastAsia="en-US"/>
        </w:rPr>
      </w:pPr>
      <w:hyperlink r:id="rId9" w:history="1">
        <w:r w:rsidRPr="0052773C">
          <w:rPr>
            <w:rFonts w:asciiTheme="minorHAnsi" w:eastAsiaTheme="minorHAnsi" w:hAnsiTheme="minorHAnsi" w:cstheme="minorBidi"/>
            <w:b w:val="0"/>
            <w:bCs/>
            <w:color w:val="0000FF" w:themeColor="hyperlink"/>
            <w:szCs w:val="22"/>
            <w:u w:val="single"/>
            <w:lang w:eastAsia="en-US"/>
          </w:rPr>
          <w:t>Bird flu (avian influenza): latest situation in England - GOV.UK</w:t>
        </w:r>
      </w:hyperlink>
    </w:p>
    <w:p w14:paraId="13DD6534" w14:textId="77777777" w:rsidR="0052773C" w:rsidRDefault="0052773C" w:rsidP="0052773C">
      <w:pPr>
        <w:pStyle w:val="Bold"/>
        <w:numPr>
          <w:ilvl w:val="0"/>
          <w:numId w:val="0"/>
        </w:numPr>
        <w:ind w:left="-624"/>
        <w:rPr>
          <w:b w:val="0"/>
          <w:bCs/>
        </w:rPr>
      </w:pPr>
    </w:p>
    <w:p w14:paraId="12B81A3B" w14:textId="5328886F" w:rsidR="00F30A7D" w:rsidRDefault="0052773C" w:rsidP="0052773C">
      <w:pPr>
        <w:pStyle w:val="Bold"/>
        <w:numPr>
          <w:ilvl w:val="0"/>
          <w:numId w:val="0"/>
        </w:numPr>
        <w:ind w:left="-624"/>
        <w:rPr>
          <w:rFonts w:asciiTheme="minorHAnsi" w:eastAsiaTheme="minorHAnsi" w:hAnsiTheme="minorHAnsi" w:cstheme="minorBidi"/>
          <w:b w:val="0"/>
          <w:szCs w:val="22"/>
          <w:lang w:eastAsia="en-US"/>
        </w:rPr>
      </w:pPr>
      <w:hyperlink r:id="rId10" w:history="1">
        <w:r w:rsidRPr="0052773C">
          <w:rPr>
            <w:rFonts w:asciiTheme="minorHAnsi" w:eastAsiaTheme="minorHAnsi" w:hAnsiTheme="minorHAnsi" w:cstheme="minorBidi"/>
            <w:b w:val="0"/>
            <w:color w:val="0000FF" w:themeColor="hyperlink"/>
            <w:szCs w:val="22"/>
            <w:u w:val="single"/>
            <w:lang w:eastAsia="en-US"/>
          </w:rPr>
          <w:t>Bluetongue: latest situation - GOV.UK</w:t>
        </w:r>
      </w:hyperlink>
    </w:p>
    <w:p w14:paraId="23FCE004" w14:textId="77777777" w:rsidR="0052773C" w:rsidRDefault="0052773C" w:rsidP="0052773C">
      <w:pPr>
        <w:pStyle w:val="Bold"/>
        <w:numPr>
          <w:ilvl w:val="0"/>
          <w:numId w:val="0"/>
        </w:numPr>
        <w:ind w:left="-624"/>
        <w:rPr>
          <w:rFonts w:asciiTheme="minorHAnsi" w:eastAsiaTheme="minorHAnsi" w:hAnsiTheme="minorHAnsi" w:cstheme="minorBidi"/>
          <w:b w:val="0"/>
          <w:szCs w:val="22"/>
          <w:lang w:eastAsia="en-US"/>
        </w:rPr>
      </w:pPr>
    </w:p>
    <w:p w14:paraId="7FF8E16D" w14:textId="42FF9854" w:rsidR="0052773C" w:rsidRDefault="0052773C" w:rsidP="0052773C">
      <w:pPr>
        <w:pStyle w:val="Bold"/>
        <w:numPr>
          <w:ilvl w:val="0"/>
          <w:numId w:val="0"/>
        </w:numPr>
        <w:ind w:left="-624"/>
        <w:rPr>
          <w:b w:val="0"/>
          <w:bCs/>
        </w:rPr>
      </w:pPr>
      <w:r>
        <w:rPr>
          <w:b w:val="0"/>
          <w:bCs/>
        </w:rPr>
        <w:lastRenderedPageBreak/>
        <w:t>In September there were still cases of bird flu and blue tongue being seen. The entirety of England has restricted zones for both so be aware of and biosecurity movement restrictions.</w:t>
      </w:r>
    </w:p>
    <w:p w14:paraId="2121EE56" w14:textId="77777777" w:rsidR="00E74F82" w:rsidRDefault="00E74F82" w:rsidP="0052773C">
      <w:pPr>
        <w:pStyle w:val="Bold"/>
        <w:numPr>
          <w:ilvl w:val="0"/>
          <w:numId w:val="0"/>
        </w:numPr>
        <w:ind w:left="-624"/>
        <w:rPr>
          <w:b w:val="0"/>
          <w:bCs/>
        </w:rPr>
      </w:pPr>
    </w:p>
    <w:p w14:paraId="61DE02D7" w14:textId="39C33D5B" w:rsidR="00E74F82" w:rsidRDefault="00E74F82" w:rsidP="0052773C">
      <w:pPr>
        <w:pStyle w:val="Bold"/>
        <w:numPr>
          <w:ilvl w:val="0"/>
          <w:numId w:val="0"/>
        </w:numPr>
        <w:ind w:left="-624"/>
        <w:rPr>
          <w:b w:val="0"/>
          <w:bCs/>
        </w:rPr>
      </w:pPr>
      <w:r>
        <w:rPr>
          <w:b w:val="0"/>
          <w:bCs/>
        </w:rPr>
        <w:t>There is a new Named Veterinary Surgeon (NVS), Zoe Thomas (ZT) who has been with UBS for four months now. ZT was a lab animal vet in Australia before coming to us and will be taking on some extra roles in the Anne McLaren building.</w:t>
      </w:r>
    </w:p>
    <w:p w14:paraId="729F8648" w14:textId="77777777" w:rsidR="0052773C" w:rsidRPr="0052773C" w:rsidRDefault="0052773C" w:rsidP="0052773C">
      <w:pPr>
        <w:pStyle w:val="Bold"/>
        <w:numPr>
          <w:ilvl w:val="0"/>
          <w:numId w:val="0"/>
        </w:numPr>
        <w:ind w:left="-624"/>
        <w:rPr>
          <w:b w:val="0"/>
          <w:bCs/>
        </w:rPr>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6253C831" w14:textId="07306AA1" w:rsidR="00E74F82" w:rsidRDefault="00E74F82" w:rsidP="00E74F82">
      <w:pPr>
        <w:pStyle w:val="Bold"/>
        <w:numPr>
          <w:ilvl w:val="0"/>
          <w:numId w:val="0"/>
        </w:numPr>
        <w:ind w:left="-624"/>
        <w:rPr>
          <w:b w:val="0"/>
          <w:bCs/>
        </w:rPr>
      </w:pPr>
      <w:r w:rsidRPr="00E74F82">
        <w:rPr>
          <w:b w:val="0"/>
          <w:bCs/>
        </w:rPr>
        <w:t>The report was circulated prior to the meeting.</w:t>
      </w:r>
      <w:r>
        <w:rPr>
          <w:b w:val="0"/>
          <w:bCs/>
        </w:rPr>
        <w:t xml:space="preserve"> </w:t>
      </w:r>
    </w:p>
    <w:p w14:paraId="66AB679A" w14:textId="298C75C1" w:rsidR="00E74F82" w:rsidRDefault="00E74F82" w:rsidP="00E74F82">
      <w:pPr>
        <w:pStyle w:val="Bold"/>
        <w:numPr>
          <w:ilvl w:val="0"/>
          <w:numId w:val="0"/>
        </w:numPr>
        <w:ind w:left="-624"/>
        <w:rPr>
          <w:b w:val="0"/>
          <w:bCs/>
        </w:rPr>
      </w:pPr>
      <w:r>
        <w:rPr>
          <w:b w:val="0"/>
          <w:bCs/>
        </w:rPr>
        <w:t>The report mentions having a presence at the Big Biology Day, unfortunately we have had to pull out. Focus will now be on Cam Fest.</w:t>
      </w:r>
    </w:p>
    <w:p w14:paraId="6C4FF495" w14:textId="77777777" w:rsidR="00E74F82" w:rsidRDefault="00E74F82" w:rsidP="00E74F82">
      <w:pPr>
        <w:pStyle w:val="Bold"/>
        <w:numPr>
          <w:ilvl w:val="0"/>
          <w:numId w:val="0"/>
        </w:numPr>
        <w:ind w:left="-624"/>
        <w:rPr>
          <w:b w:val="0"/>
          <w:bCs/>
        </w:rPr>
      </w:pPr>
    </w:p>
    <w:p w14:paraId="571749AF" w14:textId="3372986A" w:rsidR="00E74F82" w:rsidRDefault="00E74F82" w:rsidP="00E74F82">
      <w:pPr>
        <w:pStyle w:val="Bold"/>
        <w:numPr>
          <w:ilvl w:val="0"/>
          <w:numId w:val="0"/>
        </w:numPr>
        <w:ind w:left="-624"/>
        <w:rPr>
          <w:b w:val="0"/>
          <w:bCs/>
        </w:rPr>
      </w:pPr>
      <w:r>
        <w:rPr>
          <w:b w:val="0"/>
          <w:bCs/>
        </w:rPr>
        <w:t>Rue Jones-Green (RJG) will be writing an article about the ponies for the UBS newsletter. Some of them were rehomed with RJG’s friend so she has some insight on how they are doing.</w:t>
      </w:r>
    </w:p>
    <w:p w14:paraId="1E6A7A1A" w14:textId="77777777" w:rsidR="00E74F82" w:rsidRDefault="00E74F82" w:rsidP="00E74F82">
      <w:pPr>
        <w:pStyle w:val="Bold"/>
        <w:numPr>
          <w:ilvl w:val="0"/>
          <w:numId w:val="0"/>
        </w:numPr>
        <w:ind w:left="-624"/>
        <w:rPr>
          <w:b w:val="0"/>
          <w:bCs/>
        </w:rPr>
      </w:pPr>
    </w:p>
    <w:p w14:paraId="6E75633C" w14:textId="609CB7AC" w:rsidR="00E74F82" w:rsidRDefault="00E74F82" w:rsidP="00E74F82">
      <w:pPr>
        <w:pStyle w:val="Bold"/>
        <w:numPr>
          <w:ilvl w:val="0"/>
          <w:numId w:val="0"/>
        </w:numPr>
        <w:ind w:left="-624"/>
        <w:rPr>
          <w:b w:val="0"/>
          <w:bCs/>
        </w:rPr>
      </w:pPr>
      <w:r>
        <w:rPr>
          <w:b w:val="0"/>
          <w:bCs/>
        </w:rPr>
        <w:t xml:space="preserve">The 3Rs strategy is now on the front page of the website. </w:t>
      </w:r>
    </w:p>
    <w:p w14:paraId="4D74F4E4" w14:textId="77777777" w:rsidR="00E74F82" w:rsidRPr="00E74F82" w:rsidRDefault="00E74F82" w:rsidP="00E74F82">
      <w:pPr>
        <w:pStyle w:val="Bold"/>
        <w:numPr>
          <w:ilvl w:val="0"/>
          <w:numId w:val="0"/>
        </w:numPr>
        <w:ind w:left="-624"/>
        <w:rPr>
          <w:b w:val="0"/>
          <w:bCs/>
        </w:rPr>
      </w:pPr>
    </w:p>
    <w:p w14:paraId="44DF6D2F" w14:textId="56B14D1D" w:rsidR="002E5D8C" w:rsidRDefault="002947FA" w:rsidP="002E5D8C">
      <w:pPr>
        <w:pStyle w:val="Bold"/>
        <w:tabs>
          <w:tab w:val="clear" w:pos="284"/>
          <w:tab w:val="num" w:pos="568"/>
        </w:tabs>
        <w:ind w:left="-340"/>
      </w:pPr>
      <w:r>
        <w:t>Use</w:t>
      </w:r>
      <w:r w:rsidR="00F30A7D">
        <w:t>r</w:t>
      </w:r>
      <w:r>
        <w:t xml:space="preserve"> </w:t>
      </w:r>
      <w:r w:rsidR="004B0268">
        <w:t>Matter</w:t>
      </w:r>
      <w:r w:rsidR="002E5D8C">
        <w:t>s</w:t>
      </w:r>
    </w:p>
    <w:p w14:paraId="68FA065A" w14:textId="5B5B30B1" w:rsidR="002E5D8C" w:rsidRPr="002E5D8C" w:rsidRDefault="002E5D8C" w:rsidP="002E5D8C">
      <w:pPr>
        <w:pStyle w:val="Bold"/>
        <w:numPr>
          <w:ilvl w:val="0"/>
          <w:numId w:val="0"/>
        </w:numPr>
        <w:ind w:left="-624"/>
        <w:rPr>
          <w:b w:val="0"/>
          <w:bCs/>
        </w:rPr>
      </w:pPr>
      <w:r w:rsidRPr="002E5D8C">
        <w:rPr>
          <w:b w:val="0"/>
          <w:bCs/>
        </w:rPr>
        <w:t>Nothing to discuss.</w:t>
      </w:r>
    </w:p>
    <w:p w14:paraId="606CBB68" w14:textId="77777777" w:rsidR="00B923C3" w:rsidRDefault="00B923C3" w:rsidP="00B923C3">
      <w:pPr>
        <w:pStyle w:val="Bold"/>
        <w:numPr>
          <w:ilvl w:val="0"/>
          <w:numId w:val="0"/>
        </w:numPr>
      </w:pPr>
    </w:p>
    <w:p w14:paraId="2CA40FE8" w14:textId="5D5DDB16" w:rsidR="00693493" w:rsidRDefault="00693493" w:rsidP="0003265E">
      <w:pPr>
        <w:pStyle w:val="Bold"/>
        <w:tabs>
          <w:tab w:val="clear" w:pos="284"/>
          <w:tab w:val="num" w:pos="568"/>
        </w:tabs>
        <w:ind w:left="-340"/>
      </w:pPr>
      <w:r>
        <w:t>Training</w:t>
      </w:r>
    </w:p>
    <w:p w14:paraId="301B6A8F" w14:textId="2575932F" w:rsidR="002E5D8C" w:rsidRDefault="00A96B26" w:rsidP="002E5D8C">
      <w:pPr>
        <w:pStyle w:val="Bold"/>
        <w:numPr>
          <w:ilvl w:val="0"/>
          <w:numId w:val="0"/>
        </w:numPr>
        <w:ind w:left="-624"/>
        <w:rPr>
          <w:b w:val="0"/>
          <w:bCs/>
        </w:rPr>
      </w:pPr>
      <w:r w:rsidRPr="00A96B26">
        <w:rPr>
          <w:b w:val="0"/>
          <w:bCs/>
        </w:rPr>
        <w:t xml:space="preserve">There are new </w:t>
      </w:r>
      <w:r w:rsidR="00387D9F">
        <w:rPr>
          <w:b w:val="0"/>
          <w:bCs/>
        </w:rPr>
        <w:t>Standard Operating Procedures (SOPs)</w:t>
      </w:r>
      <w:r w:rsidRPr="00A96B26">
        <w:rPr>
          <w:b w:val="0"/>
          <w:bCs/>
        </w:rPr>
        <w:t xml:space="preserve"> in place for entering and exiting, receiving supplies and lone working. Please read them on your next visit. It is preferred that they are read on site so we can ensure current copies are being read.</w:t>
      </w:r>
    </w:p>
    <w:p w14:paraId="335D4D99" w14:textId="32F8F995" w:rsidR="008B4E96" w:rsidRDefault="008B4E96" w:rsidP="002E5D8C">
      <w:pPr>
        <w:pStyle w:val="Bold"/>
        <w:numPr>
          <w:ilvl w:val="0"/>
          <w:numId w:val="0"/>
        </w:numPr>
        <w:ind w:left="-624"/>
        <w:rPr>
          <w:b w:val="0"/>
          <w:bCs/>
        </w:rPr>
      </w:pPr>
      <w:r>
        <w:rPr>
          <w:b w:val="0"/>
          <w:bCs/>
        </w:rPr>
        <w:t>Some users that have used the facility before the new SOPs were written may need re-induction to the facility. This shouldn’t take longer than 20 minutes.</w:t>
      </w:r>
    </w:p>
    <w:p w14:paraId="668C1B32" w14:textId="77777777" w:rsidR="00117064" w:rsidRDefault="00117064" w:rsidP="002E5D8C">
      <w:pPr>
        <w:pStyle w:val="Bold"/>
        <w:numPr>
          <w:ilvl w:val="0"/>
          <w:numId w:val="0"/>
        </w:numPr>
        <w:ind w:left="-624"/>
        <w:rPr>
          <w:b w:val="0"/>
          <w:bCs/>
        </w:rPr>
      </w:pPr>
    </w:p>
    <w:p w14:paraId="1003BC71" w14:textId="3DDD0E86" w:rsidR="00117064" w:rsidRDefault="00117064" w:rsidP="002E5D8C">
      <w:pPr>
        <w:pStyle w:val="Bold"/>
        <w:numPr>
          <w:ilvl w:val="0"/>
          <w:numId w:val="0"/>
        </w:numPr>
        <w:ind w:left="-624"/>
        <w:rPr>
          <w:b w:val="0"/>
          <w:bCs/>
        </w:rPr>
      </w:pPr>
      <w:r>
        <w:rPr>
          <w:b w:val="0"/>
          <w:bCs/>
        </w:rPr>
        <w:t>Please make sure a Direct Observation of Procedural Skills (DOPS) is in place before starting an assessment. The Training Centre can support with DOPS writing.</w:t>
      </w:r>
    </w:p>
    <w:p w14:paraId="0ED310B4" w14:textId="77777777" w:rsidR="00117064" w:rsidRDefault="00117064" w:rsidP="002E5D8C">
      <w:pPr>
        <w:pStyle w:val="Bold"/>
        <w:numPr>
          <w:ilvl w:val="0"/>
          <w:numId w:val="0"/>
        </w:numPr>
        <w:ind w:left="-624"/>
        <w:rPr>
          <w:b w:val="0"/>
          <w:bCs/>
        </w:rPr>
      </w:pPr>
    </w:p>
    <w:p w14:paraId="41B5AD2F" w14:textId="6D44FA31" w:rsidR="00117064" w:rsidRDefault="00117064" w:rsidP="002E5D8C">
      <w:pPr>
        <w:pStyle w:val="Bold"/>
        <w:numPr>
          <w:ilvl w:val="0"/>
          <w:numId w:val="0"/>
        </w:numPr>
        <w:ind w:left="-624"/>
        <w:rPr>
          <w:b w:val="0"/>
          <w:bCs/>
        </w:rPr>
      </w:pPr>
      <w:r>
        <w:rPr>
          <w:b w:val="0"/>
          <w:bCs/>
        </w:rPr>
        <w:t>There is now an NTCO email address if there are any queries about exemptions</w:t>
      </w:r>
      <w:r w:rsidR="0046363D">
        <w:rPr>
          <w:b w:val="0"/>
          <w:bCs/>
        </w:rPr>
        <w:t xml:space="preserve"> or any other NTCO matters. It is </w:t>
      </w:r>
      <w:hyperlink r:id="rId11" w:history="1">
        <w:r w:rsidR="0046363D" w:rsidRPr="0031607F">
          <w:rPr>
            <w:rStyle w:val="Hyperlink"/>
            <w:b w:val="0"/>
            <w:bCs/>
          </w:rPr>
          <w:t>UBSNTCO@admin.cam.ac.uk</w:t>
        </w:r>
      </w:hyperlink>
      <w:r w:rsidR="0046363D">
        <w:rPr>
          <w:b w:val="0"/>
          <w:bCs/>
        </w:rPr>
        <w:t xml:space="preserve"> .</w:t>
      </w:r>
    </w:p>
    <w:p w14:paraId="2F8C901D" w14:textId="77777777" w:rsidR="0046363D" w:rsidRDefault="0046363D" w:rsidP="002E5D8C">
      <w:pPr>
        <w:pStyle w:val="Bold"/>
        <w:numPr>
          <w:ilvl w:val="0"/>
          <w:numId w:val="0"/>
        </w:numPr>
        <w:ind w:left="-624"/>
        <w:rPr>
          <w:b w:val="0"/>
          <w:bCs/>
        </w:rPr>
      </w:pPr>
    </w:p>
    <w:p w14:paraId="0A4B04DA" w14:textId="57D12BF5" w:rsidR="0046363D" w:rsidRDefault="0046363D" w:rsidP="002E5D8C">
      <w:pPr>
        <w:pStyle w:val="Bold"/>
        <w:numPr>
          <w:ilvl w:val="0"/>
          <w:numId w:val="0"/>
        </w:numPr>
        <w:ind w:left="-624"/>
        <w:rPr>
          <w:b w:val="0"/>
          <w:bCs/>
        </w:rPr>
      </w:pPr>
      <w:r>
        <w:rPr>
          <w:b w:val="0"/>
          <w:bCs/>
        </w:rPr>
        <w:t>There is a Researcher Assessor Course on 5</w:t>
      </w:r>
      <w:r w:rsidRPr="0046363D">
        <w:rPr>
          <w:b w:val="0"/>
          <w:bCs/>
          <w:vertAlign w:val="superscript"/>
        </w:rPr>
        <w:t>th</w:t>
      </w:r>
      <w:r>
        <w:rPr>
          <w:b w:val="0"/>
          <w:bCs/>
        </w:rPr>
        <w:t xml:space="preserve"> November 10am – 2pm and a Train the Trainer Course on 27</w:t>
      </w:r>
      <w:r w:rsidRPr="0046363D">
        <w:rPr>
          <w:b w:val="0"/>
          <w:bCs/>
          <w:vertAlign w:val="superscript"/>
        </w:rPr>
        <w:t>th</w:t>
      </w:r>
      <w:r>
        <w:rPr>
          <w:b w:val="0"/>
          <w:bCs/>
        </w:rPr>
        <w:t xml:space="preserve"> November 10am – 12.30pm. These are both online.</w:t>
      </w:r>
    </w:p>
    <w:p w14:paraId="4F9BDFB4" w14:textId="77777777" w:rsidR="0046363D" w:rsidRDefault="0046363D" w:rsidP="002E5D8C">
      <w:pPr>
        <w:pStyle w:val="Bold"/>
        <w:numPr>
          <w:ilvl w:val="0"/>
          <w:numId w:val="0"/>
        </w:numPr>
        <w:ind w:left="-624"/>
        <w:rPr>
          <w:b w:val="0"/>
          <w:bCs/>
        </w:rPr>
      </w:pPr>
    </w:p>
    <w:p w14:paraId="5B14C260" w14:textId="580DCA80" w:rsidR="0046363D" w:rsidRDefault="0046363D" w:rsidP="002E5D8C">
      <w:pPr>
        <w:pStyle w:val="Bold"/>
        <w:numPr>
          <w:ilvl w:val="0"/>
          <w:numId w:val="0"/>
        </w:numPr>
        <w:ind w:left="-624"/>
        <w:rPr>
          <w:b w:val="0"/>
          <w:bCs/>
        </w:rPr>
      </w:pPr>
      <w:r>
        <w:rPr>
          <w:b w:val="0"/>
          <w:bCs/>
        </w:rPr>
        <w:t>There are Training and Assessment Webinars on 30</w:t>
      </w:r>
      <w:r w:rsidRPr="0046363D">
        <w:rPr>
          <w:b w:val="0"/>
          <w:bCs/>
          <w:vertAlign w:val="superscript"/>
        </w:rPr>
        <w:t>th</w:t>
      </w:r>
      <w:r>
        <w:rPr>
          <w:b w:val="0"/>
          <w:bCs/>
        </w:rPr>
        <w:t xml:space="preserve"> October at 10am and 4</w:t>
      </w:r>
      <w:r w:rsidRPr="0046363D">
        <w:rPr>
          <w:b w:val="0"/>
          <w:bCs/>
          <w:vertAlign w:val="superscript"/>
        </w:rPr>
        <w:t>th</w:t>
      </w:r>
      <w:r>
        <w:rPr>
          <w:b w:val="0"/>
          <w:bCs/>
        </w:rPr>
        <w:t xml:space="preserve"> December at 10am.</w:t>
      </w:r>
    </w:p>
    <w:p w14:paraId="3F6C2B8F" w14:textId="77777777" w:rsidR="0046363D" w:rsidRDefault="0046363D" w:rsidP="002E5D8C">
      <w:pPr>
        <w:pStyle w:val="Bold"/>
        <w:numPr>
          <w:ilvl w:val="0"/>
          <w:numId w:val="0"/>
        </w:numPr>
        <w:ind w:left="-624"/>
        <w:rPr>
          <w:b w:val="0"/>
          <w:bCs/>
        </w:rPr>
      </w:pPr>
    </w:p>
    <w:p w14:paraId="602FFB64" w14:textId="331A575D" w:rsidR="00DA42B8" w:rsidRDefault="00DA42B8" w:rsidP="002E5D8C">
      <w:pPr>
        <w:pStyle w:val="Bold"/>
        <w:numPr>
          <w:ilvl w:val="0"/>
          <w:numId w:val="0"/>
        </w:numPr>
        <w:ind w:left="-624"/>
        <w:rPr>
          <w:b w:val="0"/>
          <w:bCs/>
        </w:rPr>
      </w:pPr>
      <w:r>
        <w:rPr>
          <w:b w:val="0"/>
          <w:bCs/>
        </w:rPr>
        <w:t xml:space="preserve">There was a request that whilst things at Barcroft are quiet, please could users revisit training on things like sharps and chemicals. Training can be done </w:t>
      </w:r>
      <w:r w:rsidR="00DD3869">
        <w:rPr>
          <w:b w:val="0"/>
          <w:bCs/>
        </w:rPr>
        <w:t>o</w:t>
      </w:r>
      <w:r>
        <w:rPr>
          <w:b w:val="0"/>
          <w:bCs/>
        </w:rPr>
        <w:t>nline and usually takes less than 50 minutes.</w:t>
      </w:r>
    </w:p>
    <w:p w14:paraId="6A3E3403" w14:textId="77777777" w:rsidR="00433438" w:rsidRDefault="00433438" w:rsidP="0003265E">
      <w:pPr>
        <w:pStyle w:val="ListParagraph"/>
        <w:ind w:left="-340"/>
      </w:pPr>
    </w:p>
    <w:p w14:paraId="60587DA3" w14:textId="69AB462F" w:rsidR="00DA42B8" w:rsidRDefault="00433438" w:rsidP="00DA42B8">
      <w:pPr>
        <w:pStyle w:val="Bold"/>
        <w:tabs>
          <w:tab w:val="clear" w:pos="284"/>
          <w:tab w:val="num" w:pos="568"/>
        </w:tabs>
        <w:ind w:left="-340"/>
      </w:pPr>
      <w:r>
        <w:t>AOB</w:t>
      </w:r>
    </w:p>
    <w:p w14:paraId="61674381" w14:textId="77777777" w:rsidR="00E508BB" w:rsidRDefault="00DA42B8" w:rsidP="00DA42B8">
      <w:pPr>
        <w:pStyle w:val="Bold"/>
        <w:numPr>
          <w:ilvl w:val="0"/>
          <w:numId w:val="0"/>
        </w:numPr>
        <w:ind w:left="-624"/>
        <w:rPr>
          <w:b w:val="0"/>
          <w:bCs/>
        </w:rPr>
      </w:pPr>
      <w:r w:rsidRPr="005B4E8B">
        <w:rPr>
          <w:b w:val="0"/>
          <w:bCs/>
        </w:rPr>
        <w:t xml:space="preserve">At the beginning of the academic year there are usually final year </w:t>
      </w:r>
      <w:r w:rsidR="000B769B">
        <w:rPr>
          <w:b w:val="0"/>
          <w:bCs/>
        </w:rPr>
        <w:t xml:space="preserve">undergraduate </w:t>
      </w:r>
      <w:r w:rsidRPr="005B4E8B">
        <w:rPr>
          <w:b w:val="0"/>
          <w:bCs/>
        </w:rPr>
        <w:t xml:space="preserve">students doing a </w:t>
      </w:r>
      <w:r w:rsidR="000B769B">
        <w:rPr>
          <w:b w:val="0"/>
          <w:bCs/>
        </w:rPr>
        <w:t xml:space="preserve">research </w:t>
      </w:r>
      <w:r w:rsidRPr="005B4E8B">
        <w:rPr>
          <w:b w:val="0"/>
          <w:bCs/>
        </w:rPr>
        <w:t xml:space="preserve">project and they usually use ex vivo tissues </w:t>
      </w:r>
      <w:r w:rsidR="000B769B">
        <w:rPr>
          <w:b w:val="0"/>
          <w:bCs/>
        </w:rPr>
        <w:t xml:space="preserve">not requiring licenced procedures.  </w:t>
      </w:r>
      <w:proofErr w:type="gramStart"/>
      <w:r w:rsidR="000B769B">
        <w:rPr>
          <w:b w:val="0"/>
          <w:bCs/>
        </w:rPr>
        <w:t>S</w:t>
      </w:r>
      <w:r w:rsidRPr="005B4E8B">
        <w:rPr>
          <w:b w:val="0"/>
          <w:bCs/>
        </w:rPr>
        <w:t>o</w:t>
      </w:r>
      <w:proofErr w:type="gramEnd"/>
      <w:r w:rsidRPr="005B4E8B">
        <w:rPr>
          <w:b w:val="0"/>
          <w:bCs/>
        </w:rPr>
        <w:t xml:space="preserve"> there will be some new faces around the facility.</w:t>
      </w:r>
      <w:r w:rsidR="00FD28A4">
        <w:rPr>
          <w:b w:val="0"/>
          <w:bCs/>
        </w:rPr>
        <w:t xml:space="preserve"> Dino Giussani (DG) to send a list of student names to RL.</w:t>
      </w:r>
      <w:r w:rsidR="007C1597">
        <w:rPr>
          <w:b w:val="0"/>
          <w:bCs/>
        </w:rPr>
        <w:t xml:space="preserve"> </w:t>
      </w:r>
    </w:p>
    <w:p w14:paraId="7D642A87" w14:textId="77777777" w:rsidR="0050679C" w:rsidRDefault="0050679C" w:rsidP="00DA42B8">
      <w:pPr>
        <w:pStyle w:val="Bold"/>
        <w:numPr>
          <w:ilvl w:val="0"/>
          <w:numId w:val="0"/>
        </w:numPr>
        <w:ind w:left="-624"/>
        <w:rPr>
          <w:b w:val="0"/>
          <w:bCs/>
        </w:rPr>
      </w:pPr>
    </w:p>
    <w:p w14:paraId="672C7B3D" w14:textId="5823193C" w:rsidR="00F11687" w:rsidRDefault="00F11687" w:rsidP="00DA42B8">
      <w:pPr>
        <w:pStyle w:val="Bold"/>
        <w:numPr>
          <w:ilvl w:val="0"/>
          <w:numId w:val="0"/>
        </w:numPr>
        <w:ind w:left="-624"/>
        <w:rPr>
          <w:b w:val="0"/>
          <w:bCs/>
        </w:rPr>
      </w:pPr>
      <w:r>
        <w:rPr>
          <w:b w:val="0"/>
          <w:bCs/>
        </w:rPr>
        <w:lastRenderedPageBreak/>
        <w:t xml:space="preserve">There was a conversation around the removal of the barns </w:t>
      </w:r>
      <w:r w:rsidR="000B769B">
        <w:rPr>
          <w:b w:val="0"/>
          <w:bCs/>
        </w:rPr>
        <w:t xml:space="preserve">close to the car park </w:t>
      </w:r>
      <w:r>
        <w:rPr>
          <w:b w:val="0"/>
          <w:bCs/>
        </w:rPr>
        <w:t xml:space="preserve">at the front of Barcroft. Asbestos has been found which is slowing things down. There </w:t>
      </w:r>
      <w:proofErr w:type="gramStart"/>
      <w:r>
        <w:rPr>
          <w:b w:val="0"/>
          <w:bCs/>
        </w:rPr>
        <w:t>is</w:t>
      </w:r>
      <w:proofErr w:type="gramEnd"/>
      <w:r>
        <w:rPr>
          <w:b w:val="0"/>
          <w:bCs/>
        </w:rPr>
        <w:t xml:space="preserve"> some racking and caging in the barns that needs to be disposed of.</w:t>
      </w:r>
    </w:p>
    <w:p w14:paraId="7BD0CCC8" w14:textId="77777777" w:rsidR="0050679C" w:rsidRDefault="0050679C" w:rsidP="00DA42B8">
      <w:pPr>
        <w:pStyle w:val="Bold"/>
        <w:numPr>
          <w:ilvl w:val="0"/>
          <w:numId w:val="0"/>
        </w:numPr>
        <w:ind w:left="-624"/>
        <w:rPr>
          <w:b w:val="0"/>
          <w:bCs/>
        </w:rPr>
      </w:pPr>
    </w:p>
    <w:p w14:paraId="113A045B" w14:textId="77777777" w:rsidR="0050679C" w:rsidRPr="00E508BB" w:rsidRDefault="0050679C" w:rsidP="0050679C">
      <w:pPr>
        <w:pStyle w:val="Bold"/>
        <w:numPr>
          <w:ilvl w:val="0"/>
          <w:numId w:val="0"/>
        </w:numPr>
        <w:ind w:left="-624"/>
      </w:pPr>
      <w:r w:rsidRPr="00EA3B00">
        <w:t>Action</w:t>
      </w:r>
      <w:r w:rsidRPr="00E508BB">
        <w:t>: DG to send a list of student names to RL.</w:t>
      </w:r>
    </w:p>
    <w:p w14:paraId="6AB61E38" w14:textId="77777777" w:rsidR="0050679C" w:rsidRPr="005B4E8B" w:rsidRDefault="0050679C" w:rsidP="00DA42B8">
      <w:pPr>
        <w:pStyle w:val="Bold"/>
        <w:numPr>
          <w:ilvl w:val="0"/>
          <w:numId w:val="0"/>
        </w:numPr>
        <w:ind w:left="-624"/>
        <w:rPr>
          <w:b w:val="0"/>
          <w:bCs/>
        </w:rPr>
      </w:pPr>
    </w:p>
    <w:p w14:paraId="316853F5" w14:textId="77777777" w:rsidR="008E1202" w:rsidRDefault="008E1202" w:rsidP="008E1202">
      <w:pPr>
        <w:pStyle w:val="ListParagraph"/>
      </w:pPr>
    </w:p>
    <w:p w14:paraId="56EE6596" w14:textId="7DE9C820" w:rsidR="000C23CF" w:rsidRDefault="00433438" w:rsidP="008E1202">
      <w:pPr>
        <w:pStyle w:val="Bold"/>
        <w:numPr>
          <w:ilvl w:val="0"/>
          <w:numId w:val="0"/>
        </w:numPr>
        <w:ind w:left="-624"/>
      </w:pPr>
      <w:r>
        <w:t>Date of next meetin</w:t>
      </w:r>
      <w:r w:rsidR="00732E25">
        <w:t>g</w:t>
      </w:r>
      <w:r w:rsidR="00F11687">
        <w:t>: 30</w:t>
      </w:r>
      <w:r w:rsidR="00F11687" w:rsidRPr="00F11687">
        <w:rPr>
          <w:vertAlign w:val="superscript"/>
        </w:rPr>
        <w:t>th</w:t>
      </w:r>
      <w:r w:rsidR="00F11687">
        <w:t xml:space="preserve"> January 2026, 2pm</w:t>
      </w:r>
    </w:p>
    <w:sectPr w:rsidR="000C23CF" w:rsidSect="008E1202">
      <w:headerReference w:type="even" r:id="rId12"/>
      <w:headerReference w:type="default" r:id="rId13"/>
      <w:footerReference w:type="default" r:id="rId14"/>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F5A9C" w14:textId="77777777" w:rsidR="00D465B6" w:rsidRDefault="00D465B6">
      <w:r>
        <w:separator/>
      </w:r>
    </w:p>
  </w:endnote>
  <w:endnote w:type="continuationSeparator" w:id="0">
    <w:p w14:paraId="674C196B" w14:textId="77777777" w:rsidR="00D465B6" w:rsidRDefault="00D4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E7BD1" w14:textId="77777777" w:rsidR="00D465B6" w:rsidRDefault="00D465B6">
      <w:r>
        <w:separator/>
      </w:r>
    </w:p>
  </w:footnote>
  <w:footnote w:type="continuationSeparator" w:id="0">
    <w:p w14:paraId="309D0FE2" w14:textId="77777777" w:rsidR="00D465B6" w:rsidRDefault="00D46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27D63"/>
    <w:rsid w:val="0003265E"/>
    <w:rsid w:val="00081339"/>
    <w:rsid w:val="000A5DB8"/>
    <w:rsid w:val="000A724C"/>
    <w:rsid w:val="000B769B"/>
    <w:rsid w:val="000C23CF"/>
    <w:rsid w:val="000C7437"/>
    <w:rsid w:val="000C7DA1"/>
    <w:rsid w:val="000F027D"/>
    <w:rsid w:val="00100D51"/>
    <w:rsid w:val="00104671"/>
    <w:rsid w:val="00105FE6"/>
    <w:rsid w:val="0010768E"/>
    <w:rsid w:val="00117064"/>
    <w:rsid w:val="001330E6"/>
    <w:rsid w:val="00177F99"/>
    <w:rsid w:val="00181505"/>
    <w:rsid w:val="00184DB9"/>
    <w:rsid w:val="001B0863"/>
    <w:rsid w:val="001B0B6F"/>
    <w:rsid w:val="001B183C"/>
    <w:rsid w:val="001B66DC"/>
    <w:rsid w:val="001C0F06"/>
    <w:rsid w:val="001C1A0F"/>
    <w:rsid w:val="001D7044"/>
    <w:rsid w:val="001E0D97"/>
    <w:rsid w:val="001E51EA"/>
    <w:rsid w:val="00214EDB"/>
    <w:rsid w:val="002309D2"/>
    <w:rsid w:val="0024705A"/>
    <w:rsid w:val="00250F91"/>
    <w:rsid w:val="0025216C"/>
    <w:rsid w:val="00254EC6"/>
    <w:rsid w:val="00282BBF"/>
    <w:rsid w:val="00283BBE"/>
    <w:rsid w:val="0029201C"/>
    <w:rsid w:val="002931A9"/>
    <w:rsid w:val="00293654"/>
    <w:rsid w:val="002947FA"/>
    <w:rsid w:val="002B21BE"/>
    <w:rsid w:val="002B44BB"/>
    <w:rsid w:val="002D15AB"/>
    <w:rsid w:val="002D5016"/>
    <w:rsid w:val="002E2477"/>
    <w:rsid w:val="002E5D8C"/>
    <w:rsid w:val="002E65F0"/>
    <w:rsid w:val="0032133E"/>
    <w:rsid w:val="0033154D"/>
    <w:rsid w:val="00363A8B"/>
    <w:rsid w:val="00366843"/>
    <w:rsid w:val="0037104C"/>
    <w:rsid w:val="0037441E"/>
    <w:rsid w:val="00381C61"/>
    <w:rsid w:val="00385178"/>
    <w:rsid w:val="00387968"/>
    <w:rsid w:val="00387D9F"/>
    <w:rsid w:val="00391826"/>
    <w:rsid w:val="003A0EDA"/>
    <w:rsid w:val="003A4EAA"/>
    <w:rsid w:val="003A56CC"/>
    <w:rsid w:val="003C4EC5"/>
    <w:rsid w:val="003C56C1"/>
    <w:rsid w:val="003F4A2A"/>
    <w:rsid w:val="004072B8"/>
    <w:rsid w:val="00415377"/>
    <w:rsid w:val="004260B2"/>
    <w:rsid w:val="00427FB6"/>
    <w:rsid w:val="00433438"/>
    <w:rsid w:val="00440413"/>
    <w:rsid w:val="0044305D"/>
    <w:rsid w:val="00452C85"/>
    <w:rsid w:val="004576D5"/>
    <w:rsid w:val="0046363D"/>
    <w:rsid w:val="00473331"/>
    <w:rsid w:val="004778B2"/>
    <w:rsid w:val="004A2BF7"/>
    <w:rsid w:val="004A7A41"/>
    <w:rsid w:val="004B0268"/>
    <w:rsid w:val="004D0BD8"/>
    <w:rsid w:val="004D6441"/>
    <w:rsid w:val="004E3515"/>
    <w:rsid w:val="0050679C"/>
    <w:rsid w:val="0050750C"/>
    <w:rsid w:val="0052756F"/>
    <w:rsid w:val="0052773C"/>
    <w:rsid w:val="00543184"/>
    <w:rsid w:val="00566E9C"/>
    <w:rsid w:val="005708A9"/>
    <w:rsid w:val="00573FAC"/>
    <w:rsid w:val="00584017"/>
    <w:rsid w:val="00590C25"/>
    <w:rsid w:val="00594F5C"/>
    <w:rsid w:val="00596CC5"/>
    <w:rsid w:val="005A334A"/>
    <w:rsid w:val="005A5E07"/>
    <w:rsid w:val="005B0EDB"/>
    <w:rsid w:val="005B1B92"/>
    <w:rsid w:val="005B4B2E"/>
    <w:rsid w:val="005B4E8B"/>
    <w:rsid w:val="005E6296"/>
    <w:rsid w:val="005F206B"/>
    <w:rsid w:val="005F5807"/>
    <w:rsid w:val="00633B9F"/>
    <w:rsid w:val="006407AE"/>
    <w:rsid w:val="00640EBC"/>
    <w:rsid w:val="006502D7"/>
    <w:rsid w:val="006717EC"/>
    <w:rsid w:val="00677364"/>
    <w:rsid w:val="00693493"/>
    <w:rsid w:val="006A270B"/>
    <w:rsid w:val="006B070F"/>
    <w:rsid w:val="006B2284"/>
    <w:rsid w:val="006C5B55"/>
    <w:rsid w:val="006E4D17"/>
    <w:rsid w:val="006F6235"/>
    <w:rsid w:val="00722795"/>
    <w:rsid w:val="00722849"/>
    <w:rsid w:val="00731A33"/>
    <w:rsid w:val="00732E25"/>
    <w:rsid w:val="00742E27"/>
    <w:rsid w:val="00752866"/>
    <w:rsid w:val="00754C90"/>
    <w:rsid w:val="00772E92"/>
    <w:rsid w:val="0077694E"/>
    <w:rsid w:val="007835E1"/>
    <w:rsid w:val="007C1023"/>
    <w:rsid w:val="007C1597"/>
    <w:rsid w:val="007C1AFD"/>
    <w:rsid w:val="007C50E0"/>
    <w:rsid w:val="007C58C7"/>
    <w:rsid w:val="007D641C"/>
    <w:rsid w:val="007E30FD"/>
    <w:rsid w:val="008300C4"/>
    <w:rsid w:val="00835E01"/>
    <w:rsid w:val="00856611"/>
    <w:rsid w:val="00862F2F"/>
    <w:rsid w:val="00863A07"/>
    <w:rsid w:val="0087359F"/>
    <w:rsid w:val="008A392F"/>
    <w:rsid w:val="008A7A10"/>
    <w:rsid w:val="008B1660"/>
    <w:rsid w:val="008B4E96"/>
    <w:rsid w:val="008B515B"/>
    <w:rsid w:val="008C457F"/>
    <w:rsid w:val="008D7B63"/>
    <w:rsid w:val="008E1202"/>
    <w:rsid w:val="008F22A6"/>
    <w:rsid w:val="00900E8B"/>
    <w:rsid w:val="00932918"/>
    <w:rsid w:val="00947386"/>
    <w:rsid w:val="0095531B"/>
    <w:rsid w:val="00956218"/>
    <w:rsid w:val="00982525"/>
    <w:rsid w:val="009A04E9"/>
    <w:rsid w:val="009A27FA"/>
    <w:rsid w:val="009B05A6"/>
    <w:rsid w:val="009C3FE9"/>
    <w:rsid w:val="009C4F7C"/>
    <w:rsid w:val="009C730C"/>
    <w:rsid w:val="009E573F"/>
    <w:rsid w:val="009F3256"/>
    <w:rsid w:val="009F3AA1"/>
    <w:rsid w:val="00A24DB2"/>
    <w:rsid w:val="00A334FC"/>
    <w:rsid w:val="00A514E3"/>
    <w:rsid w:val="00A6089A"/>
    <w:rsid w:val="00A634D3"/>
    <w:rsid w:val="00A63772"/>
    <w:rsid w:val="00A73E6D"/>
    <w:rsid w:val="00A87DF5"/>
    <w:rsid w:val="00A96B26"/>
    <w:rsid w:val="00A970D9"/>
    <w:rsid w:val="00AB2A7A"/>
    <w:rsid w:val="00AB6D0F"/>
    <w:rsid w:val="00AB7899"/>
    <w:rsid w:val="00AD225B"/>
    <w:rsid w:val="00AF0BF4"/>
    <w:rsid w:val="00AF393C"/>
    <w:rsid w:val="00AF6EFA"/>
    <w:rsid w:val="00B3597D"/>
    <w:rsid w:val="00B40078"/>
    <w:rsid w:val="00B40377"/>
    <w:rsid w:val="00B4117C"/>
    <w:rsid w:val="00B55CEC"/>
    <w:rsid w:val="00B73C2E"/>
    <w:rsid w:val="00B744E9"/>
    <w:rsid w:val="00B923C3"/>
    <w:rsid w:val="00BD54A8"/>
    <w:rsid w:val="00BF18A6"/>
    <w:rsid w:val="00BF3DCF"/>
    <w:rsid w:val="00BF7BA1"/>
    <w:rsid w:val="00C1463D"/>
    <w:rsid w:val="00C436A9"/>
    <w:rsid w:val="00C503D5"/>
    <w:rsid w:val="00C6654E"/>
    <w:rsid w:val="00C678BA"/>
    <w:rsid w:val="00C72A49"/>
    <w:rsid w:val="00CA62D6"/>
    <w:rsid w:val="00CA7A5A"/>
    <w:rsid w:val="00CC0B21"/>
    <w:rsid w:val="00CC2CA3"/>
    <w:rsid w:val="00CD5FD9"/>
    <w:rsid w:val="00CD6CC2"/>
    <w:rsid w:val="00CD6D46"/>
    <w:rsid w:val="00CD7A11"/>
    <w:rsid w:val="00CD7B0B"/>
    <w:rsid w:val="00D04120"/>
    <w:rsid w:val="00D106D1"/>
    <w:rsid w:val="00D176E3"/>
    <w:rsid w:val="00D23287"/>
    <w:rsid w:val="00D27DD4"/>
    <w:rsid w:val="00D356E2"/>
    <w:rsid w:val="00D405D1"/>
    <w:rsid w:val="00D465B6"/>
    <w:rsid w:val="00D50424"/>
    <w:rsid w:val="00D76CA1"/>
    <w:rsid w:val="00D86CFC"/>
    <w:rsid w:val="00D93E0A"/>
    <w:rsid w:val="00DA408E"/>
    <w:rsid w:val="00DA42B8"/>
    <w:rsid w:val="00DB0DA5"/>
    <w:rsid w:val="00DC0FE1"/>
    <w:rsid w:val="00DC4D0B"/>
    <w:rsid w:val="00DC58DF"/>
    <w:rsid w:val="00DD3869"/>
    <w:rsid w:val="00DD3E4E"/>
    <w:rsid w:val="00E071DF"/>
    <w:rsid w:val="00E2646F"/>
    <w:rsid w:val="00E47284"/>
    <w:rsid w:val="00E508BB"/>
    <w:rsid w:val="00E51F3E"/>
    <w:rsid w:val="00E74F82"/>
    <w:rsid w:val="00E75515"/>
    <w:rsid w:val="00EA2E7D"/>
    <w:rsid w:val="00EA3B00"/>
    <w:rsid w:val="00EA48FF"/>
    <w:rsid w:val="00EC6191"/>
    <w:rsid w:val="00ED39B7"/>
    <w:rsid w:val="00ED3F96"/>
    <w:rsid w:val="00ED752B"/>
    <w:rsid w:val="00F01AF8"/>
    <w:rsid w:val="00F030EE"/>
    <w:rsid w:val="00F11687"/>
    <w:rsid w:val="00F27627"/>
    <w:rsid w:val="00F30A7D"/>
    <w:rsid w:val="00F55F79"/>
    <w:rsid w:val="00F60B7E"/>
    <w:rsid w:val="00F63495"/>
    <w:rsid w:val="00F71C7D"/>
    <w:rsid w:val="00F82EBC"/>
    <w:rsid w:val="00F86AC5"/>
    <w:rsid w:val="00F9536B"/>
    <w:rsid w:val="00FD177F"/>
    <w:rsid w:val="00FD28A4"/>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iPriority w:val="99"/>
    <w:unhideWhenUsed/>
    <w:rsid w:val="0052773C"/>
    <w:rPr>
      <w:color w:val="0000FF"/>
      <w:u w:val="single"/>
    </w:rPr>
  </w:style>
  <w:style w:type="character" w:styleId="UnresolvedMention">
    <w:name w:val="Unresolved Mention"/>
    <w:basedOn w:val="DefaultParagraphFont"/>
    <w:uiPriority w:val="99"/>
    <w:semiHidden/>
    <w:unhideWhenUsed/>
    <w:rsid w:val="0046363D"/>
    <w:rPr>
      <w:color w:val="605E5C"/>
      <w:shd w:val="clear" w:color="auto" w:fill="E1DFDD"/>
    </w:rPr>
  </w:style>
  <w:style w:type="character" w:styleId="CommentReference">
    <w:name w:val="annotation reference"/>
    <w:basedOn w:val="DefaultParagraphFont"/>
    <w:semiHidden/>
    <w:unhideWhenUsed/>
    <w:rsid w:val="007C1597"/>
    <w:rPr>
      <w:sz w:val="16"/>
      <w:szCs w:val="16"/>
    </w:rPr>
  </w:style>
  <w:style w:type="paragraph" w:styleId="CommentText">
    <w:name w:val="annotation text"/>
    <w:basedOn w:val="Normal"/>
    <w:link w:val="CommentTextChar"/>
    <w:unhideWhenUsed/>
    <w:rsid w:val="007C1597"/>
    <w:pPr>
      <w:spacing w:line="240" w:lineRule="auto"/>
    </w:pPr>
    <w:rPr>
      <w:sz w:val="20"/>
      <w:szCs w:val="20"/>
    </w:rPr>
  </w:style>
  <w:style w:type="character" w:customStyle="1" w:styleId="CommentTextChar">
    <w:name w:val="Comment Text Char"/>
    <w:basedOn w:val="DefaultParagraphFont"/>
    <w:link w:val="CommentText"/>
    <w:rsid w:val="007C1597"/>
    <w:rPr>
      <w:rFonts w:ascii="Arial" w:hAnsi="Arial"/>
    </w:rPr>
  </w:style>
  <w:style w:type="paragraph" w:styleId="CommentSubject">
    <w:name w:val="annotation subject"/>
    <w:basedOn w:val="CommentText"/>
    <w:next w:val="CommentText"/>
    <w:link w:val="CommentSubjectChar"/>
    <w:semiHidden/>
    <w:unhideWhenUsed/>
    <w:rsid w:val="007C1597"/>
    <w:rPr>
      <w:b/>
      <w:bCs/>
    </w:rPr>
  </w:style>
  <w:style w:type="character" w:customStyle="1" w:styleId="CommentSubjectChar">
    <w:name w:val="Comment Subject Char"/>
    <w:basedOn w:val="CommentTextChar"/>
    <w:link w:val="CommentSubject"/>
    <w:semiHidden/>
    <w:rsid w:val="007C1597"/>
    <w:rPr>
      <w:rFonts w:ascii="Arial" w:hAnsi="Arial"/>
      <w:b/>
      <w:bCs/>
    </w:rPr>
  </w:style>
  <w:style w:type="paragraph" w:styleId="Revision">
    <w:name w:val="Revision"/>
    <w:hidden/>
    <w:uiPriority w:val="99"/>
    <w:semiHidden/>
    <w:rsid w:val="007C1597"/>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BSNTCO@admin.cam.ac.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news/bluetongue-latest-situation" TargetMode="External"/><Relationship Id="rId4" Type="http://schemas.openxmlformats.org/officeDocument/2006/relationships/settings" Target="settings.xml"/><Relationship Id="rId9" Type="http://schemas.openxmlformats.org/officeDocument/2006/relationships/hyperlink" Target="https://www.gov.uk/government/news/bird-flu-avian-influenza-latest-situation-in-england"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C4361-EEA1-4933-9B07-7DEEB2735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2</TotalTime>
  <Pages>4</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2</cp:revision>
  <cp:lastPrinted>2008-04-30T16:33:00Z</cp:lastPrinted>
  <dcterms:created xsi:type="dcterms:W3CDTF">2025-10-09T12:20:00Z</dcterms:created>
  <dcterms:modified xsi:type="dcterms:W3CDTF">2025-10-09T12:20:00Z</dcterms:modified>
</cp:coreProperties>
</file>