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678"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549"/>
        <w:gridCol w:w="4129"/>
      </w:tblGrid>
      <w:tr w:rsidR="00E92E63" w:rsidRPr="00CA1C8C" w14:paraId="2DC13C77" w14:textId="77777777" w:rsidTr="00C3782D">
        <w:trPr>
          <w:trHeight w:val="48"/>
        </w:trPr>
        <w:tc>
          <w:tcPr>
            <w:tcW w:w="6549" w:type="dxa"/>
          </w:tcPr>
          <w:p w14:paraId="1983D5BA" w14:textId="77777777" w:rsidR="00E92E63" w:rsidRPr="00CA1C8C" w:rsidRDefault="00E92E63" w:rsidP="00CA7A5A">
            <w:pPr>
              <w:pStyle w:val="Picture"/>
            </w:pPr>
            <w:bookmarkStart w:id="0" w:name="_GoBack"/>
            <w:bookmarkEnd w:id="0"/>
            <w:r w:rsidRPr="00CA1C8C">
              <w:rPr>
                <w:noProof/>
              </w:rPr>
              <w:drawing>
                <wp:inline distT="0" distB="0" distL="0" distR="0" wp14:anchorId="482A4D78" wp14:editId="19EACAFD">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71AAFFF5" w14:textId="77777777" w:rsidR="00E92E63" w:rsidRPr="00CA1C8C" w:rsidRDefault="00E92E63" w:rsidP="00CA7A5A">
            <w:pPr>
              <w:pStyle w:val="Picture"/>
            </w:pPr>
          </w:p>
          <w:p w14:paraId="5736A3FF" w14:textId="77777777" w:rsidR="00E92E63" w:rsidRPr="00CA1C8C" w:rsidRDefault="00E92E63" w:rsidP="00293654">
            <w:pPr>
              <w:pStyle w:val="Spacer"/>
            </w:pPr>
          </w:p>
        </w:tc>
        <w:tc>
          <w:tcPr>
            <w:tcW w:w="4129" w:type="dxa"/>
          </w:tcPr>
          <w:p w14:paraId="663E51E4" w14:textId="77777777" w:rsidR="00E92E63" w:rsidRPr="00CA1C8C" w:rsidRDefault="00E92E63" w:rsidP="0052756F">
            <w:pPr>
              <w:pStyle w:val="DocumentTitle"/>
            </w:pPr>
            <w:r w:rsidRPr="00CA1C8C">
              <w:t>Minutes</w:t>
            </w:r>
          </w:p>
          <w:p w14:paraId="7FD87303" w14:textId="77777777" w:rsidR="00E92E63" w:rsidRPr="00CA1C8C" w:rsidRDefault="00E92E63" w:rsidP="00293654">
            <w:pPr>
              <w:jc w:val="right"/>
            </w:pPr>
          </w:p>
        </w:tc>
      </w:tr>
    </w:tbl>
    <w:p w14:paraId="7CAF263C" w14:textId="77777777" w:rsidR="00E92E63" w:rsidRDefault="00E92E63" w:rsidP="00E92E63">
      <w:pPr>
        <w:spacing w:line="240" w:lineRule="auto"/>
        <w:rPr>
          <w:rFonts w:cs="Arial"/>
          <w:lang w:val="en-US"/>
        </w:rPr>
        <w:sectPr w:rsidR="00E92E63" w:rsidSect="00E92E63">
          <w:headerReference w:type="even" r:id="rId9"/>
          <w:headerReference w:type="default" r:id="rId10"/>
          <w:footerReference w:type="even" r:id="rId11"/>
          <w:footerReference w:type="default" r:id="rId12"/>
          <w:headerReference w:type="first" r:id="rId13"/>
          <w:footerReference w:type="first" r:id="rId14"/>
          <w:type w:val="continuous"/>
          <w:pgSz w:w="11906" w:h="16838"/>
          <w:pgMar w:top="686" w:right="567" w:bottom="2892" w:left="1418" w:header="352" w:footer="709" w:gutter="0"/>
          <w:cols w:space="720"/>
        </w:sectPr>
      </w:pPr>
    </w:p>
    <w:p w14:paraId="665AD8E3" w14:textId="2407148B" w:rsidR="00E92E63" w:rsidRDefault="00EA69FC" w:rsidP="00E92E63">
      <w:pPr>
        <w:spacing w:line="240" w:lineRule="auto"/>
        <w:jc w:val="center"/>
        <w:rPr>
          <w:rStyle w:val="BoldCharacterStyle"/>
          <w:rFonts w:cs="Arial"/>
          <w:szCs w:val="22"/>
        </w:rPr>
      </w:pPr>
      <w:r>
        <w:rPr>
          <w:rStyle w:val="BoldCharacterStyle"/>
          <w:rFonts w:cs="Arial"/>
          <w:szCs w:val="22"/>
        </w:rPr>
        <w:t>Wednesday 8</w:t>
      </w:r>
      <w:r w:rsidR="00E92E63">
        <w:rPr>
          <w:rStyle w:val="BoldCharacterStyle"/>
          <w:rFonts w:cs="Arial"/>
          <w:szCs w:val="22"/>
          <w:vertAlign w:val="superscript"/>
        </w:rPr>
        <w:t>th</w:t>
      </w:r>
      <w:r>
        <w:rPr>
          <w:rStyle w:val="BoldCharacterStyle"/>
          <w:rFonts w:cs="Arial"/>
          <w:szCs w:val="22"/>
        </w:rPr>
        <w:t xml:space="preserve"> September</w:t>
      </w:r>
      <w:r w:rsidR="00E92E63">
        <w:rPr>
          <w:rStyle w:val="BoldCharacterStyle"/>
          <w:rFonts w:cs="Arial"/>
          <w:szCs w:val="22"/>
        </w:rPr>
        <w:t xml:space="preserve"> 2021, 2:00, MS Teams</w:t>
      </w:r>
    </w:p>
    <w:p w14:paraId="463F5781" w14:textId="77777777" w:rsidR="00E92E63" w:rsidRDefault="00E92E63" w:rsidP="00E92E63">
      <w:pPr>
        <w:spacing w:line="240" w:lineRule="auto"/>
        <w:rPr>
          <w:rStyle w:val="BoldCharacterStyle"/>
          <w:rFonts w:cs="Arial"/>
          <w:szCs w:val="22"/>
        </w:rPr>
      </w:pPr>
    </w:p>
    <w:p w14:paraId="0EDF845F" w14:textId="65FFB39F" w:rsidR="00E92E63" w:rsidRPr="0027411D" w:rsidRDefault="00E92E63" w:rsidP="0027411D">
      <w:pPr>
        <w:spacing w:line="276" w:lineRule="auto"/>
        <w:ind w:left="57"/>
        <w:contextualSpacing/>
        <w:mirrorIndents/>
        <w:rPr>
          <w:color w:val="000000" w:themeColor="text1"/>
        </w:rPr>
      </w:pPr>
      <w:r>
        <w:rPr>
          <w:rStyle w:val="BoldCharacterStyle"/>
          <w:rFonts w:cs="Arial"/>
          <w:szCs w:val="22"/>
        </w:rPr>
        <w:t xml:space="preserve">Present: </w:t>
      </w:r>
      <w:r>
        <w:rPr>
          <w:rFonts w:cs="Arial"/>
          <w:color w:val="000000" w:themeColor="text1"/>
          <w:szCs w:val="22"/>
        </w:rPr>
        <w:t>El</w:t>
      </w:r>
      <w:r w:rsidR="009D2F2A">
        <w:rPr>
          <w:rFonts w:cs="Arial"/>
          <w:color w:val="000000" w:themeColor="text1"/>
          <w:szCs w:val="22"/>
        </w:rPr>
        <w:t>isabeth Busch-</w:t>
      </w:r>
      <w:proofErr w:type="spellStart"/>
      <w:r w:rsidR="009D2F2A">
        <w:rPr>
          <w:rFonts w:cs="Arial"/>
          <w:color w:val="000000" w:themeColor="text1"/>
          <w:szCs w:val="22"/>
        </w:rPr>
        <w:t>Nentwich</w:t>
      </w:r>
      <w:proofErr w:type="spellEnd"/>
      <w:r w:rsidR="009D2F2A">
        <w:rPr>
          <w:rFonts w:cs="Arial"/>
          <w:color w:val="000000" w:themeColor="text1"/>
          <w:szCs w:val="22"/>
        </w:rPr>
        <w:t xml:space="preserve"> (Chair) </w:t>
      </w:r>
      <w:r w:rsidR="009D2F2A" w:rsidRPr="009D2F2A">
        <w:rPr>
          <w:rFonts w:cs="Arial"/>
          <w:color w:val="000000" w:themeColor="text1"/>
          <w:szCs w:val="22"/>
        </w:rPr>
        <w:t>Nicola Goodwin</w:t>
      </w:r>
      <w:r w:rsidR="009D2F2A">
        <w:rPr>
          <w:rFonts w:cs="Arial"/>
          <w:color w:val="000000" w:themeColor="text1"/>
          <w:szCs w:val="22"/>
        </w:rPr>
        <w:t xml:space="preserve">, </w:t>
      </w:r>
      <w:proofErr w:type="spellStart"/>
      <w:r w:rsidR="009D2F2A">
        <w:rPr>
          <w:rFonts w:cs="Arial"/>
          <w:color w:val="000000" w:themeColor="text1"/>
          <w:szCs w:val="22"/>
        </w:rPr>
        <w:t>Michiel</w:t>
      </w:r>
      <w:proofErr w:type="spellEnd"/>
      <w:r w:rsidR="009D2F2A">
        <w:rPr>
          <w:rFonts w:cs="Arial"/>
          <w:color w:val="000000" w:themeColor="text1"/>
          <w:szCs w:val="22"/>
        </w:rPr>
        <w:t xml:space="preserve"> </w:t>
      </w:r>
      <w:proofErr w:type="spellStart"/>
      <w:r w:rsidR="009D2F2A">
        <w:rPr>
          <w:rFonts w:cs="Arial"/>
          <w:color w:val="000000" w:themeColor="text1"/>
          <w:szCs w:val="22"/>
        </w:rPr>
        <w:t>Plugge</w:t>
      </w:r>
      <w:proofErr w:type="spellEnd"/>
      <w:r>
        <w:rPr>
          <w:rFonts w:cs="Arial"/>
          <w:color w:val="000000" w:themeColor="text1"/>
          <w:szCs w:val="22"/>
        </w:rPr>
        <w:t>, Debs Flack.</w:t>
      </w:r>
      <w:r w:rsidR="009D2F2A">
        <w:rPr>
          <w:rFonts w:cs="Arial"/>
          <w:color w:val="000000" w:themeColor="text1"/>
          <w:szCs w:val="22"/>
        </w:rPr>
        <w:t xml:space="preserve"> </w:t>
      </w:r>
      <w:r w:rsidR="009D2F2A" w:rsidRPr="009D2F2A">
        <w:rPr>
          <w:rFonts w:cs="Arial"/>
          <w:color w:val="000000" w:themeColor="text1"/>
          <w:szCs w:val="22"/>
        </w:rPr>
        <w:t>Sophie Wildman</w:t>
      </w:r>
      <w:r w:rsidR="009D2F2A">
        <w:rPr>
          <w:rFonts w:cs="Arial"/>
          <w:color w:val="000000" w:themeColor="text1"/>
          <w:szCs w:val="22"/>
        </w:rPr>
        <w:t>,</w:t>
      </w:r>
      <w:r w:rsidR="009D2F2A" w:rsidRPr="009D2F2A">
        <w:t xml:space="preserve"> </w:t>
      </w:r>
      <w:r w:rsidR="009D2F2A" w:rsidRPr="009D2F2A">
        <w:rPr>
          <w:rFonts w:cs="Arial"/>
          <w:color w:val="000000" w:themeColor="text1"/>
          <w:szCs w:val="22"/>
        </w:rPr>
        <w:t>Keith Savill</w:t>
      </w:r>
      <w:r w:rsidR="009D2F2A">
        <w:rPr>
          <w:rFonts w:cs="Arial"/>
          <w:color w:val="000000" w:themeColor="text1"/>
          <w:szCs w:val="22"/>
        </w:rPr>
        <w:t xml:space="preserve">, </w:t>
      </w:r>
      <w:r w:rsidR="009D2F2A" w:rsidRPr="009D2F2A">
        <w:rPr>
          <w:rFonts w:cs="Arial"/>
          <w:color w:val="000000" w:themeColor="text1"/>
          <w:szCs w:val="22"/>
        </w:rPr>
        <w:t>Mark Charlton-Perkins</w:t>
      </w:r>
      <w:r w:rsidR="009D2F2A">
        <w:rPr>
          <w:rFonts w:cs="Arial"/>
          <w:color w:val="000000" w:themeColor="text1"/>
          <w:szCs w:val="22"/>
        </w:rPr>
        <w:t xml:space="preserve">, </w:t>
      </w:r>
    </w:p>
    <w:p w14:paraId="2FE5DE5F" w14:textId="77777777" w:rsidR="00E92E63" w:rsidRDefault="00E92E63" w:rsidP="00E92E63">
      <w:pPr>
        <w:spacing w:line="240" w:lineRule="auto"/>
        <w:rPr>
          <w:rFonts w:cs="Arial"/>
          <w:szCs w:val="22"/>
          <w:lang w:val="en-US"/>
        </w:rPr>
      </w:pPr>
    </w:p>
    <w:p w14:paraId="20909C49" w14:textId="74D2E8E3" w:rsidR="00E92E63" w:rsidRDefault="00E92E63" w:rsidP="00E92E63">
      <w:pPr>
        <w:tabs>
          <w:tab w:val="left" w:pos="7215"/>
        </w:tabs>
        <w:rPr>
          <w:rFonts w:cs="Arial"/>
          <w:szCs w:val="22"/>
          <w:lang w:val="en-US"/>
        </w:rPr>
      </w:pPr>
      <w:r>
        <w:rPr>
          <w:rFonts w:cs="Arial"/>
          <w:b/>
          <w:szCs w:val="22"/>
          <w:lang w:val="en-US"/>
        </w:rPr>
        <w:t>Apologies:</w:t>
      </w:r>
      <w:r>
        <w:rPr>
          <w:rFonts w:cs="Arial"/>
          <w:szCs w:val="22"/>
          <w:lang w:val="en-US"/>
        </w:rPr>
        <w:t xml:space="preserve"> </w:t>
      </w:r>
      <w:r w:rsidR="009D2F2A">
        <w:rPr>
          <w:rFonts w:cs="Arial"/>
          <w:color w:val="000000" w:themeColor="text1"/>
          <w:szCs w:val="22"/>
        </w:rPr>
        <w:t>Rosie Keeble, Sam Jameson,</w:t>
      </w:r>
      <w:r w:rsidR="009D2F2A" w:rsidRPr="009D2F2A">
        <w:t xml:space="preserve"> </w:t>
      </w:r>
      <w:r w:rsidR="009D2F2A" w:rsidRPr="009D2F2A">
        <w:rPr>
          <w:rFonts w:cs="Arial"/>
          <w:color w:val="000000" w:themeColor="text1"/>
          <w:szCs w:val="22"/>
        </w:rPr>
        <w:t>Antonio Pagan-Velez</w:t>
      </w:r>
      <w:r w:rsidR="009D2F2A">
        <w:rPr>
          <w:rFonts w:cs="Arial"/>
          <w:color w:val="000000" w:themeColor="text1"/>
          <w:szCs w:val="22"/>
        </w:rPr>
        <w:t xml:space="preserve">, </w:t>
      </w:r>
      <w:proofErr w:type="spellStart"/>
      <w:r w:rsidR="009D2F2A" w:rsidRPr="009D2F2A">
        <w:rPr>
          <w:rFonts w:cs="Arial"/>
          <w:color w:val="000000" w:themeColor="text1"/>
          <w:szCs w:val="22"/>
        </w:rPr>
        <w:t>Lalita</w:t>
      </w:r>
      <w:proofErr w:type="spellEnd"/>
      <w:r w:rsidR="009D2F2A" w:rsidRPr="009D2F2A">
        <w:rPr>
          <w:rFonts w:cs="Arial"/>
          <w:color w:val="000000" w:themeColor="text1"/>
          <w:szCs w:val="22"/>
        </w:rPr>
        <w:t xml:space="preserve"> </w:t>
      </w:r>
      <w:proofErr w:type="spellStart"/>
      <w:r w:rsidR="009D2F2A" w:rsidRPr="009D2F2A">
        <w:rPr>
          <w:rFonts w:cs="Arial"/>
          <w:color w:val="000000" w:themeColor="text1"/>
          <w:szCs w:val="22"/>
        </w:rPr>
        <w:t>Ramakrishnan</w:t>
      </w:r>
      <w:proofErr w:type="spellEnd"/>
      <w:r w:rsidR="009D2F2A">
        <w:rPr>
          <w:rFonts w:cs="Arial"/>
          <w:color w:val="000000" w:themeColor="text1"/>
          <w:szCs w:val="22"/>
        </w:rPr>
        <w:t>.</w:t>
      </w:r>
      <w:r>
        <w:rPr>
          <w:rFonts w:cs="Arial"/>
          <w:szCs w:val="22"/>
          <w:lang w:val="en-US"/>
        </w:rPr>
        <w:tab/>
      </w:r>
    </w:p>
    <w:p w14:paraId="66C851B7" w14:textId="77777777" w:rsidR="00E92E63" w:rsidRDefault="00E92E63" w:rsidP="00E92E63">
      <w:pPr>
        <w:rPr>
          <w:rFonts w:cs="Arial"/>
          <w:szCs w:val="22"/>
          <w:lang w:val="en-US"/>
        </w:rPr>
      </w:pPr>
    </w:p>
    <w:p w14:paraId="2DF3D856" w14:textId="77777777" w:rsidR="00E92E63" w:rsidRDefault="00E92E63" w:rsidP="00E92E63">
      <w:pPr>
        <w:rPr>
          <w:rStyle w:val="BoldCharacterStyle"/>
          <w:b w:val="0"/>
          <w:bCs w:val="0"/>
        </w:rPr>
      </w:pPr>
      <w:r>
        <w:rPr>
          <w:rFonts w:cs="Arial"/>
          <w:b/>
          <w:szCs w:val="22"/>
          <w:lang w:val="en-US"/>
        </w:rPr>
        <w:t>Minutes:</w:t>
      </w:r>
      <w:r>
        <w:rPr>
          <w:rFonts w:cs="Arial"/>
          <w:szCs w:val="22"/>
          <w:lang w:val="en-US"/>
        </w:rPr>
        <w:t xml:space="preserve"> Victoria Atkinson</w:t>
      </w:r>
    </w:p>
    <w:p w14:paraId="7EBF2292" w14:textId="77777777" w:rsidR="00E92E63" w:rsidRDefault="00E92E63" w:rsidP="00E92E63">
      <w:pPr>
        <w:jc w:val="center"/>
        <w:rPr>
          <w:rStyle w:val="BoldCharacterStyle"/>
          <w:rFonts w:cs="Arial"/>
          <w:szCs w:val="22"/>
          <w:u w:val="single"/>
        </w:rPr>
      </w:pPr>
    </w:p>
    <w:p w14:paraId="059E3840" w14:textId="77777777" w:rsidR="00E92E63" w:rsidRDefault="00E92E63" w:rsidP="00E92E63">
      <w:pPr>
        <w:jc w:val="center"/>
        <w:rPr>
          <w:rStyle w:val="BoldCharacterStyle"/>
          <w:rFonts w:cs="Arial"/>
          <w:szCs w:val="22"/>
          <w:u w:val="single"/>
        </w:rPr>
      </w:pPr>
      <w:r>
        <w:rPr>
          <w:rStyle w:val="BoldCharacterStyle"/>
          <w:rFonts w:cs="Arial"/>
          <w:szCs w:val="22"/>
          <w:u w:val="single"/>
        </w:rPr>
        <w:t>University Biomedical Services User Committee – AMB Aquatics</w:t>
      </w:r>
    </w:p>
    <w:p w14:paraId="21E09072" w14:textId="77777777" w:rsidR="00E92E63" w:rsidRDefault="00E92E63" w:rsidP="00E92E63">
      <w:pPr>
        <w:rPr>
          <w:lang w:val="en-US"/>
        </w:rPr>
      </w:pPr>
    </w:p>
    <w:p w14:paraId="3F122ACC" w14:textId="77777777" w:rsidR="00E92E63" w:rsidRDefault="00E92E63" w:rsidP="00E92E63">
      <w:pPr>
        <w:pStyle w:val="Bold"/>
        <w:numPr>
          <w:ilvl w:val="0"/>
          <w:numId w:val="6"/>
        </w:numPr>
        <w:tabs>
          <w:tab w:val="left" w:pos="720"/>
        </w:tabs>
        <w:rPr>
          <w:rFonts w:cs="Arial"/>
          <w:szCs w:val="22"/>
        </w:rPr>
      </w:pPr>
      <w:r>
        <w:rPr>
          <w:rFonts w:cs="Arial"/>
          <w:szCs w:val="22"/>
        </w:rPr>
        <w:t>Minutes</w:t>
      </w:r>
    </w:p>
    <w:p w14:paraId="3700B598" w14:textId="77777777" w:rsidR="00E92E63" w:rsidRDefault="00E92E63" w:rsidP="00E92E63">
      <w:pPr>
        <w:pStyle w:val="Bold"/>
        <w:numPr>
          <w:ilvl w:val="0"/>
          <w:numId w:val="0"/>
        </w:numPr>
        <w:tabs>
          <w:tab w:val="left" w:pos="720"/>
        </w:tabs>
        <w:rPr>
          <w:rFonts w:cs="Arial"/>
          <w:b w:val="0"/>
          <w:szCs w:val="22"/>
          <w:lang w:val="en-US"/>
        </w:rPr>
      </w:pPr>
    </w:p>
    <w:p w14:paraId="314347C2" w14:textId="4E1B1392" w:rsidR="00E92E63" w:rsidRDefault="00E92E63" w:rsidP="00E92E63">
      <w:pPr>
        <w:pStyle w:val="Bold"/>
        <w:numPr>
          <w:ilvl w:val="0"/>
          <w:numId w:val="0"/>
        </w:numPr>
        <w:tabs>
          <w:tab w:val="left" w:pos="720"/>
        </w:tabs>
        <w:rPr>
          <w:rFonts w:cs="Arial"/>
          <w:color w:val="FF0000"/>
          <w:szCs w:val="22"/>
        </w:rPr>
      </w:pPr>
      <w:r>
        <w:rPr>
          <w:rFonts w:cs="Arial"/>
          <w:b w:val="0"/>
          <w:szCs w:val="22"/>
          <w:lang w:val="en-US"/>
        </w:rPr>
        <w:t xml:space="preserve">The minutes of the meeting held on </w:t>
      </w:r>
      <w:r w:rsidR="009D2F2A">
        <w:rPr>
          <w:rFonts w:cs="Arial"/>
          <w:b w:val="0"/>
          <w:szCs w:val="22"/>
          <w:lang w:val="en-US"/>
        </w:rPr>
        <w:t>Wednesday</w:t>
      </w:r>
      <w:r w:rsidR="00D446BA" w:rsidRPr="00D446BA">
        <w:rPr>
          <w:rFonts w:cs="Arial"/>
          <w:b w:val="0"/>
          <w:szCs w:val="22"/>
          <w:lang w:val="en-US"/>
        </w:rPr>
        <w:t>19</w:t>
      </w:r>
      <w:r w:rsidR="00D446BA" w:rsidRPr="00D446BA">
        <w:rPr>
          <w:rFonts w:cs="Arial"/>
          <w:b w:val="0"/>
          <w:szCs w:val="22"/>
          <w:vertAlign w:val="superscript"/>
          <w:lang w:val="en-US"/>
        </w:rPr>
        <w:t>th</w:t>
      </w:r>
      <w:r w:rsidR="008B7C3E">
        <w:rPr>
          <w:rFonts w:cs="Arial"/>
          <w:b w:val="0"/>
          <w:szCs w:val="22"/>
          <w:lang w:val="en-US"/>
        </w:rPr>
        <w:t xml:space="preserve"> May </w:t>
      </w:r>
      <w:r w:rsidR="00D446BA" w:rsidRPr="00D446BA">
        <w:rPr>
          <w:rFonts w:cs="Arial"/>
          <w:b w:val="0"/>
          <w:szCs w:val="22"/>
          <w:lang w:val="en-US"/>
        </w:rPr>
        <w:t>2021</w:t>
      </w:r>
      <w:r w:rsidR="00D446BA">
        <w:rPr>
          <w:rFonts w:cs="Arial"/>
          <w:b w:val="0"/>
          <w:szCs w:val="22"/>
          <w:lang w:val="en-US"/>
        </w:rPr>
        <w:t xml:space="preserve"> </w:t>
      </w:r>
      <w:r>
        <w:rPr>
          <w:rFonts w:cs="Arial"/>
          <w:b w:val="0"/>
          <w:szCs w:val="22"/>
        </w:rPr>
        <w:t>were agreed as a true record.</w:t>
      </w:r>
    </w:p>
    <w:p w14:paraId="7D24B883" w14:textId="77777777" w:rsidR="00E92E63" w:rsidRDefault="00E92E63" w:rsidP="00E92E63">
      <w:pPr>
        <w:rPr>
          <w:rFonts w:cs="Arial"/>
          <w:b/>
          <w:szCs w:val="22"/>
          <w:lang w:val="en-US"/>
        </w:rPr>
      </w:pPr>
    </w:p>
    <w:p w14:paraId="04C76E08" w14:textId="77777777" w:rsidR="00E92E63" w:rsidRDefault="00E92E63" w:rsidP="00E92E63">
      <w:pPr>
        <w:pStyle w:val="Bold"/>
        <w:numPr>
          <w:ilvl w:val="0"/>
          <w:numId w:val="6"/>
        </w:numPr>
        <w:tabs>
          <w:tab w:val="left" w:pos="720"/>
        </w:tabs>
        <w:rPr>
          <w:rFonts w:cs="Arial"/>
          <w:b w:val="0"/>
          <w:szCs w:val="22"/>
        </w:rPr>
      </w:pPr>
      <w:r>
        <w:rPr>
          <w:rFonts w:cs="Arial"/>
          <w:szCs w:val="22"/>
        </w:rPr>
        <w:t xml:space="preserve">Chair’s Report – Elisabeth Busch </w:t>
      </w:r>
    </w:p>
    <w:p w14:paraId="71D4E6DF" w14:textId="77777777" w:rsidR="00E92E63" w:rsidRDefault="00E92E63" w:rsidP="00E92E63">
      <w:pPr>
        <w:pStyle w:val="Bold"/>
        <w:numPr>
          <w:ilvl w:val="0"/>
          <w:numId w:val="0"/>
        </w:numPr>
        <w:tabs>
          <w:tab w:val="left" w:pos="720"/>
        </w:tabs>
        <w:ind w:left="284" w:hanging="284"/>
        <w:rPr>
          <w:rFonts w:cs="Arial"/>
          <w:b w:val="0"/>
          <w:szCs w:val="22"/>
        </w:rPr>
      </w:pPr>
    </w:p>
    <w:p w14:paraId="6609B5A4" w14:textId="2476BDC5" w:rsidR="00E92E63" w:rsidRDefault="0027411D" w:rsidP="0027411D">
      <w:pPr>
        <w:pStyle w:val="NoSpacing"/>
        <w:rPr>
          <w:rFonts w:cs="Arial"/>
          <w:b/>
          <w:szCs w:val="22"/>
        </w:rPr>
      </w:pPr>
      <w:r w:rsidRPr="0027411D">
        <w:t>Elisabeth Busch (EB) reported that she had taken the position of Senior Lecturer at Queen Mary and would be moving the fish across in the next few months. (EB) advised she was happy to stay on until a new Chair is found</w:t>
      </w:r>
      <w:r w:rsidRPr="0027411D">
        <w:rPr>
          <w:rFonts w:cs="Arial"/>
          <w:szCs w:val="22"/>
        </w:rPr>
        <w:t>.</w:t>
      </w:r>
    </w:p>
    <w:p w14:paraId="7A5AFB84" w14:textId="77777777" w:rsidR="0027411D" w:rsidRDefault="0027411D" w:rsidP="00E92E63">
      <w:pPr>
        <w:pStyle w:val="Bold"/>
        <w:numPr>
          <w:ilvl w:val="0"/>
          <w:numId w:val="0"/>
        </w:numPr>
        <w:tabs>
          <w:tab w:val="left" w:pos="720"/>
        </w:tabs>
        <w:ind w:left="284" w:hanging="284"/>
        <w:rPr>
          <w:rFonts w:cs="Arial"/>
          <w:b w:val="0"/>
          <w:szCs w:val="22"/>
        </w:rPr>
      </w:pPr>
    </w:p>
    <w:p w14:paraId="1D8A4427" w14:textId="0B46C7D1" w:rsidR="00E92E63" w:rsidRDefault="00E92E63" w:rsidP="00E92E63">
      <w:pPr>
        <w:pStyle w:val="Bold"/>
        <w:numPr>
          <w:ilvl w:val="0"/>
          <w:numId w:val="6"/>
        </w:numPr>
        <w:tabs>
          <w:tab w:val="left" w:pos="720"/>
        </w:tabs>
        <w:rPr>
          <w:rFonts w:cs="Arial"/>
          <w:szCs w:val="22"/>
        </w:rPr>
      </w:pPr>
      <w:r>
        <w:rPr>
          <w:rFonts w:cs="Arial"/>
          <w:szCs w:val="22"/>
        </w:rPr>
        <w:t>Facility Ma</w:t>
      </w:r>
      <w:r w:rsidR="00FB2E32">
        <w:rPr>
          <w:rFonts w:cs="Arial"/>
          <w:szCs w:val="22"/>
        </w:rPr>
        <w:t>nager’s Report – Nicola Goodwin</w:t>
      </w:r>
    </w:p>
    <w:p w14:paraId="5C65420A" w14:textId="77777777" w:rsidR="00E92E63" w:rsidRDefault="00E92E63" w:rsidP="00E92E63">
      <w:pPr>
        <w:pStyle w:val="Bold"/>
        <w:numPr>
          <w:ilvl w:val="0"/>
          <w:numId w:val="0"/>
        </w:numPr>
        <w:tabs>
          <w:tab w:val="left" w:pos="720"/>
        </w:tabs>
        <w:rPr>
          <w:b w:val="0"/>
          <w:lang w:val="en-US"/>
        </w:rPr>
      </w:pPr>
    </w:p>
    <w:p w14:paraId="7225981D" w14:textId="17757B22" w:rsidR="00D72D4B" w:rsidRPr="008B7C3E" w:rsidRDefault="00D72D4B" w:rsidP="00E92E63">
      <w:pPr>
        <w:pStyle w:val="Bold"/>
        <w:numPr>
          <w:ilvl w:val="0"/>
          <w:numId w:val="0"/>
        </w:numPr>
        <w:tabs>
          <w:tab w:val="left" w:pos="720"/>
        </w:tabs>
        <w:rPr>
          <w:rStyle w:val="BoldCharacterStyle"/>
          <w:bCs w:val="0"/>
          <w:lang w:val="en-US"/>
        </w:rPr>
      </w:pPr>
      <w:r>
        <w:rPr>
          <w:b w:val="0"/>
          <w:lang w:val="en-US"/>
        </w:rPr>
        <w:t>Nicola Goodwin (NG) advised the report was</w:t>
      </w:r>
      <w:r w:rsidR="00E92E63">
        <w:rPr>
          <w:b w:val="0"/>
          <w:lang w:val="en-US"/>
        </w:rPr>
        <w:t xml:space="preserve"> circulated to the committee prior to the meeting, </w:t>
      </w:r>
    </w:p>
    <w:p w14:paraId="1F3892EE" w14:textId="77777777" w:rsidR="00E92E63" w:rsidRDefault="00E92E63" w:rsidP="00E92E63">
      <w:pPr>
        <w:pStyle w:val="Bold"/>
        <w:numPr>
          <w:ilvl w:val="0"/>
          <w:numId w:val="0"/>
        </w:numPr>
        <w:tabs>
          <w:tab w:val="left" w:pos="720"/>
        </w:tabs>
        <w:rPr>
          <w:rFonts w:cs="Arial"/>
          <w:szCs w:val="22"/>
        </w:rPr>
      </w:pPr>
    </w:p>
    <w:p w14:paraId="5869684F" w14:textId="77777777" w:rsidR="00E92E63" w:rsidRDefault="00E92E63" w:rsidP="00E92E63">
      <w:pPr>
        <w:pStyle w:val="Bold"/>
        <w:numPr>
          <w:ilvl w:val="0"/>
          <w:numId w:val="6"/>
        </w:numPr>
        <w:tabs>
          <w:tab w:val="left" w:pos="720"/>
        </w:tabs>
        <w:rPr>
          <w:rFonts w:cs="Arial"/>
          <w:szCs w:val="22"/>
        </w:rPr>
      </w:pPr>
      <w:r>
        <w:rPr>
          <w:rFonts w:cs="Arial"/>
          <w:szCs w:val="22"/>
        </w:rPr>
        <w:t xml:space="preserve">Named Veterinary Surgeon Report – </w:t>
      </w:r>
      <w:proofErr w:type="spellStart"/>
      <w:r>
        <w:rPr>
          <w:rFonts w:cs="Arial"/>
          <w:szCs w:val="22"/>
        </w:rPr>
        <w:t>Michiel</w:t>
      </w:r>
      <w:proofErr w:type="spellEnd"/>
      <w:r>
        <w:rPr>
          <w:rFonts w:cs="Arial"/>
          <w:szCs w:val="22"/>
        </w:rPr>
        <w:t xml:space="preserve"> </w:t>
      </w:r>
      <w:proofErr w:type="spellStart"/>
      <w:r>
        <w:rPr>
          <w:rFonts w:cs="Arial"/>
          <w:szCs w:val="22"/>
        </w:rPr>
        <w:t>Plugge</w:t>
      </w:r>
      <w:proofErr w:type="spellEnd"/>
    </w:p>
    <w:p w14:paraId="5ED39336" w14:textId="77777777" w:rsidR="00E92E63" w:rsidRDefault="00E92E63" w:rsidP="00E92E63">
      <w:pPr>
        <w:pStyle w:val="Bold"/>
        <w:numPr>
          <w:ilvl w:val="0"/>
          <w:numId w:val="0"/>
        </w:numPr>
        <w:tabs>
          <w:tab w:val="left" w:pos="720"/>
        </w:tabs>
        <w:rPr>
          <w:b w:val="0"/>
          <w:lang w:val="en-US"/>
        </w:rPr>
      </w:pPr>
    </w:p>
    <w:p w14:paraId="46C22FFF" w14:textId="52FB984A" w:rsidR="00751449" w:rsidRDefault="0027411D" w:rsidP="00E92E63">
      <w:pPr>
        <w:pStyle w:val="Bold"/>
        <w:numPr>
          <w:ilvl w:val="0"/>
          <w:numId w:val="0"/>
        </w:numPr>
        <w:tabs>
          <w:tab w:val="left" w:pos="720"/>
        </w:tabs>
        <w:rPr>
          <w:b w:val="0"/>
          <w:lang w:val="en-US"/>
        </w:rPr>
      </w:pPr>
      <w:proofErr w:type="spellStart"/>
      <w:r w:rsidRPr="0027411D">
        <w:rPr>
          <w:b w:val="0"/>
          <w:lang w:val="en-US"/>
        </w:rPr>
        <w:t>Michiel</w:t>
      </w:r>
      <w:proofErr w:type="spellEnd"/>
      <w:r w:rsidRPr="0027411D">
        <w:rPr>
          <w:b w:val="0"/>
          <w:lang w:val="en-US"/>
        </w:rPr>
        <w:t xml:space="preserve"> </w:t>
      </w:r>
      <w:proofErr w:type="spellStart"/>
      <w:r w:rsidRPr="0027411D">
        <w:rPr>
          <w:b w:val="0"/>
          <w:lang w:val="en-US"/>
        </w:rPr>
        <w:t>Plugge</w:t>
      </w:r>
      <w:proofErr w:type="spellEnd"/>
      <w:r w:rsidRPr="0027411D">
        <w:rPr>
          <w:b w:val="0"/>
          <w:lang w:val="en-US"/>
        </w:rPr>
        <w:t xml:space="preserve"> (MP) reported on new guidance received from the Home Office called Bridging Ways of Working. Since 5th July 2021, there are no longer assigned Home Office Inspectors as the Animals in Science Regulation Unit has been </w:t>
      </w:r>
      <w:proofErr w:type="spellStart"/>
      <w:r w:rsidRPr="0027411D">
        <w:rPr>
          <w:b w:val="0"/>
          <w:lang w:val="en-US"/>
        </w:rPr>
        <w:t>organised</w:t>
      </w:r>
      <w:proofErr w:type="spellEnd"/>
      <w:r w:rsidRPr="0027411D">
        <w:rPr>
          <w:b w:val="0"/>
          <w:lang w:val="en-US"/>
        </w:rPr>
        <w:t xml:space="preserve"> into three teams covering different areas, the Regulatory Advice Team, the Compliance Assurance Team, and the Licensing Team. (MP) will circulate the document to the Users following the meeting (EB) asked how the new process is working. (MP) responded that they have had responses quite quickly but are still navigating where to address questions in relation to the list of categories.</w:t>
      </w:r>
    </w:p>
    <w:p w14:paraId="64BD544D" w14:textId="77777777" w:rsidR="00E92E63" w:rsidRDefault="00E92E63" w:rsidP="00E92E63">
      <w:pPr>
        <w:pStyle w:val="Bold"/>
        <w:numPr>
          <w:ilvl w:val="0"/>
          <w:numId w:val="0"/>
        </w:numPr>
        <w:tabs>
          <w:tab w:val="left" w:pos="720"/>
        </w:tabs>
        <w:rPr>
          <w:rFonts w:cs="Arial"/>
          <w:szCs w:val="22"/>
        </w:rPr>
      </w:pPr>
    </w:p>
    <w:p w14:paraId="4E57EE8E" w14:textId="22035DC8" w:rsidR="00E92E63" w:rsidRDefault="00E92E63" w:rsidP="00E92E63">
      <w:pPr>
        <w:pStyle w:val="Bold"/>
        <w:numPr>
          <w:ilvl w:val="0"/>
          <w:numId w:val="6"/>
        </w:numPr>
        <w:tabs>
          <w:tab w:val="left" w:pos="720"/>
        </w:tabs>
        <w:rPr>
          <w:rFonts w:cs="Arial"/>
          <w:szCs w:val="22"/>
        </w:rPr>
      </w:pPr>
      <w:r>
        <w:rPr>
          <w:rFonts w:cs="Arial"/>
          <w:szCs w:val="22"/>
        </w:rPr>
        <w:t>Named Information Officer Report – Debs Flack</w:t>
      </w:r>
    </w:p>
    <w:p w14:paraId="4C2A488C" w14:textId="77777777" w:rsidR="00531370" w:rsidRDefault="00531370" w:rsidP="00751449">
      <w:pPr>
        <w:pStyle w:val="Bold"/>
        <w:numPr>
          <w:ilvl w:val="0"/>
          <w:numId w:val="0"/>
        </w:numPr>
        <w:tabs>
          <w:tab w:val="left" w:pos="720"/>
        </w:tabs>
        <w:rPr>
          <w:rFonts w:cs="Arial"/>
          <w:b w:val="0"/>
          <w:szCs w:val="22"/>
        </w:rPr>
      </w:pPr>
    </w:p>
    <w:p w14:paraId="03DA0B4F" w14:textId="29C46028" w:rsidR="00F2798A" w:rsidRDefault="0076311A" w:rsidP="00751449">
      <w:pPr>
        <w:pStyle w:val="Bold"/>
        <w:numPr>
          <w:ilvl w:val="0"/>
          <w:numId w:val="0"/>
        </w:numPr>
        <w:tabs>
          <w:tab w:val="left" w:pos="720"/>
        </w:tabs>
        <w:rPr>
          <w:rFonts w:cs="Arial"/>
          <w:b w:val="0"/>
          <w:szCs w:val="22"/>
        </w:rPr>
      </w:pPr>
      <w:r>
        <w:rPr>
          <w:rFonts w:cs="Arial"/>
          <w:b w:val="0"/>
          <w:szCs w:val="22"/>
        </w:rPr>
        <w:t xml:space="preserve">Debs Flack </w:t>
      </w:r>
      <w:r w:rsidR="008B7C3E" w:rsidRPr="008B7C3E">
        <w:rPr>
          <w:rFonts w:cs="Arial"/>
          <w:b w:val="0"/>
          <w:szCs w:val="22"/>
        </w:rPr>
        <w:t xml:space="preserve">(DF) announced that she has become the Licence Manager and NTCO, and will be working on project licensing processes with Maggie Gentry and Kate </w:t>
      </w:r>
      <w:proofErr w:type="spellStart"/>
      <w:r w:rsidR="008B7C3E" w:rsidRPr="008B7C3E">
        <w:rPr>
          <w:rFonts w:cs="Arial"/>
          <w:b w:val="0"/>
          <w:szCs w:val="22"/>
        </w:rPr>
        <w:t>Tansley</w:t>
      </w:r>
      <w:proofErr w:type="spellEnd"/>
      <w:r w:rsidR="008B7C3E" w:rsidRPr="008B7C3E">
        <w:rPr>
          <w:rFonts w:cs="Arial"/>
          <w:b w:val="0"/>
          <w:szCs w:val="22"/>
        </w:rPr>
        <w:t>.</w:t>
      </w:r>
      <w:r>
        <w:rPr>
          <w:rFonts w:cs="Arial"/>
          <w:b w:val="0"/>
          <w:szCs w:val="22"/>
        </w:rPr>
        <w:t xml:space="preserve"> (DF) </w:t>
      </w:r>
      <w:r w:rsidRPr="008B7C3E">
        <w:rPr>
          <w:rFonts w:cs="Arial"/>
          <w:b w:val="0"/>
          <w:szCs w:val="22"/>
        </w:rPr>
        <w:t>Welcomed Sophie Wildman as Named Information Coordinator.</w:t>
      </w:r>
    </w:p>
    <w:p w14:paraId="044374EA" w14:textId="6EB56DDC" w:rsidR="00E92E63" w:rsidRDefault="00E92E63" w:rsidP="00E92E63">
      <w:pPr>
        <w:pStyle w:val="Bold"/>
        <w:numPr>
          <w:ilvl w:val="0"/>
          <w:numId w:val="0"/>
        </w:numPr>
        <w:tabs>
          <w:tab w:val="left" w:pos="720"/>
        </w:tabs>
        <w:rPr>
          <w:rFonts w:cs="Arial"/>
          <w:b w:val="0"/>
          <w:szCs w:val="22"/>
        </w:rPr>
      </w:pPr>
    </w:p>
    <w:p w14:paraId="41447ADA" w14:textId="1F13EF57" w:rsidR="008B7C3E" w:rsidRDefault="008B7C3E" w:rsidP="008B7C3E">
      <w:r w:rsidRPr="008B7C3E">
        <w:lastRenderedPageBreak/>
        <w:t xml:space="preserve">Sophie Wildman (SW) reported that the NC3Rs website had released two new Crack It challenges, with challenge 41 possibly being of interest to the User group. The challenge is called SAFE, which stands for; Innovative Safety Assessment of Fish adverse Effects, with applications opening from Monday, 13th of September. </w:t>
      </w:r>
      <w:hyperlink r:id="rId15" w:history="1">
        <w:r w:rsidRPr="004A2E07">
          <w:rPr>
            <w:rStyle w:val="Hyperlink"/>
            <w:rFonts w:cs="Arial"/>
            <w:szCs w:val="22"/>
          </w:rPr>
          <w:t>https://nc3rs.org.uk/news/2021-crack-it-challenges-announced</w:t>
        </w:r>
      </w:hyperlink>
    </w:p>
    <w:p w14:paraId="59C0E9BB" w14:textId="77777777" w:rsidR="008B7C3E" w:rsidRDefault="008B7C3E" w:rsidP="00E92E63">
      <w:pPr>
        <w:pStyle w:val="Bold"/>
        <w:numPr>
          <w:ilvl w:val="0"/>
          <w:numId w:val="0"/>
        </w:numPr>
        <w:tabs>
          <w:tab w:val="left" w:pos="720"/>
        </w:tabs>
        <w:rPr>
          <w:rFonts w:cs="Arial"/>
          <w:szCs w:val="22"/>
        </w:rPr>
      </w:pPr>
    </w:p>
    <w:p w14:paraId="2AE8F6B9" w14:textId="77777777" w:rsidR="00E92E63" w:rsidRDefault="00E92E63" w:rsidP="00E92E63">
      <w:pPr>
        <w:pStyle w:val="Bold"/>
        <w:numPr>
          <w:ilvl w:val="0"/>
          <w:numId w:val="6"/>
        </w:numPr>
        <w:tabs>
          <w:tab w:val="left" w:pos="720"/>
        </w:tabs>
        <w:rPr>
          <w:rFonts w:cs="Arial"/>
          <w:szCs w:val="22"/>
        </w:rPr>
      </w:pPr>
      <w:r>
        <w:rPr>
          <w:rFonts w:cs="Arial"/>
          <w:szCs w:val="22"/>
        </w:rPr>
        <w:t>User Reports</w:t>
      </w:r>
    </w:p>
    <w:p w14:paraId="464DD626" w14:textId="77777777" w:rsidR="00E92E63" w:rsidRDefault="00E92E63" w:rsidP="00E92E63">
      <w:pPr>
        <w:pStyle w:val="Bold"/>
        <w:numPr>
          <w:ilvl w:val="0"/>
          <w:numId w:val="0"/>
        </w:numPr>
        <w:tabs>
          <w:tab w:val="left" w:pos="720"/>
        </w:tabs>
        <w:rPr>
          <w:rFonts w:cs="Arial"/>
          <w:b w:val="0"/>
          <w:szCs w:val="22"/>
        </w:rPr>
      </w:pPr>
    </w:p>
    <w:p w14:paraId="331D3976" w14:textId="77777777" w:rsidR="00E92E63" w:rsidRDefault="00E92E63" w:rsidP="00E92E63">
      <w:pPr>
        <w:pStyle w:val="Bold"/>
        <w:numPr>
          <w:ilvl w:val="0"/>
          <w:numId w:val="0"/>
        </w:numPr>
        <w:tabs>
          <w:tab w:val="left" w:pos="720"/>
        </w:tabs>
        <w:rPr>
          <w:rFonts w:cs="Arial"/>
          <w:b w:val="0"/>
          <w:szCs w:val="22"/>
        </w:rPr>
      </w:pPr>
      <w:r>
        <w:rPr>
          <w:rFonts w:cs="Arial"/>
          <w:b w:val="0"/>
          <w:szCs w:val="22"/>
        </w:rPr>
        <w:t>None reported</w:t>
      </w:r>
    </w:p>
    <w:p w14:paraId="03322C8D" w14:textId="77777777" w:rsidR="00E92E63" w:rsidRDefault="00E92E63" w:rsidP="00E92E63">
      <w:pPr>
        <w:pStyle w:val="Bold"/>
        <w:numPr>
          <w:ilvl w:val="0"/>
          <w:numId w:val="0"/>
        </w:numPr>
        <w:tabs>
          <w:tab w:val="left" w:pos="720"/>
        </w:tabs>
        <w:ind w:left="284" w:hanging="284"/>
        <w:rPr>
          <w:rFonts w:cs="Arial"/>
          <w:szCs w:val="22"/>
        </w:rPr>
      </w:pPr>
    </w:p>
    <w:p w14:paraId="36E3D80B" w14:textId="504EB3D3" w:rsidR="00E92E63" w:rsidRDefault="00E92E63" w:rsidP="00E92E63">
      <w:pPr>
        <w:pStyle w:val="Bold"/>
        <w:numPr>
          <w:ilvl w:val="0"/>
          <w:numId w:val="5"/>
        </w:numPr>
      </w:pPr>
      <w:r>
        <w:t>The 3R’s – Debs Flack</w:t>
      </w:r>
    </w:p>
    <w:p w14:paraId="340EBA84" w14:textId="77777777" w:rsidR="00531370" w:rsidRDefault="00531370" w:rsidP="007038E9">
      <w:pPr>
        <w:pStyle w:val="Bold"/>
        <w:numPr>
          <w:ilvl w:val="0"/>
          <w:numId w:val="0"/>
        </w:numPr>
        <w:tabs>
          <w:tab w:val="left" w:pos="720"/>
        </w:tabs>
        <w:rPr>
          <w:rFonts w:cs="Arial"/>
          <w:b w:val="0"/>
          <w:szCs w:val="22"/>
        </w:rPr>
      </w:pPr>
    </w:p>
    <w:p w14:paraId="395AE4D3" w14:textId="30B5E4D4" w:rsidR="00531370" w:rsidRDefault="00964FFA" w:rsidP="00531370">
      <w:pPr>
        <w:pStyle w:val="Bold"/>
        <w:numPr>
          <w:ilvl w:val="0"/>
          <w:numId w:val="0"/>
        </w:numPr>
        <w:tabs>
          <w:tab w:val="left" w:pos="720"/>
        </w:tabs>
        <w:rPr>
          <w:rFonts w:cs="Arial"/>
          <w:b w:val="0"/>
          <w:szCs w:val="22"/>
        </w:rPr>
      </w:pPr>
      <w:r>
        <w:rPr>
          <w:rFonts w:cs="Arial"/>
          <w:b w:val="0"/>
          <w:szCs w:val="22"/>
        </w:rPr>
        <w:t>(DF) n</w:t>
      </w:r>
      <w:r w:rsidR="00F77931">
        <w:rPr>
          <w:rFonts w:cs="Arial"/>
          <w:b w:val="0"/>
          <w:szCs w:val="22"/>
        </w:rPr>
        <w:t xml:space="preserve">oted that the report has been </w:t>
      </w:r>
      <w:r w:rsidR="00F77931" w:rsidRPr="00F77931">
        <w:rPr>
          <w:rFonts w:cs="Arial"/>
          <w:b w:val="0"/>
          <w:szCs w:val="22"/>
        </w:rPr>
        <w:t>circulated</w:t>
      </w:r>
      <w:r w:rsidR="00F77931">
        <w:rPr>
          <w:rFonts w:cs="Arial"/>
          <w:b w:val="0"/>
          <w:szCs w:val="22"/>
        </w:rPr>
        <w:t xml:space="preserve"> but much of it pertains to rodents.</w:t>
      </w:r>
    </w:p>
    <w:p w14:paraId="765577D8" w14:textId="60EBCEB1" w:rsidR="007038E9" w:rsidRPr="00F77931" w:rsidRDefault="00F77931" w:rsidP="00531370">
      <w:pPr>
        <w:pStyle w:val="Bold"/>
        <w:numPr>
          <w:ilvl w:val="0"/>
          <w:numId w:val="0"/>
        </w:numPr>
        <w:tabs>
          <w:tab w:val="left" w:pos="720"/>
        </w:tabs>
        <w:rPr>
          <w:rFonts w:cs="Arial"/>
          <w:b w:val="0"/>
          <w:szCs w:val="22"/>
        </w:rPr>
      </w:pPr>
      <w:r w:rsidRPr="00F77931">
        <w:rPr>
          <w:rFonts w:cs="Arial"/>
          <w:b w:val="0"/>
          <w:szCs w:val="22"/>
        </w:rPr>
        <w:t>(SW)</w:t>
      </w:r>
      <w:r>
        <w:rPr>
          <w:rFonts w:cs="Arial"/>
          <w:b w:val="0"/>
          <w:szCs w:val="22"/>
        </w:rPr>
        <w:t xml:space="preserve"> reported that the </w:t>
      </w:r>
      <w:r w:rsidRPr="00F77931">
        <w:rPr>
          <w:rFonts w:cs="Arial"/>
          <w:b w:val="0"/>
          <w:szCs w:val="22"/>
        </w:rPr>
        <w:t>training and competency records</w:t>
      </w:r>
      <w:r>
        <w:rPr>
          <w:rFonts w:cs="Arial"/>
          <w:b w:val="0"/>
          <w:szCs w:val="22"/>
        </w:rPr>
        <w:t xml:space="preserve"> should have been moved over to MCMS</w:t>
      </w:r>
      <w:r w:rsidR="008B7C3E">
        <w:rPr>
          <w:rFonts w:cs="Arial"/>
          <w:b w:val="0"/>
          <w:szCs w:val="22"/>
        </w:rPr>
        <w:t xml:space="preserve"> </w:t>
      </w:r>
      <w:r>
        <w:rPr>
          <w:rFonts w:cs="Arial"/>
          <w:b w:val="0"/>
          <w:szCs w:val="22"/>
        </w:rPr>
        <w:t xml:space="preserve">with </w:t>
      </w:r>
      <w:r w:rsidRPr="00F77931">
        <w:rPr>
          <w:rFonts w:cs="Arial"/>
          <w:b w:val="0"/>
          <w:szCs w:val="22"/>
        </w:rPr>
        <w:t xml:space="preserve">Mary Ann </w:t>
      </w:r>
      <w:proofErr w:type="spellStart"/>
      <w:r w:rsidRPr="00F77931">
        <w:rPr>
          <w:rFonts w:cs="Arial"/>
          <w:b w:val="0"/>
          <w:szCs w:val="22"/>
        </w:rPr>
        <w:t>Haskings</w:t>
      </w:r>
      <w:proofErr w:type="spellEnd"/>
      <w:r>
        <w:rPr>
          <w:rFonts w:cs="Arial"/>
          <w:b w:val="0"/>
          <w:szCs w:val="22"/>
        </w:rPr>
        <w:t xml:space="preserve"> being the contact if you have any queries. </w:t>
      </w:r>
    </w:p>
    <w:p w14:paraId="0B4930B5" w14:textId="23C2153F" w:rsidR="00E92E63" w:rsidRDefault="00E92E63" w:rsidP="00E92E63">
      <w:pPr>
        <w:pStyle w:val="NoSpacing"/>
        <w:rPr>
          <w:lang w:val="en-US"/>
        </w:rPr>
      </w:pPr>
      <w:r>
        <w:rPr>
          <w:lang w:val="en-US"/>
        </w:rPr>
        <w:t xml:space="preserve"> </w:t>
      </w:r>
    </w:p>
    <w:p w14:paraId="11DE5344" w14:textId="77777777" w:rsidR="00E92E63" w:rsidRDefault="00E92E63" w:rsidP="00E92E63">
      <w:pPr>
        <w:rPr>
          <w:rFonts w:cs="Arial"/>
          <w:szCs w:val="22"/>
        </w:rPr>
      </w:pPr>
    </w:p>
    <w:p w14:paraId="192D246F" w14:textId="77777777" w:rsidR="00E92E63" w:rsidRDefault="00E92E63" w:rsidP="00E92E63">
      <w:pPr>
        <w:pStyle w:val="Bold"/>
        <w:numPr>
          <w:ilvl w:val="0"/>
          <w:numId w:val="5"/>
        </w:numPr>
        <w:rPr>
          <w:rFonts w:cs="Arial"/>
          <w:szCs w:val="22"/>
          <w:lang w:val="en-US"/>
        </w:rPr>
      </w:pPr>
      <w:r>
        <w:rPr>
          <w:rFonts w:cs="Arial"/>
          <w:szCs w:val="22"/>
          <w:lang w:val="en-US"/>
        </w:rPr>
        <w:t>Any Other Business</w:t>
      </w:r>
    </w:p>
    <w:p w14:paraId="73DB69CC" w14:textId="77777777" w:rsidR="00E92E63" w:rsidRDefault="00E92E63" w:rsidP="00E92E63">
      <w:pPr>
        <w:pStyle w:val="Bold"/>
        <w:numPr>
          <w:ilvl w:val="0"/>
          <w:numId w:val="0"/>
        </w:numPr>
        <w:tabs>
          <w:tab w:val="left" w:pos="720"/>
        </w:tabs>
        <w:rPr>
          <w:rFonts w:cs="Arial"/>
          <w:szCs w:val="22"/>
          <w:lang w:val="en-US"/>
        </w:rPr>
      </w:pPr>
    </w:p>
    <w:p w14:paraId="4376AF25" w14:textId="77777777" w:rsidR="00E92E63" w:rsidRDefault="00E92E63" w:rsidP="00E92E63">
      <w:pPr>
        <w:pStyle w:val="Bold"/>
        <w:numPr>
          <w:ilvl w:val="0"/>
          <w:numId w:val="0"/>
        </w:numPr>
        <w:tabs>
          <w:tab w:val="left" w:pos="720"/>
        </w:tabs>
        <w:rPr>
          <w:b w:val="0"/>
          <w:lang w:val="en-US"/>
        </w:rPr>
      </w:pPr>
      <w:r>
        <w:rPr>
          <w:b w:val="0"/>
          <w:lang w:val="en-US"/>
        </w:rPr>
        <w:t>None reported</w:t>
      </w:r>
    </w:p>
    <w:p w14:paraId="3B29F7FB" w14:textId="77777777" w:rsidR="00E92E63" w:rsidRDefault="00E92E63" w:rsidP="00E92E63">
      <w:pPr>
        <w:pStyle w:val="Bold"/>
        <w:numPr>
          <w:ilvl w:val="0"/>
          <w:numId w:val="0"/>
        </w:numPr>
        <w:tabs>
          <w:tab w:val="left" w:pos="720"/>
        </w:tabs>
        <w:ind w:left="284" w:hanging="284"/>
        <w:rPr>
          <w:b w:val="0"/>
          <w:lang w:val="en-US"/>
        </w:rPr>
      </w:pPr>
    </w:p>
    <w:p w14:paraId="541B3458" w14:textId="77777777" w:rsidR="00E92E63" w:rsidRDefault="00E92E63" w:rsidP="00E92E63">
      <w:pPr>
        <w:rPr>
          <w:b/>
          <w:lang w:val="en-US"/>
        </w:rPr>
      </w:pPr>
      <w:r>
        <w:rPr>
          <w:b/>
          <w:lang w:val="en-US"/>
        </w:rPr>
        <w:t>Date of next meetings:</w:t>
      </w:r>
    </w:p>
    <w:p w14:paraId="32B3FDD8" w14:textId="77777777" w:rsidR="00E92E63" w:rsidRDefault="00E92E63" w:rsidP="00E92E63">
      <w:pPr>
        <w:rPr>
          <w:b/>
          <w:lang w:val="en-US"/>
        </w:rPr>
      </w:pPr>
    </w:p>
    <w:p w14:paraId="103E9C1D" w14:textId="64593E7C" w:rsidR="00C60779" w:rsidRPr="00CA1C8C" w:rsidRDefault="008B7C3E" w:rsidP="00C60779">
      <w:pPr>
        <w:pStyle w:val="Bold"/>
        <w:numPr>
          <w:ilvl w:val="0"/>
          <w:numId w:val="0"/>
        </w:numPr>
        <w:rPr>
          <w:rFonts w:cs="Arial"/>
          <w:b w:val="0"/>
          <w:szCs w:val="22"/>
          <w:lang w:val="en-US"/>
        </w:rPr>
      </w:pPr>
      <w:r>
        <w:rPr>
          <w:rFonts w:cs="Arial"/>
          <w:b w:val="0"/>
          <w:szCs w:val="22"/>
          <w:lang w:val="en-US"/>
        </w:rPr>
        <w:t xml:space="preserve">Tuesday </w:t>
      </w:r>
      <w:r w:rsidR="00BF177E">
        <w:rPr>
          <w:rFonts w:cs="Arial"/>
          <w:b w:val="0"/>
          <w:szCs w:val="22"/>
          <w:lang w:val="en-US"/>
        </w:rPr>
        <w:t>11</w:t>
      </w:r>
      <w:r w:rsidR="00BF177E" w:rsidRPr="00BF177E">
        <w:rPr>
          <w:rFonts w:cs="Arial"/>
          <w:b w:val="0"/>
          <w:szCs w:val="22"/>
          <w:vertAlign w:val="superscript"/>
          <w:lang w:val="en-US"/>
        </w:rPr>
        <w:t>th</w:t>
      </w:r>
      <w:r w:rsidR="00BF177E">
        <w:rPr>
          <w:rFonts w:cs="Arial"/>
          <w:b w:val="0"/>
          <w:szCs w:val="22"/>
          <w:lang w:val="en-US"/>
        </w:rPr>
        <w:t xml:space="preserve"> January 2022 </w:t>
      </w:r>
    </w:p>
    <w:sectPr w:rsidR="00C60779" w:rsidRPr="00CA1C8C" w:rsidSect="009A04E9">
      <w:headerReference w:type="even" r:id="rId16"/>
      <w:headerReference w:type="default" r:id="rId17"/>
      <w:footerReference w:type="default" r:id="rId18"/>
      <w:headerReference w:type="first" r:id="rId19"/>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EF822" w14:textId="77777777" w:rsidR="005744FC" w:rsidRDefault="005744FC">
      <w:r>
        <w:separator/>
      </w:r>
    </w:p>
  </w:endnote>
  <w:endnote w:type="continuationSeparator" w:id="0">
    <w:p w14:paraId="46FCE345" w14:textId="77777777" w:rsidR="005744FC" w:rsidRDefault="00574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9BF60" w14:textId="77777777" w:rsidR="009A7EB4" w:rsidRDefault="009A7E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5EB50" w14:textId="77777777" w:rsidR="009A7EB4" w:rsidRDefault="009A7E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601EB" w14:textId="77777777" w:rsidR="009A7EB4" w:rsidRDefault="009A7E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7AA5" w14:textId="77777777" w:rsidR="00742E27" w:rsidRDefault="003D4E23">
    <w:pPr>
      <w:pStyle w:val="Footer"/>
    </w:pPr>
    <w:r>
      <w:rPr>
        <w:noProof/>
      </w:rPr>
      <mc:AlternateContent>
        <mc:Choice Requires="wps">
          <w:drawing>
            <wp:anchor distT="0" distB="0" distL="114300" distR="114300" simplePos="0" relativeHeight="251656704" behindDoc="0" locked="0" layoutInCell="1" allowOverlap="1" wp14:anchorId="1D9FF4AA" wp14:editId="1C79DBBA">
              <wp:simplePos x="0" y="0"/>
              <wp:positionH relativeFrom="page">
                <wp:posOffset>5713730</wp:posOffset>
              </wp:positionH>
              <wp:positionV relativeFrom="page">
                <wp:posOffset>10185400</wp:posOffset>
              </wp:positionV>
              <wp:extent cx="1257300" cy="196215"/>
              <wp:effectExtent l="0" t="0" r="0" b="1333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30E87AB4" w14:textId="74760753" w:rsidR="00964D05" w:rsidRDefault="00742E27">
                          <w:pPr>
                            <w:rPr>
                              <w:noProof/>
                            </w:rPr>
                          </w:pPr>
                          <w:r>
                            <w:t xml:space="preserve">Page </w:t>
                          </w:r>
                          <w:r w:rsidR="0081480E">
                            <w:fldChar w:fldCharType="begin"/>
                          </w:r>
                          <w:r>
                            <w:instrText xml:space="preserve"> PAGE </w:instrText>
                          </w:r>
                          <w:r w:rsidR="0081480E">
                            <w:fldChar w:fldCharType="separate"/>
                          </w:r>
                          <w:r w:rsidR="009A7EB4">
                            <w:rPr>
                              <w:noProof/>
                            </w:rPr>
                            <w:t>2</w:t>
                          </w:r>
                          <w:r w:rsidR="0081480E">
                            <w:fldChar w:fldCharType="end"/>
                          </w:r>
                          <w:r>
                            <w:t xml:space="preserve"> of </w:t>
                          </w:r>
                          <w:r w:rsidR="00DD1115">
                            <w:rPr>
                              <w:noProof/>
                            </w:rPr>
                            <w:t xml:space="preserve"> NUMPAGES </w:t>
                          </w:r>
                          <w:r w:rsidR="00570C60">
                            <w:rPr>
                              <w:noProof/>
                            </w:rPr>
                            <w:t>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FF4AA" id="Rectangle 13" o:spid="_x0000_s1026" style="position:absolute;margin-left:449.9pt;margin-top:802pt;width:99pt;height:15.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" filled="f" stroked="f" strokeweight=".01pt">
              <v:textbox inset="0,0,0,0">
                <w:txbxContent>
                  <w:p w14:paraId="30E87AB4" w14:textId="74760753" w:rsidR="00964D05" w:rsidRDefault="00742E27">
                    <w:pPr>
                      <w:rPr>
                        <w:noProof/>
                      </w:rPr>
                    </w:pPr>
                    <w:r>
                      <w:t xml:space="preserve">Page </w:t>
                    </w:r>
                    <w:r w:rsidR="0081480E">
                      <w:fldChar w:fldCharType="begin"/>
                    </w:r>
                    <w:r>
                      <w:instrText xml:space="preserve"> PAGE </w:instrText>
                    </w:r>
                    <w:r w:rsidR="0081480E">
                      <w:fldChar w:fldCharType="separate"/>
                    </w:r>
                    <w:r w:rsidR="009A7EB4">
                      <w:rPr>
                        <w:noProof/>
                      </w:rPr>
                      <w:t>2</w:t>
                    </w:r>
                    <w:r w:rsidR="0081480E">
                      <w:fldChar w:fldCharType="end"/>
                    </w:r>
                    <w:r>
                      <w:t xml:space="preserve"> of </w:t>
                    </w:r>
                    <w:r w:rsidR="00DD1115">
                      <w:rPr>
                        <w:noProof/>
                      </w:rPr>
                      <w:t xml:space="preserve"> NUMPAGES </w:t>
                    </w:r>
                    <w:r w:rsidR="00570C60">
                      <w:rPr>
                        <w:noProof/>
                      </w:rPr>
                      <w:t>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40EE8" w14:textId="77777777" w:rsidR="005744FC" w:rsidRDefault="005744FC">
      <w:r>
        <w:separator/>
      </w:r>
    </w:p>
  </w:footnote>
  <w:footnote w:type="continuationSeparator" w:id="0">
    <w:p w14:paraId="0E9A83CE" w14:textId="77777777" w:rsidR="005744FC" w:rsidRDefault="00574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0E442" w14:textId="3CFE9819" w:rsidR="009A7EB4" w:rsidRDefault="009A7EB4">
    <w:pPr>
      <w:pStyle w:val="Header"/>
    </w:pPr>
    <w:r>
      <w:rPr>
        <w:noProof/>
      </w:rPr>
      <w:pict w14:anchorId="30DA2D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740407" o:spid="_x0000_s4098" type="#_x0000_t136" style="position:absolute;margin-left:0;margin-top:0;width:499.55pt;height:199.8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36086" w14:textId="642421AF" w:rsidR="009A7EB4" w:rsidRDefault="009A7EB4">
    <w:pPr>
      <w:pStyle w:val="Header"/>
    </w:pPr>
    <w:r>
      <w:rPr>
        <w:noProof/>
      </w:rPr>
      <w:pict w14:anchorId="5BDA63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740408" o:spid="_x0000_s4099" type="#_x0000_t136" style="position:absolute;margin-left:0;margin-top:0;width:499.55pt;height:199.8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93012" w14:textId="443182D7" w:rsidR="009A7EB4" w:rsidRDefault="009A7EB4">
    <w:pPr>
      <w:pStyle w:val="Header"/>
    </w:pPr>
    <w:r>
      <w:rPr>
        <w:noProof/>
      </w:rPr>
      <w:pict w14:anchorId="60B2BE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740406" o:spid="_x0000_s4097" type="#_x0000_t136" style="position:absolute;margin-left:0;margin-top:0;width:499.55pt;height:199.8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0E0DC" w14:textId="13800FD3" w:rsidR="00742E27" w:rsidRDefault="009A7EB4">
    <w:r>
      <w:rPr>
        <w:noProof/>
      </w:rPr>
      <w:pict w14:anchorId="5E4837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740410" o:spid="_x0000_s4101" type="#_x0000_t136" style="position:absolute;margin-left:0;margin-top:0;width:499.55pt;height:199.8pt;rotation:315;z-index:-251649024;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6A8680F" w14:textId="77777777" w:rsidTr="003A0EDA">
      <w:trPr>
        <w:trHeight w:val="1708"/>
      </w:trPr>
      <w:tc>
        <w:tcPr>
          <w:tcW w:w="6356" w:type="dxa"/>
        </w:tcPr>
        <w:p w14:paraId="4BCD710C" w14:textId="77777777" w:rsidR="00742E27" w:rsidRDefault="006F6235" w:rsidP="00CA7A5A">
          <w:pPr>
            <w:pStyle w:val="Picture"/>
          </w:pPr>
          <w:r>
            <w:rPr>
              <w:noProof/>
            </w:rPr>
            <w:drawing>
              <wp:inline distT="0" distB="0" distL="0" distR="0" wp14:anchorId="56F35D40" wp14:editId="514D4D6B">
                <wp:extent cx="1988452" cy="4095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png"/>
                        <pic:cNvPicPr/>
                      </pic:nvPicPr>
                      <pic:blipFill>
                        <a:blip r:embed="rId1">
                          <a:extLst>
                            <a:ext uri="{28A0092B-C50C-407E-A947-70E740481C1C}">
                              <a14:useLocalDpi xmlns:a14="http://schemas.microsoft.com/office/drawing/2010/main" val="0"/>
                            </a:ext>
                          </a:extLst>
                        </a:blip>
                        <a:stretch>
                          <a:fillRect/>
                        </a:stretch>
                      </pic:blipFill>
                      <pic:spPr>
                        <a:xfrm>
                          <a:off x="0" y="0"/>
                          <a:ext cx="1990756" cy="409990"/>
                        </a:xfrm>
                        <a:prstGeom prst="rect">
                          <a:avLst/>
                        </a:prstGeom>
                      </pic:spPr>
                    </pic:pic>
                  </a:graphicData>
                </a:graphic>
              </wp:inline>
            </w:drawing>
          </w:r>
        </w:p>
        <w:p w14:paraId="2376B945" w14:textId="77777777" w:rsidR="006F6235" w:rsidRPr="004F5E90" w:rsidRDefault="006F6235" w:rsidP="00CA7A5A">
          <w:pPr>
            <w:pStyle w:val="Picture"/>
          </w:pPr>
          <w:r>
            <w:t>University Biomedical Services</w:t>
          </w:r>
        </w:p>
      </w:tc>
      <w:tc>
        <w:tcPr>
          <w:tcW w:w="4256" w:type="dxa"/>
        </w:tcPr>
        <w:p w14:paraId="1CAE52BA" w14:textId="77777777" w:rsidR="00742E27" w:rsidRPr="004F5E90" w:rsidRDefault="00742E27" w:rsidP="009A04E9">
          <w:pPr>
            <w:jc w:val="right"/>
          </w:pPr>
        </w:p>
      </w:tc>
    </w:tr>
  </w:tbl>
  <w:p w14:paraId="65ACF405" w14:textId="6FEB66E3" w:rsidR="00742E27" w:rsidRPr="008300C4" w:rsidRDefault="009A7EB4" w:rsidP="009A04E9">
    <w:pPr>
      <w:pStyle w:val="1ptSpace"/>
      <w:rPr>
        <w:noProof/>
      </w:rPr>
    </w:pPr>
    <w:r>
      <w:rPr>
        <w:noProof/>
      </w:rPr>
      <w:pict w14:anchorId="1D6CBF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740411" o:spid="_x0000_s4102" type="#_x0000_t136" style="position:absolute;margin-left:0;margin-top:0;width:499.55pt;height:199.8pt;rotation:315;z-index:-25164697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01408" w14:textId="4CC43D8B" w:rsidR="009A7EB4" w:rsidRDefault="009A7EB4">
    <w:pPr>
      <w:pStyle w:val="Header"/>
    </w:pPr>
    <w:r>
      <w:rPr>
        <w:noProof/>
      </w:rPr>
      <w:pict w14:anchorId="5E4309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2740409" o:spid="_x0000_s4100" type="#_x0000_t136" style="position:absolute;margin-left:0;margin-top:0;width:499.55pt;height:199.8pt;rotation:315;z-index:-251651072;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17948"/>
    <w:multiLevelType w:val="multilevel"/>
    <w:tmpl w:val="D7684C32"/>
    <w:lvl w:ilvl="0">
      <w:start w:val="7"/>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 w15:restartNumberingAfterBreak="0">
    <w:nsid w:val="4ED57F65"/>
    <w:multiLevelType w:val="multilevel"/>
    <w:tmpl w:val="E9F85F1A"/>
    <w:styleLink w:val="UocIndentLevels"/>
    <w:lvl w:ilvl="0">
      <w:start w:val="1"/>
      <w:numFmt w:val="decimal"/>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 w15:restartNumberingAfterBreak="0">
    <w:nsid w:val="6BFE44E5"/>
    <w:multiLevelType w:val="hybridMultilevel"/>
    <w:tmpl w:val="057CAC00"/>
    <w:lvl w:ilvl="0" w:tplc="23D4FF98">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0"/>
  </w:num>
  <w:num w:numId="5">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4103"/>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BBF"/>
    <w:rsid w:val="00000D3B"/>
    <w:rsid w:val="00001635"/>
    <w:rsid w:val="00005046"/>
    <w:rsid w:val="00005438"/>
    <w:rsid w:val="000118F9"/>
    <w:rsid w:val="000171FB"/>
    <w:rsid w:val="00017F84"/>
    <w:rsid w:val="00020B49"/>
    <w:rsid w:val="000218BC"/>
    <w:rsid w:val="0002212E"/>
    <w:rsid w:val="000261F5"/>
    <w:rsid w:val="000318E8"/>
    <w:rsid w:val="0003233D"/>
    <w:rsid w:val="0003271D"/>
    <w:rsid w:val="00034F05"/>
    <w:rsid w:val="000609C4"/>
    <w:rsid w:val="00065CE6"/>
    <w:rsid w:val="00066428"/>
    <w:rsid w:val="000740AA"/>
    <w:rsid w:val="00074764"/>
    <w:rsid w:val="00075643"/>
    <w:rsid w:val="00077BAD"/>
    <w:rsid w:val="0008152A"/>
    <w:rsid w:val="0008169C"/>
    <w:rsid w:val="000836A6"/>
    <w:rsid w:val="000913B7"/>
    <w:rsid w:val="00094610"/>
    <w:rsid w:val="000957E4"/>
    <w:rsid w:val="000A1EE7"/>
    <w:rsid w:val="000B114B"/>
    <w:rsid w:val="000B669F"/>
    <w:rsid w:val="000C23CF"/>
    <w:rsid w:val="000C5EB2"/>
    <w:rsid w:val="000D020B"/>
    <w:rsid w:val="000D3810"/>
    <w:rsid w:val="000D4927"/>
    <w:rsid w:val="000E0BC3"/>
    <w:rsid w:val="000E33FA"/>
    <w:rsid w:val="00105FE6"/>
    <w:rsid w:val="0011710F"/>
    <w:rsid w:val="001225E2"/>
    <w:rsid w:val="001237D0"/>
    <w:rsid w:val="001330E6"/>
    <w:rsid w:val="00135993"/>
    <w:rsid w:val="00136E0E"/>
    <w:rsid w:val="00140994"/>
    <w:rsid w:val="00140F4E"/>
    <w:rsid w:val="00151606"/>
    <w:rsid w:val="001534A5"/>
    <w:rsid w:val="001557F8"/>
    <w:rsid w:val="00164C01"/>
    <w:rsid w:val="001655D2"/>
    <w:rsid w:val="00172D02"/>
    <w:rsid w:val="00184DB9"/>
    <w:rsid w:val="00191BF3"/>
    <w:rsid w:val="001925E1"/>
    <w:rsid w:val="00196EF2"/>
    <w:rsid w:val="001A2F26"/>
    <w:rsid w:val="001A7767"/>
    <w:rsid w:val="001B0B6F"/>
    <w:rsid w:val="001B3DC0"/>
    <w:rsid w:val="001B66DC"/>
    <w:rsid w:val="001C1A0F"/>
    <w:rsid w:val="001C4074"/>
    <w:rsid w:val="001C7E48"/>
    <w:rsid w:val="001D710D"/>
    <w:rsid w:val="001E752B"/>
    <w:rsid w:val="0020045E"/>
    <w:rsid w:val="00207173"/>
    <w:rsid w:val="00213CFC"/>
    <w:rsid w:val="002169A9"/>
    <w:rsid w:val="002309D2"/>
    <w:rsid w:val="00232A17"/>
    <w:rsid w:val="0024705A"/>
    <w:rsid w:val="002509EE"/>
    <w:rsid w:val="00250F91"/>
    <w:rsid w:val="002545FE"/>
    <w:rsid w:val="00254EC6"/>
    <w:rsid w:val="0027354B"/>
    <w:rsid w:val="0027411D"/>
    <w:rsid w:val="0027517E"/>
    <w:rsid w:val="00277FE9"/>
    <w:rsid w:val="00280662"/>
    <w:rsid w:val="00282BBF"/>
    <w:rsid w:val="00283F48"/>
    <w:rsid w:val="002918A1"/>
    <w:rsid w:val="002931A9"/>
    <w:rsid w:val="00293654"/>
    <w:rsid w:val="002947FA"/>
    <w:rsid w:val="002A22D5"/>
    <w:rsid w:val="002A5BC2"/>
    <w:rsid w:val="002A61F3"/>
    <w:rsid w:val="002B21BE"/>
    <w:rsid w:val="002B26FC"/>
    <w:rsid w:val="002B2E6C"/>
    <w:rsid w:val="002B44BB"/>
    <w:rsid w:val="002B4804"/>
    <w:rsid w:val="002B64DF"/>
    <w:rsid w:val="002B79D1"/>
    <w:rsid w:val="002C69DF"/>
    <w:rsid w:val="002D0AC6"/>
    <w:rsid w:val="002D15AB"/>
    <w:rsid w:val="002D3962"/>
    <w:rsid w:val="002D67B8"/>
    <w:rsid w:val="002E2477"/>
    <w:rsid w:val="002E4585"/>
    <w:rsid w:val="00302C0A"/>
    <w:rsid w:val="00320EA1"/>
    <w:rsid w:val="0032133E"/>
    <w:rsid w:val="00325E0D"/>
    <w:rsid w:val="0033146E"/>
    <w:rsid w:val="0033154D"/>
    <w:rsid w:val="003355CE"/>
    <w:rsid w:val="00336DAC"/>
    <w:rsid w:val="00337550"/>
    <w:rsid w:val="003427A4"/>
    <w:rsid w:val="00362845"/>
    <w:rsid w:val="00363A8B"/>
    <w:rsid w:val="00366843"/>
    <w:rsid w:val="0037104C"/>
    <w:rsid w:val="0037143F"/>
    <w:rsid w:val="0037441E"/>
    <w:rsid w:val="00374599"/>
    <w:rsid w:val="00376C91"/>
    <w:rsid w:val="00381C61"/>
    <w:rsid w:val="00387968"/>
    <w:rsid w:val="00391826"/>
    <w:rsid w:val="00393658"/>
    <w:rsid w:val="00394234"/>
    <w:rsid w:val="003A0EDA"/>
    <w:rsid w:val="003A144D"/>
    <w:rsid w:val="003A18B8"/>
    <w:rsid w:val="003A5596"/>
    <w:rsid w:val="003A56CC"/>
    <w:rsid w:val="003A7D70"/>
    <w:rsid w:val="003B1A77"/>
    <w:rsid w:val="003C4EC5"/>
    <w:rsid w:val="003C56C1"/>
    <w:rsid w:val="003C6BEB"/>
    <w:rsid w:val="003D3930"/>
    <w:rsid w:val="003D4E23"/>
    <w:rsid w:val="003E40F9"/>
    <w:rsid w:val="003E42B0"/>
    <w:rsid w:val="003E7973"/>
    <w:rsid w:val="003F14EC"/>
    <w:rsid w:val="003F744B"/>
    <w:rsid w:val="00405C1E"/>
    <w:rsid w:val="00405E3B"/>
    <w:rsid w:val="0041475C"/>
    <w:rsid w:val="00415E64"/>
    <w:rsid w:val="00416D06"/>
    <w:rsid w:val="00422837"/>
    <w:rsid w:val="004246B4"/>
    <w:rsid w:val="004260B2"/>
    <w:rsid w:val="00427FB6"/>
    <w:rsid w:val="00437AD0"/>
    <w:rsid w:val="00440413"/>
    <w:rsid w:val="0044305D"/>
    <w:rsid w:val="00450FE0"/>
    <w:rsid w:val="00452C85"/>
    <w:rsid w:val="00463B6F"/>
    <w:rsid w:val="00471193"/>
    <w:rsid w:val="004778B2"/>
    <w:rsid w:val="00485AF6"/>
    <w:rsid w:val="00491DA9"/>
    <w:rsid w:val="00492D55"/>
    <w:rsid w:val="004A17BF"/>
    <w:rsid w:val="004A2BF7"/>
    <w:rsid w:val="004A7790"/>
    <w:rsid w:val="004D2A2A"/>
    <w:rsid w:val="004D2A69"/>
    <w:rsid w:val="004D5EC6"/>
    <w:rsid w:val="004E258E"/>
    <w:rsid w:val="004E3515"/>
    <w:rsid w:val="004E41DA"/>
    <w:rsid w:val="005066CE"/>
    <w:rsid w:val="005133AC"/>
    <w:rsid w:val="005220AC"/>
    <w:rsid w:val="005225DB"/>
    <w:rsid w:val="00524184"/>
    <w:rsid w:val="00524618"/>
    <w:rsid w:val="00525B29"/>
    <w:rsid w:val="0052756F"/>
    <w:rsid w:val="00531370"/>
    <w:rsid w:val="005414E4"/>
    <w:rsid w:val="005424B2"/>
    <w:rsid w:val="0055070F"/>
    <w:rsid w:val="00552F6F"/>
    <w:rsid w:val="005564DA"/>
    <w:rsid w:val="00561ADD"/>
    <w:rsid w:val="00564B0F"/>
    <w:rsid w:val="00566E9C"/>
    <w:rsid w:val="00570C60"/>
    <w:rsid w:val="00573FAC"/>
    <w:rsid w:val="00573FD4"/>
    <w:rsid w:val="005744FC"/>
    <w:rsid w:val="0057497A"/>
    <w:rsid w:val="00582A65"/>
    <w:rsid w:val="00586640"/>
    <w:rsid w:val="00594166"/>
    <w:rsid w:val="005A237E"/>
    <w:rsid w:val="005A4E69"/>
    <w:rsid w:val="005A5A60"/>
    <w:rsid w:val="005B32BD"/>
    <w:rsid w:val="005B4B2E"/>
    <w:rsid w:val="005B5BCF"/>
    <w:rsid w:val="005B7339"/>
    <w:rsid w:val="005C13F1"/>
    <w:rsid w:val="005D04D0"/>
    <w:rsid w:val="005D4E28"/>
    <w:rsid w:val="005E3185"/>
    <w:rsid w:val="005E6296"/>
    <w:rsid w:val="005E78CA"/>
    <w:rsid w:val="005F12AA"/>
    <w:rsid w:val="005F206B"/>
    <w:rsid w:val="005F4728"/>
    <w:rsid w:val="005F5807"/>
    <w:rsid w:val="0062096D"/>
    <w:rsid w:val="00633335"/>
    <w:rsid w:val="00633B9F"/>
    <w:rsid w:val="006407AE"/>
    <w:rsid w:val="00640AEF"/>
    <w:rsid w:val="00640EBC"/>
    <w:rsid w:val="00645D44"/>
    <w:rsid w:val="006502D7"/>
    <w:rsid w:val="00660161"/>
    <w:rsid w:val="006677B1"/>
    <w:rsid w:val="006940BF"/>
    <w:rsid w:val="00694227"/>
    <w:rsid w:val="006A270B"/>
    <w:rsid w:val="006B070F"/>
    <w:rsid w:val="006B1188"/>
    <w:rsid w:val="006B2284"/>
    <w:rsid w:val="006B2B50"/>
    <w:rsid w:val="006B4E70"/>
    <w:rsid w:val="006B597C"/>
    <w:rsid w:val="006D5CE0"/>
    <w:rsid w:val="006E79BE"/>
    <w:rsid w:val="006F058A"/>
    <w:rsid w:val="006F0E42"/>
    <w:rsid w:val="006F5EF9"/>
    <w:rsid w:val="006F6235"/>
    <w:rsid w:val="006F710E"/>
    <w:rsid w:val="007038E9"/>
    <w:rsid w:val="00704D20"/>
    <w:rsid w:val="00710A39"/>
    <w:rsid w:val="00716A75"/>
    <w:rsid w:val="0072086D"/>
    <w:rsid w:val="00722849"/>
    <w:rsid w:val="0072753A"/>
    <w:rsid w:val="00735178"/>
    <w:rsid w:val="007361F3"/>
    <w:rsid w:val="00741618"/>
    <w:rsid w:val="00741627"/>
    <w:rsid w:val="00742591"/>
    <w:rsid w:val="00742E27"/>
    <w:rsid w:val="00751449"/>
    <w:rsid w:val="00755146"/>
    <w:rsid w:val="0076311A"/>
    <w:rsid w:val="00780007"/>
    <w:rsid w:val="007835E1"/>
    <w:rsid w:val="0078437F"/>
    <w:rsid w:val="00785EB1"/>
    <w:rsid w:val="00793A8C"/>
    <w:rsid w:val="007965B2"/>
    <w:rsid w:val="007A20FB"/>
    <w:rsid w:val="007C1023"/>
    <w:rsid w:val="007C50E0"/>
    <w:rsid w:val="007C58C7"/>
    <w:rsid w:val="007D3564"/>
    <w:rsid w:val="007E21F2"/>
    <w:rsid w:val="007E320D"/>
    <w:rsid w:val="0080431A"/>
    <w:rsid w:val="008043C7"/>
    <w:rsid w:val="00810A5F"/>
    <w:rsid w:val="0081480E"/>
    <w:rsid w:val="008207C7"/>
    <w:rsid w:val="0082397A"/>
    <w:rsid w:val="008300C4"/>
    <w:rsid w:val="00845AFF"/>
    <w:rsid w:val="0085081A"/>
    <w:rsid w:val="00852DFC"/>
    <w:rsid w:val="00862F2F"/>
    <w:rsid w:val="0086605C"/>
    <w:rsid w:val="00886E0A"/>
    <w:rsid w:val="008A1FDE"/>
    <w:rsid w:val="008A392F"/>
    <w:rsid w:val="008A52CC"/>
    <w:rsid w:val="008A6032"/>
    <w:rsid w:val="008A7A10"/>
    <w:rsid w:val="008B25B2"/>
    <w:rsid w:val="008B46EE"/>
    <w:rsid w:val="008B7C3E"/>
    <w:rsid w:val="008C623B"/>
    <w:rsid w:val="008D238F"/>
    <w:rsid w:val="008D61F7"/>
    <w:rsid w:val="008D7B63"/>
    <w:rsid w:val="008E2E1B"/>
    <w:rsid w:val="008E7024"/>
    <w:rsid w:val="008F0EF2"/>
    <w:rsid w:val="008F77FB"/>
    <w:rsid w:val="00900BDD"/>
    <w:rsid w:val="00900E8B"/>
    <w:rsid w:val="00906EC9"/>
    <w:rsid w:val="0091519D"/>
    <w:rsid w:val="00920529"/>
    <w:rsid w:val="00921F8E"/>
    <w:rsid w:val="00924C0A"/>
    <w:rsid w:val="009308F8"/>
    <w:rsid w:val="009344F1"/>
    <w:rsid w:val="009436DE"/>
    <w:rsid w:val="00946ED5"/>
    <w:rsid w:val="0095404A"/>
    <w:rsid w:val="0095531B"/>
    <w:rsid w:val="00956218"/>
    <w:rsid w:val="009612E0"/>
    <w:rsid w:val="00964D05"/>
    <w:rsid w:val="00964FFA"/>
    <w:rsid w:val="00975C57"/>
    <w:rsid w:val="00976A6E"/>
    <w:rsid w:val="00995CC6"/>
    <w:rsid w:val="009A04E9"/>
    <w:rsid w:val="009A27FA"/>
    <w:rsid w:val="009A4ED0"/>
    <w:rsid w:val="009A7EB4"/>
    <w:rsid w:val="009B05A6"/>
    <w:rsid w:val="009B6533"/>
    <w:rsid w:val="009C3FE9"/>
    <w:rsid w:val="009C730C"/>
    <w:rsid w:val="009D1377"/>
    <w:rsid w:val="009D210D"/>
    <w:rsid w:val="009D2F2A"/>
    <w:rsid w:val="009E573F"/>
    <w:rsid w:val="009F3AA1"/>
    <w:rsid w:val="00A007BB"/>
    <w:rsid w:val="00A02A01"/>
    <w:rsid w:val="00A057E5"/>
    <w:rsid w:val="00A06F77"/>
    <w:rsid w:val="00A07A17"/>
    <w:rsid w:val="00A17130"/>
    <w:rsid w:val="00A17C9D"/>
    <w:rsid w:val="00A24DB2"/>
    <w:rsid w:val="00A514E3"/>
    <w:rsid w:val="00A53DCD"/>
    <w:rsid w:val="00A6089A"/>
    <w:rsid w:val="00A7584F"/>
    <w:rsid w:val="00A82CC3"/>
    <w:rsid w:val="00A90E23"/>
    <w:rsid w:val="00A970D9"/>
    <w:rsid w:val="00AA61D9"/>
    <w:rsid w:val="00AA765C"/>
    <w:rsid w:val="00AB2A7A"/>
    <w:rsid w:val="00AB5EED"/>
    <w:rsid w:val="00AB6D0F"/>
    <w:rsid w:val="00AB7259"/>
    <w:rsid w:val="00AC499F"/>
    <w:rsid w:val="00AD225B"/>
    <w:rsid w:val="00AD6566"/>
    <w:rsid w:val="00AD7E9E"/>
    <w:rsid w:val="00AD7F74"/>
    <w:rsid w:val="00AE55E6"/>
    <w:rsid w:val="00AF0BF4"/>
    <w:rsid w:val="00AF393C"/>
    <w:rsid w:val="00AF7BE1"/>
    <w:rsid w:val="00B0769A"/>
    <w:rsid w:val="00B13DAF"/>
    <w:rsid w:val="00B16237"/>
    <w:rsid w:val="00B20AF3"/>
    <w:rsid w:val="00B2134C"/>
    <w:rsid w:val="00B2297E"/>
    <w:rsid w:val="00B237B0"/>
    <w:rsid w:val="00B30D26"/>
    <w:rsid w:val="00B40377"/>
    <w:rsid w:val="00B4117C"/>
    <w:rsid w:val="00B4199C"/>
    <w:rsid w:val="00B462A5"/>
    <w:rsid w:val="00B5349D"/>
    <w:rsid w:val="00B55CEC"/>
    <w:rsid w:val="00B57B7A"/>
    <w:rsid w:val="00B67A71"/>
    <w:rsid w:val="00B67E6E"/>
    <w:rsid w:val="00B70D41"/>
    <w:rsid w:val="00B83123"/>
    <w:rsid w:val="00B94937"/>
    <w:rsid w:val="00BB69E1"/>
    <w:rsid w:val="00BB77FE"/>
    <w:rsid w:val="00BC353F"/>
    <w:rsid w:val="00BC42A0"/>
    <w:rsid w:val="00BC79C0"/>
    <w:rsid w:val="00BC7FDD"/>
    <w:rsid w:val="00BD065A"/>
    <w:rsid w:val="00BD48CB"/>
    <w:rsid w:val="00BD54A8"/>
    <w:rsid w:val="00BE1BDA"/>
    <w:rsid w:val="00BF177E"/>
    <w:rsid w:val="00C04953"/>
    <w:rsid w:val="00C12B5E"/>
    <w:rsid w:val="00C33298"/>
    <w:rsid w:val="00C410B5"/>
    <w:rsid w:val="00C4215B"/>
    <w:rsid w:val="00C503D5"/>
    <w:rsid w:val="00C53876"/>
    <w:rsid w:val="00C60779"/>
    <w:rsid w:val="00C6263D"/>
    <w:rsid w:val="00C6561F"/>
    <w:rsid w:val="00C6654E"/>
    <w:rsid w:val="00C66779"/>
    <w:rsid w:val="00C678BA"/>
    <w:rsid w:val="00C7457D"/>
    <w:rsid w:val="00C808B4"/>
    <w:rsid w:val="00C91C49"/>
    <w:rsid w:val="00C927C0"/>
    <w:rsid w:val="00C92A42"/>
    <w:rsid w:val="00C93760"/>
    <w:rsid w:val="00C96845"/>
    <w:rsid w:val="00CA1C8C"/>
    <w:rsid w:val="00CA7A5A"/>
    <w:rsid w:val="00CB3049"/>
    <w:rsid w:val="00CC0830"/>
    <w:rsid w:val="00CC2FE5"/>
    <w:rsid w:val="00CC6CCD"/>
    <w:rsid w:val="00CD6D46"/>
    <w:rsid w:val="00CD7A11"/>
    <w:rsid w:val="00CE2604"/>
    <w:rsid w:val="00CE7177"/>
    <w:rsid w:val="00CF78F6"/>
    <w:rsid w:val="00D106D1"/>
    <w:rsid w:val="00D2081B"/>
    <w:rsid w:val="00D23287"/>
    <w:rsid w:val="00D25D76"/>
    <w:rsid w:val="00D27DD4"/>
    <w:rsid w:val="00D356E2"/>
    <w:rsid w:val="00D36284"/>
    <w:rsid w:val="00D373E9"/>
    <w:rsid w:val="00D405D1"/>
    <w:rsid w:val="00D446BA"/>
    <w:rsid w:val="00D44B15"/>
    <w:rsid w:val="00D450A4"/>
    <w:rsid w:val="00D468CC"/>
    <w:rsid w:val="00D50424"/>
    <w:rsid w:val="00D51165"/>
    <w:rsid w:val="00D51483"/>
    <w:rsid w:val="00D55134"/>
    <w:rsid w:val="00D72D4B"/>
    <w:rsid w:val="00D74770"/>
    <w:rsid w:val="00D774EE"/>
    <w:rsid w:val="00D82FA9"/>
    <w:rsid w:val="00D87205"/>
    <w:rsid w:val="00D97922"/>
    <w:rsid w:val="00DA408E"/>
    <w:rsid w:val="00DA5C57"/>
    <w:rsid w:val="00DB1633"/>
    <w:rsid w:val="00DB201F"/>
    <w:rsid w:val="00DB4369"/>
    <w:rsid w:val="00DC0FE1"/>
    <w:rsid w:val="00DC4D0B"/>
    <w:rsid w:val="00DC58DF"/>
    <w:rsid w:val="00DD1115"/>
    <w:rsid w:val="00DE2CCE"/>
    <w:rsid w:val="00DF1368"/>
    <w:rsid w:val="00DF69A9"/>
    <w:rsid w:val="00E0394A"/>
    <w:rsid w:val="00E071DF"/>
    <w:rsid w:val="00E11A86"/>
    <w:rsid w:val="00E13EBB"/>
    <w:rsid w:val="00E23A7A"/>
    <w:rsid w:val="00E2646F"/>
    <w:rsid w:val="00E34535"/>
    <w:rsid w:val="00E3660B"/>
    <w:rsid w:val="00E36C83"/>
    <w:rsid w:val="00E425DE"/>
    <w:rsid w:val="00E44516"/>
    <w:rsid w:val="00E50F24"/>
    <w:rsid w:val="00E555D8"/>
    <w:rsid w:val="00E608AA"/>
    <w:rsid w:val="00E63DF1"/>
    <w:rsid w:val="00E647B7"/>
    <w:rsid w:val="00E74368"/>
    <w:rsid w:val="00E75515"/>
    <w:rsid w:val="00E7667C"/>
    <w:rsid w:val="00E77CD3"/>
    <w:rsid w:val="00E836BE"/>
    <w:rsid w:val="00E92E63"/>
    <w:rsid w:val="00E97B11"/>
    <w:rsid w:val="00EA26D5"/>
    <w:rsid w:val="00EA2E7D"/>
    <w:rsid w:val="00EA48FF"/>
    <w:rsid w:val="00EA69FC"/>
    <w:rsid w:val="00EB31D1"/>
    <w:rsid w:val="00EC3B2B"/>
    <w:rsid w:val="00EC5498"/>
    <w:rsid w:val="00EC6191"/>
    <w:rsid w:val="00ED1154"/>
    <w:rsid w:val="00ED3F96"/>
    <w:rsid w:val="00EF4166"/>
    <w:rsid w:val="00EF4BA4"/>
    <w:rsid w:val="00EF7317"/>
    <w:rsid w:val="00F01353"/>
    <w:rsid w:val="00F01AF8"/>
    <w:rsid w:val="00F024E6"/>
    <w:rsid w:val="00F04585"/>
    <w:rsid w:val="00F131AD"/>
    <w:rsid w:val="00F2798A"/>
    <w:rsid w:val="00F30A7D"/>
    <w:rsid w:val="00F406CE"/>
    <w:rsid w:val="00F408E5"/>
    <w:rsid w:val="00F472DD"/>
    <w:rsid w:val="00F60B7E"/>
    <w:rsid w:val="00F612BD"/>
    <w:rsid w:val="00F65461"/>
    <w:rsid w:val="00F71C7D"/>
    <w:rsid w:val="00F7597C"/>
    <w:rsid w:val="00F77931"/>
    <w:rsid w:val="00F95FB6"/>
    <w:rsid w:val="00FA1F72"/>
    <w:rsid w:val="00FA2356"/>
    <w:rsid w:val="00FA4639"/>
    <w:rsid w:val="00FA640C"/>
    <w:rsid w:val="00FB05CA"/>
    <w:rsid w:val="00FB1F84"/>
    <w:rsid w:val="00FB2E32"/>
    <w:rsid w:val="00FC18A1"/>
    <w:rsid w:val="00FC228C"/>
    <w:rsid w:val="00FC2AE3"/>
    <w:rsid w:val="00FC2C98"/>
    <w:rsid w:val="00FC2CA9"/>
    <w:rsid w:val="00FC3516"/>
    <w:rsid w:val="00FD0756"/>
    <w:rsid w:val="00FD177F"/>
    <w:rsid w:val="00FD1BD1"/>
    <w:rsid w:val="00FD3977"/>
    <w:rsid w:val="00FD4CB9"/>
    <w:rsid w:val="00FD5831"/>
    <w:rsid w:val="00FD78DA"/>
    <w:rsid w:val="00FE4859"/>
    <w:rsid w:val="00FE49DC"/>
    <w:rsid w:val="00FE6D30"/>
    <w:rsid w:val="00FE735A"/>
    <w:rsid w:val="00FF1455"/>
    <w:rsid w:val="00FF3C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3"/>
    <o:shapelayout v:ext="edit">
      <o:idmap v:ext="edit" data="1"/>
    </o:shapelayout>
  </w:shapeDefaults>
  <w:decimalSymbol w:val="."/>
  <w:listSeparator w:val=","/>
  <w14:docId w14:val="3A7F5074"/>
  <w15:docId w15:val="{FCB78869-A173-4FE3-86E5-A06B060C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styleId="Hyperlink">
    <w:name w:val="Hyperlink"/>
    <w:basedOn w:val="DefaultParagraphFont"/>
    <w:unhideWhenUsed/>
    <w:rsid w:val="00280662"/>
    <w:rPr>
      <w:color w:val="0000FF"/>
      <w:u w:val="single"/>
    </w:rPr>
  </w:style>
  <w:style w:type="character" w:styleId="CommentReference">
    <w:name w:val="annotation reference"/>
    <w:basedOn w:val="DefaultParagraphFont"/>
    <w:semiHidden/>
    <w:unhideWhenUsed/>
    <w:rsid w:val="00005438"/>
    <w:rPr>
      <w:sz w:val="16"/>
      <w:szCs w:val="16"/>
    </w:rPr>
  </w:style>
  <w:style w:type="paragraph" w:styleId="CommentText">
    <w:name w:val="annotation text"/>
    <w:basedOn w:val="Normal"/>
    <w:link w:val="CommentTextChar"/>
    <w:semiHidden/>
    <w:unhideWhenUsed/>
    <w:rsid w:val="00005438"/>
    <w:pPr>
      <w:spacing w:line="240" w:lineRule="auto"/>
    </w:pPr>
    <w:rPr>
      <w:sz w:val="20"/>
      <w:szCs w:val="20"/>
    </w:rPr>
  </w:style>
  <w:style w:type="character" w:customStyle="1" w:styleId="CommentTextChar">
    <w:name w:val="Comment Text Char"/>
    <w:basedOn w:val="DefaultParagraphFont"/>
    <w:link w:val="CommentText"/>
    <w:semiHidden/>
    <w:rsid w:val="00005438"/>
    <w:rPr>
      <w:rFonts w:ascii="Arial" w:hAnsi="Arial"/>
    </w:rPr>
  </w:style>
  <w:style w:type="paragraph" w:styleId="CommentSubject">
    <w:name w:val="annotation subject"/>
    <w:basedOn w:val="CommentText"/>
    <w:next w:val="CommentText"/>
    <w:link w:val="CommentSubjectChar"/>
    <w:semiHidden/>
    <w:unhideWhenUsed/>
    <w:rsid w:val="00005438"/>
    <w:rPr>
      <w:b/>
      <w:bCs/>
    </w:rPr>
  </w:style>
  <w:style w:type="character" w:customStyle="1" w:styleId="CommentSubjectChar">
    <w:name w:val="Comment Subject Char"/>
    <w:basedOn w:val="CommentTextChar"/>
    <w:link w:val="CommentSubject"/>
    <w:semiHidden/>
    <w:rsid w:val="00005438"/>
    <w:rPr>
      <w:rFonts w:ascii="Arial" w:hAnsi="Arial"/>
      <w:b/>
      <w:bCs/>
    </w:rPr>
  </w:style>
  <w:style w:type="paragraph" w:styleId="Revision">
    <w:name w:val="Revision"/>
    <w:hidden/>
    <w:uiPriority w:val="99"/>
    <w:semiHidden/>
    <w:rsid w:val="000D4927"/>
    <w:rPr>
      <w:rFonts w:ascii="Arial" w:hAnsi="Arial"/>
      <w:sz w:val="22"/>
      <w:szCs w:val="24"/>
    </w:rPr>
  </w:style>
  <w:style w:type="character" w:styleId="Emphasis">
    <w:name w:val="Emphasis"/>
    <w:basedOn w:val="DefaultParagraphFont"/>
    <w:uiPriority w:val="20"/>
    <w:qFormat/>
    <w:rsid w:val="0080431A"/>
    <w:rPr>
      <w:i/>
      <w:iCs/>
    </w:rPr>
  </w:style>
  <w:style w:type="paragraph" w:styleId="Subtitle">
    <w:name w:val="Subtitle"/>
    <w:basedOn w:val="Normal"/>
    <w:next w:val="Normal"/>
    <w:link w:val="SubtitleChar"/>
    <w:qFormat/>
    <w:rsid w:val="004246B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4246B4"/>
    <w:rPr>
      <w:rFonts w:asciiTheme="minorHAnsi" w:eastAsiaTheme="minorEastAsia" w:hAnsiTheme="minorHAnsi" w:cstheme="minorBidi"/>
      <w:color w:val="5A5A5A" w:themeColor="text1" w:themeTint="A5"/>
      <w:spacing w:val="15"/>
      <w:sz w:val="22"/>
      <w:szCs w:val="22"/>
    </w:rPr>
  </w:style>
  <w:style w:type="character" w:styleId="Strong">
    <w:name w:val="Strong"/>
    <w:basedOn w:val="DefaultParagraphFont"/>
    <w:qFormat/>
    <w:rsid w:val="004246B4"/>
    <w:rPr>
      <w:b/>
      <w:bCs/>
    </w:rPr>
  </w:style>
  <w:style w:type="paragraph" w:styleId="NoSpacing">
    <w:name w:val="No Spacing"/>
    <w:uiPriority w:val="1"/>
    <w:qFormat/>
    <w:rsid w:val="004246B4"/>
    <w:rPr>
      <w:rFonts w:ascii="Arial" w:hAnsi="Arial"/>
      <w:sz w:val="22"/>
      <w:szCs w:val="24"/>
    </w:rPr>
  </w:style>
  <w:style w:type="character" w:styleId="SubtleEmphasis">
    <w:name w:val="Subtle Emphasis"/>
    <w:basedOn w:val="DefaultParagraphFont"/>
    <w:uiPriority w:val="19"/>
    <w:qFormat/>
    <w:rsid w:val="004246B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126300">
      <w:bodyDiv w:val="1"/>
      <w:marLeft w:val="0"/>
      <w:marRight w:val="0"/>
      <w:marTop w:val="0"/>
      <w:marBottom w:val="0"/>
      <w:divBdr>
        <w:top w:val="none" w:sz="0" w:space="0" w:color="auto"/>
        <w:left w:val="none" w:sz="0" w:space="0" w:color="auto"/>
        <w:bottom w:val="none" w:sz="0" w:space="0" w:color="auto"/>
        <w:right w:val="none" w:sz="0" w:space="0" w:color="auto"/>
      </w:divBdr>
    </w:div>
    <w:div w:id="317226846">
      <w:bodyDiv w:val="1"/>
      <w:marLeft w:val="0"/>
      <w:marRight w:val="0"/>
      <w:marTop w:val="0"/>
      <w:marBottom w:val="0"/>
      <w:divBdr>
        <w:top w:val="none" w:sz="0" w:space="0" w:color="auto"/>
        <w:left w:val="none" w:sz="0" w:space="0" w:color="auto"/>
        <w:bottom w:val="none" w:sz="0" w:space="0" w:color="auto"/>
        <w:right w:val="none" w:sz="0" w:space="0" w:color="auto"/>
      </w:divBdr>
      <w:divsChild>
        <w:div w:id="853567539">
          <w:marLeft w:val="0"/>
          <w:marRight w:val="0"/>
          <w:marTop w:val="0"/>
          <w:marBottom w:val="0"/>
          <w:divBdr>
            <w:top w:val="none" w:sz="0" w:space="0" w:color="auto"/>
            <w:left w:val="none" w:sz="0" w:space="0" w:color="auto"/>
            <w:bottom w:val="none" w:sz="0" w:space="0" w:color="auto"/>
            <w:right w:val="none" w:sz="0" w:space="0" w:color="auto"/>
          </w:divBdr>
        </w:div>
      </w:divsChild>
    </w:div>
    <w:div w:id="616913581">
      <w:bodyDiv w:val="1"/>
      <w:marLeft w:val="0"/>
      <w:marRight w:val="0"/>
      <w:marTop w:val="0"/>
      <w:marBottom w:val="0"/>
      <w:divBdr>
        <w:top w:val="none" w:sz="0" w:space="0" w:color="auto"/>
        <w:left w:val="none" w:sz="0" w:space="0" w:color="auto"/>
        <w:bottom w:val="none" w:sz="0" w:space="0" w:color="auto"/>
        <w:right w:val="none" w:sz="0" w:space="0" w:color="auto"/>
      </w:divBdr>
    </w:div>
    <w:div w:id="721751733">
      <w:bodyDiv w:val="1"/>
      <w:marLeft w:val="0"/>
      <w:marRight w:val="0"/>
      <w:marTop w:val="0"/>
      <w:marBottom w:val="0"/>
      <w:divBdr>
        <w:top w:val="none" w:sz="0" w:space="0" w:color="auto"/>
        <w:left w:val="none" w:sz="0" w:space="0" w:color="auto"/>
        <w:bottom w:val="none" w:sz="0" w:space="0" w:color="auto"/>
        <w:right w:val="none" w:sz="0" w:space="0" w:color="auto"/>
      </w:divBdr>
    </w:div>
    <w:div w:id="761999145">
      <w:bodyDiv w:val="1"/>
      <w:marLeft w:val="0"/>
      <w:marRight w:val="0"/>
      <w:marTop w:val="0"/>
      <w:marBottom w:val="0"/>
      <w:divBdr>
        <w:top w:val="none" w:sz="0" w:space="0" w:color="auto"/>
        <w:left w:val="none" w:sz="0" w:space="0" w:color="auto"/>
        <w:bottom w:val="none" w:sz="0" w:space="0" w:color="auto"/>
        <w:right w:val="none" w:sz="0" w:space="0" w:color="auto"/>
      </w:divBdr>
      <w:divsChild>
        <w:div w:id="2055083247">
          <w:marLeft w:val="0"/>
          <w:marRight w:val="0"/>
          <w:marTop w:val="0"/>
          <w:marBottom w:val="0"/>
          <w:divBdr>
            <w:top w:val="none" w:sz="0" w:space="0" w:color="auto"/>
            <w:left w:val="none" w:sz="0" w:space="0" w:color="auto"/>
            <w:bottom w:val="none" w:sz="0" w:space="0" w:color="auto"/>
            <w:right w:val="none" w:sz="0" w:space="0" w:color="auto"/>
          </w:divBdr>
        </w:div>
      </w:divsChild>
    </w:div>
    <w:div w:id="868297247">
      <w:bodyDiv w:val="1"/>
      <w:marLeft w:val="0"/>
      <w:marRight w:val="0"/>
      <w:marTop w:val="0"/>
      <w:marBottom w:val="0"/>
      <w:divBdr>
        <w:top w:val="none" w:sz="0" w:space="0" w:color="auto"/>
        <w:left w:val="none" w:sz="0" w:space="0" w:color="auto"/>
        <w:bottom w:val="none" w:sz="0" w:space="0" w:color="auto"/>
        <w:right w:val="none" w:sz="0" w:space="0" w:color="auto"/>
      </w:divBdr>
    </w:div>
    <w:div w:id="1161585318">
      <w:bodyDiv w:val="1"/>
      <w:marLeft w:val="0"/>
      <w:marRight w:val="0"/>
      <w:marTop w:val="0"/>
      <w:marBottom w:val="0"/>
      <w:divBdr>
        <w:top w:val="none" w:sz="0" w:space="0" w:color="auto"/>
        <w:left w:val="none" w:sz="0" w:space="0" w:color="auto"/>
        <w:bottom w:val="none" w:sz="0" w:space="0" w:color="auto"/>
        <w:right w:val="none" w:sz="0" w:space="0" w:color="auto"/>
      </w:divBdr>
    </w:div>
    <w:div w:id="1594582177">
      <w:bodyDiv w:val="1"/>
      <w:marLeft w:val="0"/>
      <w:marRight w:val="0"/>
      <w:marTop w:val="0"/>
      <w:marBottom w:val="0"/>
      <w:divBdr>
        <w:top w:val="none" w:sz="0" w:space="0" w:color="auto"/>
        <w:left w:val="none" w:sz="0" w:space="0" w:color="auto"/>
        <w:bottom w:val="none" w:sz="0" w:space="0" w:color="auto"/>
        <w:right w:val="none" w:sz="0" w:space="0" w:color="auto"/>
      </w:divBdr>
      <w:divsChild>
        <w:div w:id="694422561">
          <w:marLeft w:val="0"/>
          <w:marRight w:val="0"/>
          <w:marTop w:val="0"/>
          <w:marBottom w:val="0"/>
          <w:divBdr>
            <w:top w:val="none" w:sz="0" w:space="0" w:color="auto"/>
            <w:left w:val="none" w:sz="0" w:space="0" w:color="auto"/>
            <w:bottom w:val="none" w:sz="0" w:space="0" w:color="auto"/>
            <w:right w:val="none" w:sz="0" w:space="0" w:color="auto"/>
          </w:divBdr>
        </w:div>
      </w:divsChild>
    </w:div>
    <w:div w:id="177937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c3rs.org.uk/news/2021-crack-it-challenges-announced"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AE2A54-1902-488F-A0D6-45AF2C0C8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agenda-colour (2)</Template>
  <TotalTime>90</TotalTime>
  <Pages>2</Pages>
  <Words>394</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Victoria Atkinson</cp:lastModifiedBy>
  <cp:revision>17</cp:revision>
  <cp:lastPrinted>2018-05-10T09:32:00Z</cp:lastPrinted>
  <dcterms:created xsi:type="dcterms:W3CDTF">2021-05-24T12:40:00Z</dcterms:created>
  <dcterms:modified xsi:type="dcterms:W3CDTF">2021-09-09T10:11:00Z</dcterms:modified>
</cp:coreProperties>
</file>