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213" w:rsidRPr="00B00C23" w:rsidRDefault="00B52EAD" w:rsidP="00B00C23">
      <w:pPr>
        <w:jc w:val="center"/>
        <w:rPr>
          <w:b/>
          <w:sz w:val="28"/>
          <w:szCs w:val="28"/>
        </w:rPr>
      </w:pPr>
      <w:r w:rsidRPr="00B00C23">
        <w:rPr>
          <w:b/>
          <w:sz w:val="28"/>
          <w:szCs w:val="28"/>
        </w:rPr>
        <w:t>APPENDIX 1</w:t>
      </w:r>
    </w:p>
    <w:p w:rsidR="00B52EAD" w:rsidRPr="00B00C23" w:rsidRDefault="00B52EAD" w:rsidP="00B00C23">
      <w:pPr>
        <w:jc w:val="center"/>
        <w:rPr>
          <w:b/>
          <w:sz w:val="28"/>
          <w:szCs w:val="28"/>
        </w:rPr>
      </w:pPr>
    </w:p>
    <w:p w:rsidR="00B52EAD" w:rsidRPr="00B00C23" w:rsidRDefault="00B52EAD" w:rsidP="00B00C23">
      <w:pPr>
        <w:jc w:val="center"/>
        <w:rPr>
          <w:b/>
        </w:rPr>
      </w:pPr>
      <w:r w:rsidRPr="00B00C23">
        <w:rPr>
          <w:b/>
        </w:rPr>
        <w:t>Animal (Scientific Procedures) Act 1986</w:t>
      </w:r>
    </w:p>
    <w:p w:rsidR="00B52EAD" w:rsidRDefault="00B52EAD" w:rsidP="00B00C23">
      <w:pPr>
        <w:jc w:val="center"/>
        <w:rPr>
          <w:b/>
        </w:rPr>
      </w:pPr>
      <w:r w:rsidRPr="00B00C23">
        <w:rPr>
          <w:b/>
        </w:rPr>
        <w:t xml:space="preserve">PEL </w:t>
      </w:r>
      <w:r w:rsidR="009A778C" w:rsidRPr="009A778C">
        <w:rPr>
          <w:b/>
        </w:rPr>
        <w:t>X81BD37B1</w:t>
      </w:r>
    </w:p>
    <w:p w:rsidR="009A778C" w:rsidRPr="00B00C23" w:rsidRDefault="009A778C" w:rsidP="00B00C23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"/>
        <w:gridCol w:w="4028"/>
        <w:gridCol w:w="2077"/>
        <w:gridCol w:w="2206"/>
      </w:tblGrid>
      <w:tr w:rsidR="00B52EAD" w:rsidTr="00BF6B34">
        <w:tc>
          <w:tcPr>
            <w:tcW w:w="705" w:type="dxa"/>
          </w:tcPr>
          <w:p w:rsidR="00B52EAD" w:rsidRDefault="00B52EAD"/>
        </w:tc>
        <w:tc>
          <w:tcPr>
            <w:tcW w:w="4028" w:type="dxa"/>
          </w:tcPr>
          <w:p w:rsidR="00B52EAD" w:rsidRPr="00B00C23" w:rsidRDefault="00B52EAD">
            <w:pPr>
              <w:rPr>
                <w:b/>
              </w:rPr>
            </w:pPr>
            <w:r w:rsidRPr="00B00C23">
              <w:rPr>
                <w:b/>
              </w:rPr>
              <w:t>Animal Unit</w:t>
            </w:r>
          </w:p>
        </w:tc>
        <w:tc>
          <w:tcPr>
            <w:tcW w:w="2077" w:type="dxa"/>
          </w:tcPr>
          <w:p w:rsidR="00B52EAD" w:rsidRPr="00B00C23" w:rsidRDefault="00B52EAD">
            <w:pPr>
              <w:rPr>
                <w:b/>
              </w:rPr>
            </w:pPr>
            <w:r w:rsidRPr="00B00C23">
              <w:rPr>
                <w:b/>
              </w:rPr>
              <w:t>NACWO - A</w:t>
            </w:r>
          </w:p>
        </w:tc>
        <w:tc>
          <w:tcPr>
            <w:tcW w:w="2206" w:type="dxa"/>
          </w:tcPr>
          <w:p w:rsidR="00B52EAD" w:rsidRPr="00B00C23" w:rsidRDefault="00B52EAD">
            <w:pPr>
              <w:rPr>
                <w:b/>
              </w:rPr>
            </w:pPr>
            <w:r w:rsidRPr="00B00C23">
              <w:rPr>
                <w:b/>
              </w:rPr>
              <w:t>NVS - B</w:t>
            </w:r>
          </w:p>
        </w:tc>
      </w:tr>
      <w:tr w:rsidR="00B52EAD" w:rsidRPr="00945F9C" w:rsidTr="00BF6B34">
        <w:tc>
          <w:tcPr>
            <w:tcW w:w="705" w:type="dxa"/>
          </w:tcPr>
          <w:p w:rsidR="00B52EAD" w:rsidRPr="00945F9C" w:rsidRDefault="00B52EAD">
            <w:r w:rsidRPr="00945F9C">
              <w:t>1</w:t>
            </w:r>
          </w:p>
        </w:tc>
        <w:tc>
          <w:tcPr>
            <w:tcW w:w="4028" w:type="dxa"/>
          </w:tcPr>
          <w:p w:rsidR="00B52EAD" w:rsidRPr="00945F9C" w:rsidRDefault="00B52EAD">
            <w:r w:rsidRPr="00945F9C">
              <w:t>PDN Anatomy Building</w:t>
            </w:r>
            <w:r w:rsidR="001772C7" w:rsidRPr="00945F9C">
              <w:t xml:space="preserve"> (Rodent)</w:t>
            </w:r>
          </w:p>
        </w:tc>
        <w:tc>
          <w:tcPr>
            <w:tcW w:w="2077" w:type="dxa"/>
          </w:tcPr>
          <w:p w:rsidR="00B52EAD" w:rsidRPr="00945F9C" w:rsidRDefault="00B52EAD" w:rsidP="001772C7">
            <w:r w:rsidRPr="00945F9C">
              <w:t>Sarah S</w:t>
            </w:r>
            <w:r w:rsidR="001772C7" w:rsidRPr="00945F9C">
              <w:t>tone</w:t>
            </w:r>
          </w:p>
        </w:tc>
        <w:tc>
          <w:tcPr>
            <w:tcW w:w="2206" w:type="dxa"/>
          </w:tcPr>
          <w:p w:rsidR="00B52EAD" w:rsidRPr="00CB6D8A" w:rsidRDefault="00916FB2">
            <w:r w:rsidRPr="00CB6D8A">
              <w:t>Chris Handley</w:t>
            </w:r>
          </w:p>
        </w:tc>
      </w:tr>
      <w:tr w:rsidR="001772C7" w:rsidRPr="00945F9C" w:rsidTr="00BF6B34">
        <w:tc>
          <w:tcPr>
            <w:tcW w:w="705" w:type="dxa"/>
          </w:tcPr>
          <w:p w:rsidR="001772C7" w:rsidRPr="00945F9C" w:rsidRDefault="001772C7">
            <w:r w:rsidRPr="00945F9C">
              <w:t>1(</w:t>
            </w:r>
            <w:proofErr w:type="spellStart"/>
            <w:r w:rsidRPr="00945F9C">
              <w:t>i</w:t>
            </w:r>
            <w:proofErr w:type="spellEnd"/>
            <w:r w:rsidRPr="00945F9C">
              <w:t>)</w:t>
            </w:r>
          </w:p>
        </w:tc>
        <w:tc>
          <w:tcPr>
            <w:tcW w:w="4028" w:type="dxa"/>
          </w:tcPr>
          <w:p w:rsidR="001772C7" w:rsidRPr="00945F9C" w:rsidRDefault="001772C7">
            <w:r w:rsidRPr="00945F9C">
              <w:t>PDN Anatomy Building (Primates)</w:t>
            </w:r>
          </w:p>
        </w:tc>
        <w:tc>
          <w:tcPr>
            <w:tcW w:w="2077" w:type="dxa"/>
          </w:tcPr>
          <w:p w:rsidR="001772C7" w:rsidRPr="00945F9C" w:rsidRDefault="001772C7" w:rsidP="001772C7">
            <w:r w:rsidRPr="00945F9C">
              <w:t>Sarah Stone</w:t>
            </w:r>
          </w:p>
        </w:tc>
        <w:tc>
          <w:tcPr>
            <w:tcW w:w="2206" w:type="dxa"/>
          </w:tcPr>
          <w:p w:rsidR="001772C7" w:rsidRPr="00CB6D8A" w:rsidRDefault="00A62DBF">
            <w:r w:rsidRPr="00CB6D8A">
              <w:t>Chris Handley</w:t>
            </w:r>
          </w:p>
        </w:tc>
      </w:tr>
      <w:tr w:rsidR="00B52EAD" w:rsidRPr="00945F9C" w:rsidTr="00BF6B34">
        <w:tc>
          <w:tcPr>
            <w:tcW w:w="705" w:type="dxa"/>
          </w:tcPr>
          <w:p w:rsidR="00B52EAD" w:rsidRPr="00945F9C" w:rsidRDefault="001772C7">
            <w:r w:rsidRPr="00945F9C">
              <w:t>2</w:t>
            </w:r>
          </w:p>
        </w:tc>
        <w:tc>
          <w:tcPr>
            <w:tcW w:w="4028" w:type="dxa"/>
          </w:tcPr>
          <w:p w:rsidR="00B52EAD" w:rsidRPr="00945F9C" w:rsidRDefault="00B52EAD">
            <w:r w:rsidRPr="00945F9C">
              <w:t>Central Biomedical Services</w:t>
            </w:r>
          </w:p>
        </w:tc>
        <w:tc>
          <w:tcPr>
            <w:tcW w:w="2077" w:type="dxa"/>
          </w:tcPr>
          <w:p w:rsidR="00B52EAD" w:rsidRPr="00945F9C" w:rsidRDefault="00B52EAD">
            <w:r w:rsidRPr="00945F9C">
              <w:t>Sally Thomas</w:t>
            </w:r>
          </w:p>
        </w:tc>
        <w:tc>
          <w:tcPr>
            <w:tcW w:w="2206" w:type="dxa"/>
          </w:tcPr>
          <w:p w:rsidR="00B52EAD" w:rsidRPr="00945F9C" w:rsidRDefault="00B52EAD">
            <w:r w:rsidRPr="00945F9C">
              <w:t>Jo Keeley</w:t>
            </w:r>
          </w:p>
        </w:tc>
      </w:tr>
      <w:tr w:rsidR="00B52EAD" w:rsidRPr="00945F9C" w:rsidTr="00BF6B34">
        <w:tc>
          <w:tcPr>
            <w:tcW w:w="705" w:type="dxa"/>
          </w:tcPr>
          <w:p w:rsidR="00B52EAD" w:rsidRPr="00BE1DC3" w:rsidRDefault="00D740DB">
            <w:r w:rsidRPr="00BE1DC3">
              <w:t>3</w:t>
            </w:r>
            <w:r w:rsidR="00B52EAD" w:rsidRPr="00BE1DC3">
              <w:t>(</w:t>
            </w:r>
            <w:proofErr w:type="spellStart"/>
            <w:r w:rsidR="00B52EAD" w:rsidRPr="00BE1DC3">
              <w:t>i</w:t>
            </w:r>
            <w:proofErr w:type="spellEnd"/>
            <w:r w:rsidR="00B52EAD" w:rsidRPr="00BE1DC3">
              <w:t>)</w:t>
            </w:r>
          </w:p>
        </w:tc>
        <w:tc>
          <w:tcPr>
            <w:tcW w:w="4028" w:type="dxa"/>
          </w:tcPr>
          <w:p w:rsidR="00B52EAD" w:rsidRPr="00BE1DC3" w:rsidRDefault="00B52EAD">
            <w:r w:rsidRPr="00BE1DC3">
              <w:t>Veterinary Medicine</w:t>
            </w:r>
            <w:r w:rsidR="00A62DBF" w:rsidRPr="00BE1DC3">
              <w:t>:</w:t>
            </w:r>
          </w:p>
          <w:p w:rsidR="00B52EAD" w:rsidRPr="00BE1DC3" w:rsidRDefault="00B52EAD">
            <w:r w:rsidRPr="00BE1DC3">
              <w:t>Innes Building</w:t>
            </w:r>
          </w:p>
        </w:tc>
        <w:tc>
          <w:tcPr>
            <w:tcW w:w="2077" w:type="dxa"/>
          </w:tcPr>
          <w:p w:rsidR="00D740DB" w:rsidRPr="00BE1DC3" w:rsidRDefault="00D740DB"/>
          <w:p w:rsidR="00B52EAD" w:rsidRPr="00BE1DC3" w:rsidRDefault="00B52EAD">
            <w:r w:rsidRPr="00BE1DC3">
              <w:t>Colin Windle</w:t>
            </w:r>
          </w:p>
        </w:tc>
        <w:tc>
          <w:tcPr>
            <w:tcW w:w="2206" w:type="dxa"/>
          </w:tcPr>
          <w:p w:rsidR="00D740DB" w:rsidRPr="00BE1DC3" w:rsidRDefault="00D740DB"/>
          <w:p w:rsidR="00B52EAD" w:rsidRPr="00BE1DC3" w:rsidRDefault="00B52EAD">
            <w:r w:rsidRPr="00BE1DC3">
              <w:t>Jo Keeley</w:t>
            </w:r>
          </w:p>
        </w:tc>
      </w:tr>
      <w:tr w:rsidR="00A62DBF" w:rsidRPr="00945F9C" w:rsidTr="00BF6B34">
        <w:tc>
          <w:tcPr>
            <w:tcW w:w="705" w:type="dxa"/>
          </w:tcPr>
          <w:p w:rsidR="00A62DBF" w:rsidRPr="00BE1DC3" w:rsidRDefault="00A62DBF" w:rsidP="00A62DBF">
            <w:r w:rsidRPr="00BE1DC3">
              <w:t>3(ii)</w:t>
            </w:r>
          </w:p>
        </w:tc>
        <w:tc>
          <w:tcPr>
            <w:tcW w:w="4028" w:type="dxa"/>
          </w:tcPr>
          <w:p w:rsidR="00A62DBF" w:rsidRPr="00BE1DC3" w:rsidRDefault="00A62DBF" w:rsidP="00A62DBF">
            <w:r w:rsidRPr="00BE1DC3">
              <w:t>Veterinary Medicine: Mira</w:t>
            </w:r>
          </w:p>
        </w:tc>
        <w:tc>
          <w:tcPr>
            <w:tcW w:w="2077" w:type="dxa"/>
          </w:tcPr>
          <w:p w:rsidR="00A62DBF" w:rsidRPr="00BE1DC3" w:rsidRDefault="007B372E" w:rsidP="00A62DBF">
            <w:r w:rsidRPr="00BE1DC3">
              <w:t>Chris Brown</w:t>
            </w:r>
          </w:p>
        </w:tc>
        <w:tc>
          <w:tcPr>
            <w:tcW w:w="2206" w:type="dxa"/>
          </w:tcPr>
          <w:p w:rsidR="00A62DBF" w:rsidRPr="00BE1DC3" w:rsidRDefault="00A62DBF" w:rsidP="00A62DBF">
            <w:r w:rsidRPr="00BE1DC3">
              <w:t>Jo Keeley</w:t>
            </w:r>
          </w:p>
        </w:tc>
      </w:tr>
      <w:tr w:rsidR="00A62DBF" w:rsidTr="00BF6B34">
        <w:tc>
          <w:tcPr>
            <w:tcW w:w="705" w:type="dxa"/>
          </w:tcPr>
          <w:p w:rsidR="00A62DBF" w:rsidRPr="00BE1DC3" w:rsidRDefault="00A62DBF" w:rsidP="00A62DBF">
            <w:r w:rsidRPr="00BE1DC3">
              <w:t>4</w:t>
            </w:r>
          </w:p>
        </w:tc>
        <w:tc>
          <w:tcPr>
            <w:tcW w:w="4028" w:type="dxa"/>
          </w:tcPr>
          <w:p w:rsidR="00A62DBF" w:rsidRPr="00BE1DC3" w:rsidRDefault="00A62DBF" w:rsidP="00A62DBF">
            <w:proofErr w:type="spellStart"/>
            <w:r w:rsidRPr="00BE1DC3">
              <w:t>Barcroft</w:t>
            </w:r>
            <w:proofErr w:type="spellEnd"/>
            <w:r w:rsidRPr="00BE1DC3">
              <w:t xml:space="preserve"> Centre</w:t>
            </w:r>
          </w:p>
        </w:tc>
        <w:tc>
          <w:tcPr>
            <w:tcW w:w="2077" w:type="dxa"/>
          </w:tcPr>
          <w:p w:rsidR="00A62DBF" w:rsidRPr="00BE1DC3" w:rsidRDefault="00A62DBF" w:rsidP="00A62DBF">
            <w:r w:rsidRPr="00BE1DC3">
              <w:t>Scott Gentle</w:t>
            </w:r>
          </w:p>
        </w:tc>
        <w:tc>
          <w:tcPr>
            <w:tcW w:w="2206" w:type="dxa"/>
          </w:tcPr>
          <w:p w:rsidR="00A62DBF" w:rsidRPr="00BE1DC3" w:rsidRDefault="007B372E" w:rsidP="00A62DBF">
            <w:r w:rsidRPr="00BE1DC3">
              <w:t>Henri Bertrand</w:t>
            </w:r>
          </w:p>
        </w:tc>
      </w:tr>
      <w:tr w:rsidR="00B52EAD" w:rsidTr="00BF6B34">
        <w:tc>
          <w:tcPr>
            <w:tcW w:w="705" w:type="dxa"/>
          </w:tcPr>
          <w:p w:rsidR="00B52EAD" w:rsidRDefault="00A62DBF">
            <w:r>
              <w:t>5</w:t>
            </w:r>
            <w:r w:rsidR="00B52EAD">
              <w:t>(</w:t>
            </w:r>
            <w:proofErr w:type="spellStart"/>
            <w:r w:rsidR="00B52EAD">
              <w:t>i</w:t>
            </w:r>
            <w:proofErr w:type="spellEnd"/>
            <w:r w:rsidR="00B52EAD">
              <w:t>)</w:t>
            </w:r>
          </w:p>
        </w:tc>
        <w:tc>
          <w:tcPr>
            <w:tcW w:w="4028" w:type="dxa"/>
          </w:tcPr>
          <w:p w:rsidR="00B52EAD" w:rsidRDefault="00B52EAD" w:rsidP="00D740DB">
            <w:r>
              <w:t>Combined Facility and PDN (</w:t>
            </w:r>
            <w:r w:rsidR="00D740DB">
              <w:t>Rat</w:t>
            </w:r>
            <w:r>
              <w:t>)</w:t>
            </w:r>
          </w:p>
        </w:tc>
        <w:tc>
          <w:tcPr>
            <w:tcW w:w="2077" w:type="dxa"/>
          </w:tcPr>
          <w:p w:rsidR="00B52EAD" w:rsidRDefault="00B52EAD"/>
          <w:p w:rsidR="00B52EAD" w:rsidRDefault="00B52EAD">
            <w:r>
              <w:t xml:space="preserve">Julie </w:t>
            </w:r>
            <w:proofErr w:type="spellStart"/>
            <w:r>
              <w:t>Gautrey</w:t>
            </w:r>
            <w:proofErr w:type="spellEnd"/>
          </w:p>
        </w:tc>
        <w:tc>
          <w:tcPr>
            <w:tcW w:w="2206" w:type="dxa"/>
          </w:tcPr>
          <w:p w:rsidR="00D740DB" w:rsidRPr="00C1666D" w:rsidRDefault="00D740DB"/>
          <w:p w:rsidR="00B52EAD" w:rsidRPr="00C1666D" w:rsidRDefault="0031582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Plugge</w:t>
            </w:r>
            <w:proofErr w:type="spellEnd"/>
          </w:p>
        </w:tc>
      </w:tr>
      <w:tr w:rsidR="00B52EAD" w:rsidTr="00BF6B34">
        <w:tc>
          <w:tcPr>
            <w:tcW w:w="705" w:type="dxa"/>
          </w:tcPr>
          <w:p w:rsidR="00B52EAD" w:rsidRDefault="00A62DBF">
            <w:r>
              <w:t>5</w:t>
            </w:r>
            <w:r w:rsidR="00B52EAD">
              <w:t>(ii)</w:t>
            </w:r>
          </w:p>
        </w:tc>
        <w:tc>
          <w:tcPr>
            <w:tcW w:w="4028" w:type="dxa"/>
          </w:tcPr>
          <w:p w:rsidR="00B52EAD" w:rsidRDefault="00D740DB">
            <w:r>
              <w:t>Combined Facility and</w:t>
            </w:r>
            <w:r w:rsidR="00B52EAD">
              <w:t xml:space="preserve"> PDN (Fish Facility)</w:t>
            </w:r>
          </w:p>
        </w:tc>
        <w:tc>
          <w:tcPr>
            <w:tcW w:w="2077" w:type="dxa"/>
          </w:tcPr>
          <w:p w:rsidR="00B52EAD" w:rsidRDefault="00B52EAD" w:rsidP="00E2632F">
            <w:r>
              <w:t xml:space="preserve">Tomasz </w:t>
            </w:r>
            <w:proofErr w:type="spellStart"/>
            <w:r>
              <w:t>Dyl</w:t>
            </w:r>
            <w:proofErr w:type="spellEnd"/>
          </w:p>
        </w:tc>
        <w:tc>
          <w:tcPr>
            <w:tcW w:w="2206" w:type="dxa"/>
          </w:tcPr>
          <w:p w:rsidR="00D740DB" w:rsidRPr="00E15F10" w:rsidRDefault="0031582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Plugge</w:t>
            </w:r>
            <w:proofErr w:type="spellEnd"/>
          </w:p>
        </w:tc>
      </w:tr>
      <w:tr w:rsidR="00D740DB" w:rsidTr="00BF6B34">
        <w:tc>
          <w:tcPr>
            <w:tcW w:w="705" w:type="dxa"/>
          </w:tcPr>
          <w:p w:rsidR="00D740DB" w:rsidRDefault="00A62DBF">
            <w:r>
              <w:t>5</w:t>
            </w:r>
            <w:r w:rsidR="00D740DB">
              <w:t>(iii)</w:t>
            </w:r>
          </w:p>
        </w:tc>
        <w:tc>
          <w:tcPr>
            <w:tcW w:w="4028" w:type="dxa"/>
          </w:tcPr>
          <w:p w:rsidR="00D740DB" w:rsidRDefault="00D740DB">
            <w:r>
              <w:t xml:space="preserve">Combined Facility and PDN (Other Species) </w:t>
            </w:r>
          </w:p>
        </w:tc>
        <w:tc>
          <w:tcPr>
            <w:tcW w:w="2077" w:type="dxa"/>
          </w:tcPr>
          <w:p w:rsidR="00D740DB" w:rsidRDefault="00D740DB" w:rsidP="00E2632F"/>
          <w:p w:rsidR="00D740DB" w:rsidRDefault="00D740DB" w:rsidP="00E2632F">
            <w:r>
              <w:t xml:space="preserve">Julie </w:t>
            </w:r>
            <w:proofErr w:type="spellStart"/>
            <w:r>
              <w:t>Gautrey</w:t>
            </w:r>
            <w:proofErr w:type="spellEnd"/>
          </w:p>
        </w:tc>
        <w:tc>
          <w:tcPr>
            <w:tcW w:w="2206" w:type="dxa"/>
          </w:tcPr>
          <w:p w:rsidR="00D740DB" w:rsidRPr="00E15F10" w:rsidRDefault="00D740DB"/>
          <w:p w:rsidR="00D740DB" w:rsidRPr="00E15F10" w:rsidRDefault="0031582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Plugge</w:t>
            </w:r>
            <w:proofErr w:type="spellEnd"/>
          </w:p>
        </w:tc>
      </w:tr>
      <w:tr w:rsidR="00A62DBF" w:rsidRPr="00654EEF" w:rsidTr="00BF6B34">
        <w:tc>
          <w:tcPr>
            <w:tcW w:w="705" w:type="dxa"/>
          </w:tcPr>
          <w:p w:rsidR="00A62DBF" w:rsidRPr="00654EEF" w:rsidRDefault="00A62DBF" w:rsidP="00A62DBF">
            <w:r w:rsidRPr="00654EEF">
              <w:t>6</w:t>
            </w:r>
          </w:p>
        </w:tc>
        <w:tc>
          <w:tcPr>
            <w:tcW w:w="4028" w:type="dxa"/>
          </w:tcPr>
          <w:p w:rsidR="00A62DBF" w:rsidRPr="00654EEF" w:rsidRDefault="00A62DBF" w:rsidP="00A62DBF">
            <w:r w:rsidRPr="00654EEF">
              <w:t>Pathology</w:t>
            </w:r>
          </w:p>
        </w:tc>
        <w:tc>
          <w:tcPr>
            <w:tcW w:w="2077" w:type="dxa"/>
          </w:tcPr>
          <w:p w:rsidR="00A62DBF" w:rsidRPr="00654EEF" w:rsidRDefault="00E44619" w:rsidP="00A62DBF">
            <w:r w:rsidRPr="00654EEF">
              <w:t>Polly Attlesey</w:t>
            </w:r>
          </w:p>
        </w:tc>
        <w:tc>
          <w:tcPr>
            <w:tcW w:w="2206" w:type="dxa"/>
          </w:tcPr>
          <w:p w:rsidR="008A71AC" w:rsidRPr="00654EEF" w:rsidRDefault="00DB0314" w:rsidP="0031582D">
            <w:r w:rsidRPr="00654EEF">
              <w:t>Henri Bertrand</w:t>
            </w:r>
            <w:r w:rsidR="0031582D" w:rsidRPr="00654EEF">
              <w:t xml:space="preserve"> </w:t>
            </w:r>
          </w:p>
        </w:tc>
      </w:tr>
      <w:tr w:rsidR="00A62DBF" w:rsidRPr="00654EEF" w:rsidTr="00BF6B34">
        <w:tc>
          <w:tcPr>
            <w:tcW w:w="705" w:type="dxa"/>
          </w:tcPr>
          <w:p w:rsidR="00A62DBF" w:rsidRPr="00654EEF" w:rsidRDefault="00A62DBF" w:rsidP="00A62DBF">
            <w:r w:rsidRPr="00654EEF">
              <w:t>7</w:t>
            </w:r>
          </w:p>
        </w:tc>
        <w:tc>
          <w:tcPr>
            <w:tcW w:w="4028" w:type="dxa"/>
          </w:tcPr>
          <w:p w:rsidR="00A62DBF" w:rsidRPr="00654EEF" w:rsidRDefault="00A62DBF" w:rsidP="00A62DBF">
            <w:r w:rsidRPr="00654EEF">
              <w:t>Pharmacology</w:t>
            </w:r>
          </w:p>
        </w:tc>
        <w:tc>
          <w:tcPr>
            <w:tcW w:w="2077" w:type="dxa"/>
          </w:tcPr>
          <w:p w:rsidR="00A62DBF" w:rsidRPr="00654EEF" w:rsidRDefault="00A62DBF" w:rsidP="00A62DBF">
            <w:r w:rsidRPr="00654EEF">
              <w:t>Sarah Stone</w:t>
            </w:r>
          </w:p>
        </w:tc>
        <w:tc>
          <w:tcPr>
            <w:tcW w:w="2206" w:type="dxa"/>
          </w:tcPr>
          <w:p w:rsidR="00A62DBF" w:rsidRPr="00654EEF" w:rsidRDefault="008A71AC" w:rsidP="00A62DBF">
            <w:r w:rsidRPr="00654EEF">
              <w:t>Chris Handley</w:t>
            </w:r>
          </w:p>
        </w:tc>
      </w:tr>
      <w:tr w:rsidR="00A62DBF" w:rsidRPr="00654EEF" w:rsidTr="00BF6B34">
        <w:tc>
          <w:tcPr>
            <w:tcW w:w="705" w:type="dxa"/>
          </w:tcPr>
          <w:p w:rsidR="00A62DBF" w:rsidRPr="00654EEF" w:rsidRDefault="00A62DBF" w:rsidP="00A62DBF">
            <w:r w:rsidRPr="00654EEF">
              <w:t>8(</w:t>
            </w:r>
            <w:proofErr w:type="spellStart"/>
            <w:r w:rsidRPr="00654EEF">
              <w:t>i</w:t>
            </w:r>
            <w:proofErr w:type="spellEnd"/>
            <w:r w:rsidRPr="00654EEF">
              <w:t>)</w:t>
            </w:r>
          </w:p>
        </w:tc>
        <w:tc>
          <w:tcPr>
            <w:tcW w:w="4028" w:type="dxa"/>
          </w:tcPr>
          <w:p w:rsidR="00A62DBF" w:rsidRPr="00654EEF" w:rsidRDefault="00A62DBF" w:rsidP="00A62DBF">
            <w:proofErr w:type="spellStart"/>
            <w:r w:rsidRPr="00654EEF">
              <w:t>Wellcome</w:t>
            </w:r>
            <w:proofErr w:type="spellEnd"/>
            <w:r w:rsidRPr="00654EEF">
              <w:t>/CRUK Gurdon Institute</w:t>
            </w:r>
          </w:p>
          <w:p w:rsidR="00A62DBF" w:rsidRPr="00654EEF" w:rsidRDefault="00A62DBF" w:rsidP="00A62DBF">
            <w:r w:rsidRPr="00654EEF">
              <w:t>(Rodents)</w:t>
            </w:r>
          </w:p>
        </w:tc>
        <w:tc>
          <w:tcPr>
            <w:tcW w:w="2077" w:type="dxa"/>
          </w:tcPr>
          <w:p w:rsidR="00A62DBF" w:rsidRPr="00654EEF" w:rsidRDefault="00A62DBF" w:rsidP="00A62DBF">
            <w:r w:rsidRPr="00654EEF">
              <w:t xml:space="preserve">Polly </w:t>
            </w:r>
            <w:proofErr w:type="spellStart"/>
            <w:r w:rsidRPr="00654EEF">
              <w:t>Attlesey</w:t>
            </w:r>
            <w:proofErr w:type="spellEnd"/>
          </w:p>
        </w:tc>
        <w:tc>
          <w:tcPr>
            <w:tcW w:w="2206" w:type="dxa"/>
          </w:tcPr>
          <w:p w:rsidR="00A62DBF" w:rsidRPr="00654EEF" w:rsidRDefault="0031582D" w:rsidP="00A62DBF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</w:tc>
      </w:tr>
      <w:tr w:rsidR="00A62DBF" w:rsidRPr="00654EEF" w:rsidTr="00BF6B34">
        <w:tc>
          <w:tcPr>
            <w:tcW w:w="705" w:type="dxa"/>
          </w:tcPr>
          <w:p w:rsidR="00A62DBF" w:rsidRPr="00654EEF" w:rsidRDefault="00A62DBF" w:rsidP="00A62DBF">
            <w:r w:rsidRPr="00654EEF">
              <w:t>8(ii)</w:t>
            </w:r>
          </w:p>
        </w:tc>
        <w:tc>
          <w:tcPr>
            <w:tcW w:w="4028" w:type="dxa"/>
          </w:tcPr>
          <w:p w:rsidR="00A62DBF" w:rsidRPr="00654EEF" w:rsidRDefault="00A62DBF" w:rsidP="00A62DBF">
            <w:proofErr w:type="spellStart"/>
            <w:r w:rsidRPr="00654EEF">
              <w:t>Wellcome</w:t>
            </w:r>
            <w:proofErr w:type="spellEnd"/>
            <w:r w:rsidRPr="00654EEF">
              <w:t>/CRUK Gurdon Institute</w:t>
            </w:r>
          </w:p>
          <w:p w:rsidR="00A62DBF" w:rsidRPr="00654EEF" w:rsidRDefault="00A62DBF" w:rsidP="00A62DBF">
            <w:r w:rsidRPr="00654EEF">
              <w:t>(Frogs)</w:t>
            </w:r>
          </w:p>
        </w:tc>
        <w:tc>
          <w:tcPr>
            <w:tcW w:w="2077" w:type="dxa"/>
          </w:tcPr>
          <w:p w:rsidR="00A62DBF" w:rsidRPr="00654EEF" w:rsidRDefault="00A62DBF" w:rsidP="00A62DBF">
            <w:r w:rsidRPr="00654EEF">
              <w:t>Therese Jones</w:t>
            </w:r>
          </w:p>
        </w:tc>
        <w:tc>
          <w:tcPr>
            <w:tcW w:w="2206" w:type="dxa"/>
          </w:tcPr>
          <w:p w:rsidR="00A62DBF" w:rsidRPr="00654EEF" w:rsidRDefault="0031582D" w:rsidP="00A62DBF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</w:tc>
      </w:tr>
      <w:tr w:rsidR="00A62DBF" w:rsidRPr="00654EEF" w:rsidTr="00BF6B34">
        <w:tc>
          <w:tcPr>
            <w:tcW w:w="705" w:type="dxa"/>
          </w:tcPr>
          <w:p w:rsidR="00A62DBF" w:rsidRPr="00654EEF" w:rsidRDefault="00A62DBF" w:rsidP="00A62DBF">
            <w:r w:rsidRPr="00654EEF">
              <w:t>9</w:t>
            </w:r>
          </w:p>
        </w:tc>
        <w:tc>
          <w:tcPr>
            <w:tcW w:w="4028" w:type="dxa"/>
          </w:tcPr>
          <w:p w:rsidR="00A62DBF" w:rsidRPr="00654EEF" w:rsidRDefault="00A62DBF" w:rsidP="00A62DBF">
            <w:r w:rsidRPr="00654EEF">
              <w:t>Zoology</w:t>
            </w:r>
          </w:p>
          <w:p w:rsidR="00A62DBF" w:rsidRPr="00654EEF" w:rsidRDefault="00A62DBF" w:rsidP="00A62DBF">
            <w:r w:rsidRPr="00654EEF">
              <w:t>Sub department of Animal Behaviour</w:t>
            </w:r>
          </w:p>
        </w:tc>
        <w:tc>
          <w:tcPr>
            <w:tcW w:w="2077" w:type="dxa"/>
          </w:tcPr>
          <w:p w:rsidR="00A62DBF" w:rsidRPr="00654EEF" w:rsidRDefault="00A62DBF" w:rsidP="00A62DBF"/>
          <w:p w:rsidR="00A62DBF" w:rsidRPr="00654EEF" w:rsidRDefault="00A62DBF" w:rsidP="00A62DBF">
            <w:r w:rsidRPr="00654EEF">
              <w:t xml:space="preserve">Maggie </w:t>
            </w:r>
            <w:proofErr w:type="spellStart"/>
            <w:r w:rsidRPr="00654EEF">
              <w:t>Dinsdale</w:t>
            </w:r>
            <w:proofErr w:type="spellEnd"/>
          </w:p>
        </w:tc>
        <w:tc>
          <w:tcPr>
            <w:tcW w:w="2206" w:type="dxa"/>
          </w:tcPr>
          <w:p w:rsidR="00A62DBF" w:rsidRPr="00654EEF" w:rsidRDefault="00A62DBF" w:rsidP="00A62DBF"/>
          <w:p w:rsidR="00A62DBF" w:rsidRPr="00654EEF" w:rsidRDefault="00A62DBF" w:rsidP="00A62DBF">
            <w:r w:rsidRPr="00654EEF">
              <w:t>Jo Keeley</w:t>
            </w:r>
          </w:p>
        </w:tc>
      </w:tr>
      <w:tr w:rsidR="0031582D" w:rsidRPr="00654EEF" w:rsidTr="00BF6B34">
        <w:tc>
          <w:tcPr>
            <w:tcW w:w="705" w:type="dxa"/>
          </w:tcPr>
          <w:p w:rsidR="0031582D" w:rsidRPr="00654EEF" w:rsidRDefault="0031582D" w:rsidP="0031582D">
            <w:r w:rsidRPr="00654EEF">
              <w:t>10</w:t>
            </w:r>
          </w:p>
        </w:tc>
        <w:tc>
          <w:tcPr>
            <w:tcW w:w="4028" w:type="dxa"/>
          </w:tcPr>
          <w:p w:rsidR="0031582D" w:rsidRPr="00654EEF" w:rsidRDefault="0031582D" w:rsidP="0031582D">
            <w:r w:rsidRPr="00654EEF">
              <w:t xml:space="preserve">West </w:t>
            </w:r>
            <w:proofErr w:type="spellStart"/>
            <w:r w:rsidRPr="00654EEF">
              <w:t>Forvie</w:t>
            </w:r>
            <w:proofErr w:type="spellEnd"/>
            <w:r w:rsidRPr="00654EEF">
              <w:t xml:space="preserve"> Site – </w:t>
            </w:r>
            <w:proofErr w:type="spellStart"/>
            <w:r w:rsidRPr="00654EEF">
              <w:t>Phenomics</w:t>
            </w:r>
            <w:bookmarkStart w:id="0" w:name="_GoBack"/>
            <w:bookmarkEnd w:id="0"/>
            <w:proofErr w:type="spellEnd"/>
          </w:p>
        </w:tc>
        <w:tc>
          <w:tcPr>
            <w:tcW w:w="2077" w:type="dxa"/>
          </w:tcPr>
          <w:p w:rsidR="0031582D" w:rsidRPr="00654EEF" w:rsidRDefault="0031582D" w:rsidP="0031582D">
            <w:r w:rsidRPr="00654EEF">
              <w:t xml:space="preserve">Kate </w:t>
            </w:r>
            <w:proofErr w:type="spellStart"/>
            <w:r w:rsidRPr="00654EEF">
              <w:t>Tansley</w:t>
            </w:r>
            <w:proofErr w:type="spellEnd"/>
          </w:p>
        </w:tc>
        <w:tc>
          <w:tcPr>
            <w:tcW w:w="2206" w:type="dxa"/>
          </w:tcPr>
          <w:p w:rsidR="0031582D" w:rsidRPr="00654EEF" w:rsidRDefault="0031582D" w:rsidP="0031582D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</w:tc>
      </w:tr>
      <w:tr w:rsidR="0031582D" w:rsidRPr="00654EEF" w:rsidTr="00BF6B34">
        <w:tc>
          <w:tcPr>
            <w:tcW w:w="705" w:type="dxa"/>
          </w:tcPr>
          <w:p w:rsidR="0031582D" w:rsidRPr="00654EEF" w:rsidRDefault="0031582D" w:rsidP="0031582D">
            <w:r w:rsidRPr="00654EEF">
              <w:t>11</w:t>
            </w:r>
          </w:p>
        </w:tc>
        <w:tc>
          <w:tcPr>
            <w:tcW w:w="4028" w:type="dxa"/>
          </w:tcPr>
          <w:p w:rsidR="0031582D" w:rsidRPr="00654EEF" w:rsidRDefault="0031582D" w:rsidP="0031582D">
            <w:r w:rsidRPr="00654EEF">
              <w:t xml:space="preserve">CIMR </w:t>
            </w:r>
            <w:proofErr w:type="spellStart"/>
            <w:r w:rsidRPr="00654EEF">
              <w:t>Wellcome</w:t>
            </w:r>
            <w:proofErr w:type="spellEnd"/>
            <w:r w:rsidRPr="00654EEF">
              <w:t xml:space="preserve"> Trust MRC Building</w:t>
            </w:r>
          </w:p>
        </w:tc>
        <w:tc>
          <w:tcPr>
            <w:tcW w:w="2077" w:type="dxa"/>
          </w:tcPr>
          <w:p w:rsidR="0031582D" w:rsidRPr="00654EEF" w:rsidRDefault="0031582D" w:rsidP="0031582D">
            <w:r w:rsidRPr="00654EEF">
              <w:t xml:space="preserve">Kate </w:t>
            </w:r>
            <w:proofErr w:type="spellStart"/>
            <w:r w:rsidRPr="00654EEF">
              <w:t>Tansley</w:t>
            </w:r>
            <w:proofErr w:type="spellEnd"/>
          </w:p>
        </w:tc>
        <w:tc>
          <w:tcPr>
            <w:tcW w:w="2206" w:type="dxa"/>
          </w:tcPr>
          <w:p w:rsidR="0031582D" w:rsidRPr="00654EEF" w:rsidRDefault="00DB0314" w:rsidP="0031582D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</w:tc>
      </w:tr>
      <w:tr w:rsidR="0031582D" w:rsidRPr="00654EEF" w:rsidTr="00BF6B34">
        <w:tc>
          <w:tcPr>
            <w:tcW w:w="705" w:type="dxa"/>
          </w:tcPr>
          <w:p w:rsidR="0031582D" w:rsidRPr="00654EEF" w:rsidRDefault="0031582D" w:rsidP="0031582D">
            <w:r w:rsidRPr="00654EEF">
              <w:t>12</w:t>
            </w:r>
          </w:p>
        </w:tc>
        <w:tc>
          <w:tcPr>
            <w:tcW w:w="4028" w:type="dxa"/>
          </w:tcPr>
          <w:p w:rsidR="0031582D" w:rsidRPr="00654EEF" w:rsidRDefault="0031582D" w:rsidP="0031582D">
            <w:r w:rsidRPr="00654EEF">
              <w:t>Department of Genetics</w:t>
            </w:r>
          </w:p>
        </w:tc>
        <w:tc>
          <w:tcPr>
            <w:tcW w:w="2077" w:type="dxa"/>
          </w:tcPr>
          <w:p w:rsidR="0031582D" w:rsidRPr="00654EEF" w:rsidRDefault="0031582D" w:rsidP="0031582D">
            <w:r w:rsidRPr="00654EEF">
              <w:t>Sarah Stone</w:t>
            </w:r>
          </w:p>
        </w:tc>
        <w:tc>
          <w:tcPr>
            <w:tcW w:w="2206" w:type="dxa"/>
          </w:tcPr>
          <w:p w:rsidR="0031582D" w:rsidRPr="00654EEF" w:rsidRDefault="0031582D" w:rsidP="0031582D">
            <w:r w:rsidRPr="00654EEF">
              <w:t>Chris Handley</w:t>
            </w:r>
          </w:p>
        </w:tc>
      </w:tr>
      <w:tr w:rsidR="0031582D" w:rsidRPr="00654EEF" w:rsidTr="00BF6B34">
        <w:tc>
          <w:tcPr>
            <w:tcW w:w="705" w:type="dxa"/>
          </w:tcPr>
          <w:p w:rsidR="0031582D" w:rsidRPr="00654EEF" w:rsidRDefault="0031582D" w:rsidP="0031582D">
            <w:r w:rsidRPr="00654EEF">
              <w:t>13</w:t>
            </w:r>
          </w:p>
        </w:tc>
        <w:tc>
          <w:tcPr>
            <w:tcW w:w="4028" w:type="dxa"/>
          </w:tcPr>
          <w:p w:rsidR="0031582D" w:rsidRPr="00654EEF" w:rsidRDefault="0031582D" w:rsidP="0031582D">
            <w:r w:rsidRPr="00654EEF">
              <w:t>Biochemistry</w:t>
            </w:r>
          </w:p>
        </w:tc>
        <w:tc>
          <w:tcPr>
            <w:tcW w:w="2077" w:type="dxa"/>
          </w:tcPr>
          <w:p w:rsidR="0031582D" w:rsidRPr="00654EEF" w:rsidRDefault="0031582D" w:rsidP="0031582D">
            <w:r w:rsidRPr="00654EEF">
              <w:t>Sarah Stone</w:t>
            </w:r>
          </w:p>
        </w:tc>
        <w:tc>
          <w:tcPr>
            <w:tcW w:w="2206" w:type="dxa"/>
          </w:tcPr>
          <w:p w:rsidR="0031582D" w:rsidRPr="00654EEF" w:rsidRDefault="0031582D" w:rsidP="0031582D">
            <w:r w:rsidRPr="00654EEF">
              <w:t>Chris Handley</w:t>
            </w:r>
          </w:p>
        </w:tc>
      </w:tr>
      <w:tr w:rsidR="0031582D" w:rsidRPr="00654EEF" w:rsidTr="00BF6B34">
        <w:tc>
          <w:tcPr>
            <w:tcW w:w="705" w:type="dxa"/>
          </w:tcPr>
          <w:p w:rsidR="0031582D" w:rsidRPr="00654EEF" w:rsidRDefault="0031582D" w:rsidP="0031582D">
            <w:r w:rsidRPr="00654EEF">
              <w:t>14</w:t>
            </w:r>
          </w:p>
        </w:tc>
        <w:tc>
          <w:tcPr>
            <w:tcW w:w="4028" w:type="dxa"/>
          </w:tcPr>
          <w:p w:rsidR="0031582D" w:rsidRPr="00654EEF" w:rsidRDefault="0031582D" w:rsidP="0031582D">
            <w:r w:rsidRPr="00654EEF">
              <w:t>Institute of Metabolic Science</w:t>
            </w:r>
          </w:p>
        </w:tc>
        <w:tc>
          <w:tcPr>
            <w:tcW w:w="2077" w:type="dxa"/>
          </w:tcPr>
          <w:p w:rsidR="0031582D" w:rsidRPr="00654EEF" w:rsidRDefault="0031582D" w:rsidP="0031582D">
            <w:r w:rsidRPr="00654EEF">
              <w:t xml:space="preserve">Kate </w:t>
            </w:r>
            <w:proofErr w:type="spellStart"/>
            <w:r w:rsidRPr="00654EEF">
              <w:t>Tansley</w:t>
            </w:r>
            <w:proofErr w:type="spellEnd"/>
          </w:p>
        </w:tc>
        <w:tc>
          <w:tcPr>
            <w:tcW w:w="2206" w:type="dxa"/>
          </w:tcPr>
          <w:p w:rsidR="0031582D" w:rsidRPr="00654EEF" w:rsidRDefault="00DB0314" w:rsidP="0031582D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</w:tc>
      </w:tr>
      <w:tr w:rsidR="0031582D" w:rsidRPr="00654EEF" w:rsidTr="00BF6B34">
        <w:tc>
          <w:tcPr>
            <w:tcW w:w="705" w:type="dxa"/>
          </w:tcPr>
          <w:p w:rsidR="0031582D" w:rsidRPr="00654EEF" w:rsidRDefault="0031582D" w:rsidP="0031582D">
            <w:r w:rsidRPr="00654EEF">
              <w:t>15</w:t>
            </w:r>
          </w:p>
        </w:tc>
        <w:tc>
          <w:tcPr>
            <w:tcW w:w="4028" w:type="dxa"/>
          </w:tcPr>
          <w:p w:rsidR="0031582D" w:rsidRPr="00654EEF" w:rsidRDefault="0031582D" w:rsidP="0031582D">
            <w:r w:rsidRPr="00654EEF">
              <w:t xml:space="preserve">Jeffrey </w:t>
            </w:r>
            <w:proofErr w:type="spellStart"/>
            <w:r w:rsidRPr="00654EEF">
              <w:t>Cheah</w:t>
            </w:r>
            <w:proofErr w:type="spellEnd"/>
            <w:r w:rsidRPr="00654EEF">
              <w:t xml:space="preserve"> Building</w:t>
            </w:r>
          </w:p>
        </w:tc>
        <w:tc>
          <w:tcPr>
            <w:tcW w:w="2077" w:type="dxa"/>
          </w:tcPr>
          <w:p w:rsidR="0031582D" w:rsidRPr="00654EEF" w:rsidRDefault="0031582D" w:rsidP="0031582D">
            <w:r w:rsidRPr="00654EEF">
              <w:t xml:space="preserve">Kate </w:t>
            </w:r>
            <w:proofErr w:type="spellStart"/>
            <w:r w:rsidRPr="00654EEF">
              <w:t>Tansley</w:t>
            </w:r>
            <w:proofErr w:type="spellEnd"/>
          </w:p>
          <w:p w:rsidR="00DB0314" w:rsidRPr="00654EEF" w:rsidRDefault="00DB0314" w:rsidP="0031582D">
            <w:r w:rsidRPr="00654EEF">
              <w:t>Nicola Goodwin</w:t>
            </w:r>
          </w:p>
        </w:tc>
        <w:tc>
          <w:tcPr>
            <w:tcW w:w="2206" w:type="dxa"/>
          </w:tcPr>
          <w:p w:rsidR="0031582D" w:rsidRPr="00654EEF" w:rsidRDefault="0031582D" w:rsidP="0031582D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</w:tc>
      </w:tr>
      <w:tr w:rsidR="00EB2BAD" w:rsidRPr="00654EEF" w:rsidTr="00BF6B34">
        <w:tc>
          <w:tcPr>
            <w:tcW w:w="705" w:type="dxa"/>
          </w:tcPr>
          <w:p w:rsidR="00EB2BAD" w:rsidRPr="00654EEF" w:rsidRDefault="00EB2BAD" w:rsidP="0031582D">
            <w:r w:rsidRPr="00654EEF">
              <w:t>16</w:t>
            </w:r>
          </w:p>
        </w:tc>
        <w:tc>
          <w:tcPr>
            <w:tcW w:w="4028" w:type="dxa"/>
          </w:tcPr>
          <w:p w:rsidR="00EB2BAD" w:rsidRPr="00654EEF" w:rsidRDefault="00EB2BAD" w:rsidP="00EB2BAD">
            <w:r w:rsidRPr="00654EEF">
              <w:t>Ann McLaren Building</w:t>
            </w:r>
          </w:p>
        </w:tc>
        <w:tc>
          <w:tcPr>
            <w:tcW w:w="2077" w:type="dxa"/>
          </w:tcPr>
          <w:p w:rsidR="00EB2BAD" w:rsidRPr="00654EEF" w:rsidRDefault="00EB2BAD" w:rsidP="0031582D">
            <w:r w:rsidRPr="00654EEF">
              <w:t>Sally Thomas</w:t>
            </w:r>
          </w:p>
          <w:p w:rsidR="00BF6B34" w:rsidRPr="00654EEF" w:rsidRDefault="00BF6B34" w:rsidP="0031582D">
            <w:r w:rsidRPr="00654EEF">
              <w:t xml:space="preserve">Kate </w:t>
            </w:r>
            <w:proofErr w:type="spellStart"/>
            <w:r w:rsidRPr="00654EEF">
              <w:t>Tansley</w:t>
            </w:r>
            <w:proofErr w:type="spellEnd"/>
          </w:p>
          <w:p w:rsidR="00BF6B34" w:rsidRPr="00654EEF" w:rsidRDefault="00BF6B34" w:rsidP="0031582D">
            <w:r w:rsidRPr="00654EEF">
              <w:t>Nicola Goodwin</w:t>
            </w:r>
          </w:p>
        </w:tc>
        <w:tc>
          <w:tcPr>
            <w:tcW w:w="2206" w:type="dxa"/>
          </w:tcPr>
          <w:p w:rsidR="00EB2BAD" w:rsidRPr="00654EEF" w:rsidRDefault="00EB2BAD" w:rsidP="0031582D">
            <w:r w:rsidRPr="00654EEF">
              <w:t>Jo Keeley</w:t>
            </w:r>
          </w:p>
          <w:p w:rsidR="00BF6B34" w:rsidRPr="00654EEF" w:rsidRDefault="00BF6B34" w:rsidP="0031582D">
            <w:proofErr w:type="spellStart"/>
            <w:r w:rsidRPr="00654EEF">
              <w:t>Michiel</w:t>
            </w:r>
            <w:proofErr w:type="spellEnd"/>
            <w:r w:rsidRPr="00654EEF">
              <w:t xml:space="preserve"> </w:t>
            </w:r>
            <w:proofErr w:type="spellStart"/>
            <w:r w:rsidRPr="00654EEF">
              <w:t>Plugge</w:t>
            </w:r>
            <w:proofErr w:type="spellEnd"/>
          </w:p>
          <w:p w:rsidR="00BF6B34" w:rsidRPr="00654EEF" w:rsidRDefault="00BF6B34" w:rsidP="0031582D">
            <w:r w:rsidRPr="00654EEF">
              <w:t>Amelia Phillips</w:t>
            </w:r>
          </w:p>
        </w:tc>
      </w:tr>
    </w:tbl>
    <w:p w:rsidR="00B52EAD" w:rsidRDefault="00B52EAD"/>
    <w:p w:rsidR="00821876" w:rsidRDefault="00821876"/>
    <w:sectPr w:rsidR="0082187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C23" w:rsidRDefault="00B00C23" w:rsidP="00B00C23">
      <w:r>
        <w:separator/>
      </w:r>
    </w:p>
  </w:endnote>
  <w:endnote w:type="continuationSeparator" w:id="0">
    <w:p w:rsidR="00B00C23" w:rsidRDefault="00B00C23" w:rsidP="00B0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C23" w:rsidRDefault="00B00C23" w:rsidP="00B00C23">
      <w:r>
        <w:separator/>
      </w:r>
    </w:p>
  </w:footnote>
  <w:footnote w:type="continuationSeparator" w:id="0">
    <w:p w:rsidR="00B00C23" w:rsidRDefault="00B00C23" w:rsidP="00B00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526"/>
      <w:gridCol w:w="1984"/>
    </w:tblGrid>
    <w:tr w:rsidR="00B00C23" w:rsidTr="00B00C23">
      <w:tc>
        <w:tcPr>
          <w:tcW w:w="1526" w:type="dxa"/>
        </w:tcPr>
        <w:p w:rsidR="00B00C23" w:rsidRDefault="00B00C23" w:rsidP="00B00C23">
          <w:pPr>
            <w:pStyle w:val="Header"/>
            <w:spacing w:before="240" w:after="240"/>
          </w:pPr>
          <w:r>
            <w:t>Version Date</w:t>
          </w:r>
        </w:p>
      </w:tc>
      <w:tc>
        <w:tcPr>
          <w:tcW w:w="1984" w:type="dxa"/>
        </w:tcPr>
        <w:p w:rsidR="00B00C23" w:rsidRDefault="00EB2BAD" w:rsidP="00E44619">
          <w:pPr>
            <w:pStyle w:val="Header"/>
            <w:spacing w:before="240"/>
          </w:pPr>
          <w:r>
            <w:t>10/06</w:t>
          </w:r>
          <w:r w:rsidR="007B372E">
            <w:t>/2019</w:t>
          </w:r>
        </w:p>
      </w:tc>
    </w:tr>
  </w:tbl>
  <w:p w:rsidR="00B00C23" w:rsidRDefault="00B00C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AD"/>
    <w:rsid w:val="000225B2"/>
    <w:rsid w:val="001772C7"/>
    <w:rsid w:val="00187B95"/>
    <w:rsid w:val="002C4F02"/>
    <w:rsid w:val="0031582D"/>
    <w:rsid w:val="004140E2"/>
    <w:rsid w:val="00560BA8"/>
    <w:rsid w:val="006039B7"/>
    <w:rsid w:val="00654EEF"/>
    <w:rsid w:val="00792AF0"/>
    <w:rsid w:val="007B372E"/>
    <w:rsid w:val="00821876"/>
    <w:rsid w:val="0087357C"/>
    <w:rsid w:val="008A71AC"/>
    <w:rsid w:val="00905168"/>
    <w:rsid w:val="00916FB2"/>
    <w:rsid w:val="0093261E"/>
    <w:rsid w:val="00945F9C"/>
    <w:rsid w:val="009A07CB"/>
    <w:rsid w:val="009A778C"/>
    <w:rsid w:val="00A62DBF"/>
    <w:rsid w:val="00A91957"/>
    <w:rsid w:val="00B00C23"/>
    <w:rsid w:val="00B52EAD"/>
    <w:rsid w:val="00BE1DC3"/>
    <w:rsid w:val="00BF6B34"/>
    <w:rsid w:val="00C00213"/>
    <w:rsid w:val="00C1666D"/>
    <w:rsid w:val="00CB6D8A"/>
    <w:rsid w:val="00D740DB"/>
    <w:rsid w:val="00D7577C"/>
    <w:rsid w:val="00DB0314"/>
    <w:rsid w:val="00E15F10"/>
    <w:rsid w:val="00E2632F"/>
    <w:rsid w:val="00E44619"/>
    <w:rsid w:val="00EB2BAD"/>
    <w:rsid w:val="00FD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32D52E-FA83-4ECA-9DA1-DF9B8012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0C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C23"/>
  </w:style>
  <w:style w:type="paragraph" w:styleId="Footer">
    <w:name w:val="footer"/>
    <w:basedOn w:val="Normal"/>
    <w:link w:val="FooterChar"/>
    <w:uiPriority w:val="99"/>
    <w:unhideWhenUsed/>
    <w:rsid w:val="00B00C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C23"/>
  </w:style>
  <w:style w:type="paragraph" w:styleId="BalloonText">
    <w:name w:val="Balloon Text"/>
    <w:basedOn w:val="Normal"/>
    <w:link w:val="BalloonTextChar"/>
    <w:uiPriority w:val="99"/>
    <w:semiHidden/>
    <w:unhideWhenUsed/>
    <w:rsid w:val="00B00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2BC0A9AE.dotm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Anne-Marie Farmer</dc:creator>
  <cp:lastModifiedBy>Debs Flack</cp:lastModifiedBy>
  <cp:revision>2</cp:revision>
  <cp:lastPrinted>2019-06-10T11:28:00Z</cp:lastPrinted>
  <dcterms:created xsi:type="dcterms:W3CDTF">2019-06-10T11:39:00Z</dcterms:created>
  <dcterms:modified xsi:type="dcterms:W3CDTF">2019-06-10T11:39:00Z</dcterms:modified>
</cp:coreProperties>
</file>