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29"/>
        <w:gridCol w:w="5757"/>
        <w:gridCol w:w="4129"/>
      </w:tblGrid>
      <w:tr w:rsidR="00CA1C8C" w:rsidRPr="00CA1C8C" w14:paraId="2DC13C77" w14:textId="77777777" w:rsidTr="005F12AA">
        <w:trPr>
          <w:trHeight w:val="48"/>
        </w:trPr>
        <w:tc>
          <w:tcPr>
            <w:tcW w:w="6549" w:type="dxa"/>
            <w:gridSpan w:val="3"/>
          </w:tcPr>
          <w:p w14:paraId="5736A3FF" w14:textId="77777777" w:rsidR="00105FE6" w:rsidRPr="00CA1C8C" w:rsidRDefault="00105FE6" w:rsidP="00293654">
            <w:pPr>
              <w:pStyle w:val="Spacer"/>
            </w:pPr>
          </w:p>
        </w:tc>
        <w:tc>
          <w:tcPr>
            <w:tcW w:w="4129" w:type="dxa"/>
            <w:vMerge w:val="restart"/>
          </w:tcPr>
          <w:p w14:paraId="663E51E4" w14:textId="77777777" w:rsidR="00105FE6" w:rsidRPr="00CA1C8C" w:rsidRDefault="00FE6D30" w:rsidP="0052756F">
            <w:pPr>
              <w:pStyle w:val="DocumentTitle"/>
            </w:pPr>
            <w:r w:rsidRPr="00CA1C8C">
              <w:t>Minutes</w:t>
            </w:r>
          </w:p>
          <w:p w14:paraId="7FD87303" w14:textId="77777777" w:rsidR="00105FE6" w:rsidRPr="00CA1C8C" w:rsidRDefault="00105FE6" w:rsidP="00293654">
            <w:pPr>
              <w:jc w:val="right"/>
            </w:pPr>
          </w:p>
        </w:tc>
      </w:tr>
      <w:tr w:rsidR="00CA1C8C" w:rsidRPr="00CA1C8C" w14:paraId="7D9D94B9" w14:textId="77777777" w:rsidTr="005F12AA">
        <w:trPr>
          <w:trHeight w:val="796"/>
        </w:trPr>
        <w:tc>
          <w:tcPr>
            <w:tcW w:w="6549" w:type="dxa"/>
            <w:gridSpan w:val="3"/>
          </w:tcPr>
          <w:p w14:paraId="69397D2A" w14:textId="77777777" w:rsidR="00105FE6" w:rsidRPr="00CA1C8C" w:rsidRDefault="00741627" w:rsidP="00CA7A5A">
            <w:pPr>
              <w:pStyle w:val="Picture"/>
            </w:pPr>
            <w:r w:rsidRPr="00CA1C8C">
              <w:rPr>
                <w:noProof/>
              </w:rPr>
              <w:drawing>
                <wp:inline distT="0" distB="0" distL="0" distR="0" wp14:anchorId="3EC521DC" wp14:editId="2BB0D26F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83AF97" w14:textId="77777777" w:rsidR="006F6235" w:rsidRPr="00CA1C8C" w:rsidRDefault="006F6235" w:rsidP="00CA7A5A">
            <w:pPr>
              <w:pStyle w:val="Picture"/>
            </w:pPr>
          </w:p>
          <w:p w14:paraId="1FF40CF3" w14:textId="77777777" w:rsidR="00660161" w:rsidRPr="00CA1C8C" w:rsidRDefault="00660161" w:rsidP="00CA7A5A">
            <w:pPr>
              <w:pStyle w:val="Picture"/>
            </w:pPr>
          </w:p>
        </w:tc>
        <w:tc>
          <w:tcPr>
            <w:tcW w:w="4129" w:type="dxa"/>
            <w:vMerge/>
          </w:tcPr>
          <w:p w14:paraId="70A178A0" w14:textId="77777777" w:rsidR="00105FE6" w:rsidRPr="00CA1C8C" w:rsidRDefault="00105FE6" w:rsidP="00293654">
            <w:pPr>
              <w:jc w:val="right"/>
            </w:pPr>
          </w:p>
        </w:tc>
      </w:tr>
      <w:tr w:rsidR="00CA1C8C" w:rsidRPr="00CA1C8C" w14:paraId="45C84085" w14:textId="77777777" w:rsidTr="005F12AA">
        <w:trPr>
          <w:trHeight w:val="135"/>
        </w:trPr>
        <w:tc>
          <w:tcPr>
            <w:tcW w:w="663" w:type="dxa"/>
          </w:tcPr>
          <w:p w14:paraId="1ED8D7A4" w14:textId="530F7350" w:rsidR="00BD54A8" w:rsidRPr="00CA1C8C" w:rsidRDefault="00BD54A8" w:rsidP="00FD177F">
            <w:pPr>
              <w:pStyle w:val="FieldTitles"/>
              <w:rPr>
                <w:rFonts w:cs="Arial"/>
              </w:rPr>
            </w:pPr>
          </w:p>
        </w:tc>
        <w:tc>
          <w:tcPr>
            <w:tcW w:w="129" w:type="dxa"/>
          </w:tcPr>
          <w:p w14:paraId="7FD56306" w14:textId="77777777" w:rsidR="00BD54A8" w:rsidRPr="00CA1C8C" w:rsidRDefault="00BD54A8" w:rsidP="00FD177F">
            <w:pPr>
              <w:pStyle w:val="FieldData"/>
              <w:rPr>
                <w:rFonts w:cs="Arial"/>
              </w:rPr>
            </w:pPr>
          </w:p>
        </w:tc>
        <w:tc>
          <w:tcPr>
            <w:tcW w:w="9886" w:type="dxa"/>
            <w:gridSpan w:val="2"/>
          </w:tcPr>
          <w:p w14:paraId="3844E314" w14:textId="56B0ADFC" w:rsidR="00BD54A8" w:rsidRPr="00CA1C8C" w:rsidRDefault="00BD54A8" w:rsidP="00FD177F">
            <w:pPr>
              <w:pStyle w:val="FieldData"/>
              <w:rPr>
                <w:rFonts w:cs="Arial"/>
                <w:b/>
                <w:szCs w:val="22"/>
              </w:rPr>
            </w:pPr>
          </w:p>
        </w:tc>
      </w:tr>
      <w:tr w:rsidR="00CA1C8C" w:rsidRPr="00CA1C8C" w14:paraId="27843775" w14:textId="77777777" w:rsidTr="005F12AA">
        <w:trPr>
          <w:trHeight w:val="108"/>
        </w:trPr>
        <w:tc>
          <w:tcPr>
            <w:tcW w:w="663" w:type="dxa"/>
          </w:tcPr>
          <w:p w14:paraId="0CE59577" w14:textId="77777777" w:rsidR="00BD54A8" w:rsidRPr="00CA1C8C" w:rsidRDefault="00BD54A8" w:rsidP="00FD177F">
            <w:pPr>
              <w:pStyle w:val="1ptSpace"/>
              <w:rPr>
                <w:rFonts w:cs="Arial"/>
              </w:rPr>
            </w:pPr>
          </w:p>
        </w:tc>
        <w:tc>
          <w:tcPr>
            <w:tcW w:w="129" w:type="dxa"/>
          </w:tcPr>
          <w:p w14:paraId="5EA3AAC1" w14:textId="77777777" w:rsidR="00BD54A8" w:rsidRPr="00CA1C8C" w:rsidRDefault="00BD54A8" w:rsidP="00FD177F">
            <w:pPr>
              <w:pStyle w:val="1ptSpace"/>
              <w:rPr>
                <w:rFonts w:cs="Arial"/>
              </w:rPr>
            </w:pPr>
          </w:p>
        </w:tc>
        <w:tc>
          <w:tcPr>
            <w:tcW w:w="9886" w:type="dxa"/>
            <w:gridSpan w:val="2"/>
          </w:tcPr>
          <w:p w14:paraId="47DA949D" w14:textId="77777777" w:rsidR="00BD54A8" w:rsidRPr="00CA1C8C" w:rsidRDefault="00BD54A8" w:rsidP="00FD177F">
            <w:pPr>
              <w:pStyle w:val="1ptSpace"/>
              <w:rPr>
                <w:rFonts w:cs="Arial"/>
              </w:rPr>
            </w:pPr>
          </w:p>
        </w:tc>
      </w:tr>
    </w:tbl>
    <w:p w14:paraId="165056FA" w14:textId="77777777" w:rsidR="00A6089A" w:rsidRPr="00CA1C8C" w:rsidRDefault="00A6089A" w:rsidP="00A6089A">
      <w:pPr>
        <w:rPr>
          <w:rFonts w:cs="Arial"/>
          <w:lang w:val="en-US"/>
        </w:rPr>
        <w:sectPr w:rsidR="00A6089A" w:rsidRPr="00CA1C8C" w:rsidSect="00A24DB2">
          <w:headerReference w:type="default" r:id="rId9"/>
          <w:footerReference w:type="default" r:id="rId10"/>
          <w:type w:val="continuous"/>
          <w:pgSz w:w="11906" w:h="16838" w:code="9"/>
          <w:pgMar w:top="686" w:right="567" w:bottom="2892" w:left="1418" w:header="352" w:footer="709" w:gutter="0"/>
          <w:cols w:space="708"/>
          <w:docGrid w:linePitch="360"/>
        </w:sectPr>
      </w:pPr>
    </w:p>
    <w:p w14:paraId="5288263D" w14:textId="569364B3" w:rsidR="005F12AA" w:rsidRPr="00CA1C8C" w:rsidRDefault="00131BFE" w:rsidP="005F12AA">
      <w:pPr>
        <w:spacing w:line="240" w:lineRule="auto"/>
        <w:jc w:val="center"/>
        <w:rPr>
          <w:rStyle w:val="BoldCharacterStyle"/>
          <w:rFonts w:cs="Arial"/>
          <w:szCs w:val="22"/>
        </w:rPr>
      </w:pPr>
      <w:r>
        <w:rPr>
          <w:rStyle w:val="BoldCharacterStyle"/>
          <w:rFonts w:cs="Arial"/>
          <w:szCs w:val="22"/>
        </w:rPr>
        <w:t xml:space="preserve">Tuesday </w:t>
      </w:r>
      <w:r w:rsidR="00693A12">
        <w:rPr>
          <w:rStyle w:val="BoldCharacterStyle"/>
          <w:rFonts w:cs="Arial"/>
          <w:szCs w:val="22"/>
        </w:rPr>
        <w:t>11</w:t>
      </w:r>
      <w:r w:rsidR="00693A12" w:rsidRPr="00693A12">
        <w:rPr>
          <w:rStyle w:val="BoldCharacterStyle"/>
          <w:rFonts w:cs="Arial"/>
          <w:szCs w:val="22"/>
          <w:vertAlign w:val="superscript"/>
        </w:rPr>
        <w:t>th</w:t>
      </w:r>
      <w:r w:rsidR="00693A12">
        <w:rPr>
          <w:rStyle w:val="BoldCharacterStyle"/>
          <w:rFonts w:cs="Arial"/>
          <w:szCs w:val="22"/>
        </w:rPr>
        <w:t xml:space="preserve"> January</w:t>
      </w:r>
      <w:r w:rsidR="0055070F" w:rsidRPr="00CA1C8C">
        <w:rPr>
          <w:rStyle w:val="BoldCharacterStyle"/>
          <w:rFonts w:cs="Arial"/>
          <w:szCs w:val="22"/>
        </w:rPr>
        <w:t xml:space="preserve"> 202</w:t>
      </w:r>
      <w:r w:rsidR="00693A12">
        <w:rPr>
          <w:rStyle w:val="BoldCharacterStyle"/>
          <w:rFonts w:cs="Arial"/>
          <w:szCs w:val="22"/>
        </w:rPr>
        <w:t>2</w:t>
      </w:r>
      <w:r w:rsidR="0055070F" w:rsidRPr="00CA1C8C">
        <w:rPr>
          <w:rStyle w:val="BoldCharacterStyle"/>
          <w:rFonts w:cs="Arial"/>
          <w:szCs w:val="22"/>
        </w:rPr>
        <w:t>, 13:</w:t>
      </w:r>
      <w:r w:rsidR="005F12AA" w:rsidRPr="00CA1C8C">
        <w:rPr>
          <w:rStyle w:val="BoldCharacterStyle"/>
          <w:rFonts w:cs="Arial"/>
          <w:szCs w:val="22"/>
        </w:rPr>
        <w:t>30, MS Teams</w:t>
      </w:r>
    </w:p>
    <w:p w14:paraId="639A6C2D" w14:textId="77777777" w:rsidR="005F12AA" w:rsidRPr="00CA1C8C" w:rsidRDefault="005F12AA" w:rsidP="005F12AA">
      <w:pPr>
        <w:spacing w:line="240" w:lineRule="auto"/>
        <w:rPr>
          <w:rStyle w:val="BoldCharacterStyle"/>
          <w:rFonts w:cs="Arial"/>
          <w:szCs w:val="22"/>
        </w:rPr>
      </w:pPr>
    </w:p>
    <w:p w14:paraId="686DD7D5" w14:textId="6AFC9CFE" w:rsidR="00277456" w:rsidRDefault="005F12AA" w:rsidP="00277456">
      <w:r w:rsidRPr="00CA1C8C">
        <w:rPr>
          <w:rStyle w:val="BoldCharacterStyle"/>
          <w:rFonts w:cs="Arial"/>
          <w:szCs w:val="22"/>
        </w:rPr>
        <w:t xml:space="preserve">Present: </w:t>
      </w:r>
      <w:r w:rsidRPr="00572387">
        <w:rPr>
          <w:rStyle w:val="BoldCharacterStyle"/>
          <w:rFonts w:cs="Arial"/>
          <w:b w:val="0"/>
          <w:szCs w:val="22"/>
        </w:rPr>
        <w:t>Sarah How</w:t>
      </w:r>
      <w:r w:rsidR="00D51165" w:rsidRPr="00572387">
        <w:rPr>
          <w:rStyle w:val="BoldCharacterStyle"/>
          <w:rFonts w:cs="Arial"/>
          <w:b w:val="0"/>
          <w:szCs w:val="22"/>
        </w:rPr>
        <w:t>l</w:t>
      </w:r>
      <w:r w:rsidRPr="00572387">
        <w:rPr>
          <w:rStyle w:val="BoldCharacterStyle"/>
          <w:rFonts w:cs="Arial"/>
          <w:b w:val="0"/>
          <w:szCs w:val="22"/>
        </w:rPr>
        <w:t>ett (Chair),</w:t>
      </w:r>
      <w:r w:rsidRPr="00572387">
        <w:rPr>
          <w:rFonts w:cs="Arial"/>
          <w:szCs w:val="22"/>
          <w:lang w:val="en-US"/>
        </w:rPr>
        <w:t xml:space="preserve"> </w:t>
      </w:r>
      <w:r w:rsidRPr="00572387">
        <w:rPr>
          <w:rStyle w:val="BoldCharacterStyle"/>
          <w:rFonts w:cs="Arial"/>
          <w:b w:val="0"/>
          <w:szCs w:val="22"/>
        </w:rPr>
        <w:t xml:space="preserve">Sally-Anne Thomas, </w:t>
      </w:r>
      <w:r w:rsidR="005C13F1" w:rsidRPr="00572387">
        <w:rPr>
          <w:rFonts w:cs="Arial"/>
          <w:szCs w:val="22"/>
          <w:lang w:val="en-US"/>
        </w:rPr>
        <w:t>Julie Glide</w:t>
      </w:r>
      <w:r w:rsidRPr="00572387">
        <w:rPr>
          <w:rFonts w:cs="Arial"/>
          <w:szCs w:val="22"/>
          <w:lang w:val="en-US"/>
        </w:rPr>
        <w:t>,</w:t>
      </w:r>
      <w:r w:rsidR="004F4E19" w:rsidRPr="00572387">
        <w:rPr>
          <w:rFonts w:cs="Arial"/>
          <w:szCs w:val="22"/>
          <w:lang w:val="en-US"/>
        </w:rPr>
        <w:t xml:space="preserve"> </w:t>
      </w:r>
      <w:r w:rsidR="004F4E19" w:rsidRPr="00572387">
        <w:t>Roz Mason,</w:t>
      </w:r>
      <w:r w:rsidRPr="00572387">
        <w:rPr>
          <w:rFonts w:cs="Arial"/>
          <w:szCs w:val="22"/>
          <w:lang w:val="en-US"/>
        </w:rPr>
        <w:t xml:space="preserve"> </w:t>
      </w:r>
      <w:r w:rsidR="003E7C16" w:rsidRPr="00572387">
        <w:rPr>
          <w:rFonts w:cs="Arial"/>
        </w:rPr>
        <w:t xml:space="preserve">Mary </w:t>
      </w:r>
      <w:r w:rsidR="00405C1E" w:rsidRPr="00572387">
        <w:rPr>
          <w:rFonts w:cs="Arial"/>
        </w:rPr>
        <w:t xml:space="preserve">Ann </w:t>
      </w:r>
      <w:proofErr w:type="spellStart"/>
      <w:r w:rsidR="00405C1E" w:rsidRPr="00572387">
        <w:rPr>
          <w:rFonts w:cs="Arial"/>
        </w:rPr>
        <w:t>Haskings</w:t>
      </w:r>
      <w:proofErr w:type="spellEnd"/>
      <w:r w:rsidR="005C13F1" w:rsidRPr="00572387">
        <w:rPr>
          <w:rFonts w:cs="Arial"/>
        </w:rPr>
        <w:t xml:space="preserve">, </w:t>
      </w:r>
      <w:r w:rsidR="006621AC" w:rsidRPr="00572387">
        <w:rPr>
          <w:rFonts w:cs="Arial"/>
        </w:rPr>
        <w:t>Keith Savill, Karl Wilson,</w:t>
      </w:r>
      <w:r w:rsidR="005F7133" w:rsidRPr="00572387">
        <w:rPr>
          <w:rFonts w:cs="Arial"/>
        </w:rPr>
        <w:t xml:space="preserve"> Sophie Wildman,</w:t>
      </w:r>
      <w:r w:rsidR="00CF05C6" w:rsidRPr="00572387">
        <w:rPr>
          <w:rFonts w:cs="Arial"/>
        </w:rPr>
        <w:t xml:space="preserve"> Roz Mason</w:t>
      </w:r>
      <w:r w:rsidR="00634582" w:rsidRPr="00572387">
        <w:rPr>
          <w:rFonts w:cs="Arial"/>
          <w:szCs w:val="22"/>
          <w:lang w:val="en-US"/>
        </w:rPr>
        <w:t xml:space="preserve">, </w:t>
      </w:r>
      <w:r w:rsidR="00634582" w:rsidRPr="00572387">
        <w:rPr>
          <w:rStyle w:val="BoldCharacterStyle"/>
          <w:rFonts w:cs="Arial"/>
          <w:b w:val="0"/>
          <w:szCs w:val="22"/>
        </w:rPr>
        <w:t>Allan Bradley ,</w:t>
      </w:r>
      <w:r w:rsidR="00634582" w:rsidRPr="00572387">
        <w:t xml:space="preserve"> </w:t>
      </w:r>
      <w:r w:rsidR="00634582" w:rsidRPr="00572387">
        <w:rPr>
          <w:rStyle w:val="BoldCharacterStyle"/>
          <w:rFonts w:cs="Arial"/>
          <w:b w:val="0"/>
          <w:szCs w:val="22"/>
        </w:rPr>
        <w:t>Hannah Mannering,</w:t>
      </w:r>
      <w:r w:rsidR="00634582" w:rsidRPr="00572387">
        <w:t xml:space="preserve"> </w:t>
      </w:r>
      <w:r w:rsidR="00634582" w:rsidRPr="00572387">
        <w:rPr>
          <w:rStyle w:val="BoldCharacterStyle"/>
          <w:rFonts w:cs="Arial"/>
          <w:b w:val="0"/>
          <w:szCs w:val="22"/>
        </w:rPr>
        <w:t xml:space="preserve">Sarah </w:t>
      </w:r>
      <w:proofErr w:type="spellStart"/>
      <w:r w:rsidR="00634582" w:rsidRPr="00572387">
        <w:rPr>
          <w:rStyle w:val="BoldCharacterStyle"/>
          <w:rFonts w:cs="Arial"/>
          <w:b w:val="0"/>
          <w:szCs w:val="22"/>
        </w:rPr>
        <w:t>Grocott</w:t>
      </w:r>
      <w:proofErr w:type="spellEnd"/>
      <w:r w:rsidR="00634582" w:rsidRPr="00572387">
        <w:rPr>
          <w:rStyle w:val="BoldCharacterStyle"/>
          <w:rFonts w:cs="Arial"/>
          <w:b w:val="0"/>
          <w:szCs w:val="22"/>
        </w:rPr>
        <w:t>,</w:t>
      </w:r>
      <w:r w:rsidR="00634582" w:rsidRPr="00572387">
        <w:t xml:space="preserve"> </w:t>
      </w:r>
      <w:r w:rsidR="00634582" w:rsidRPr="00572387">
        <w:rPr>
          <w:rStyle w:val="BoldCharacterStyle"/>
          <w:rFonts w:cs="Arial"/>
          <w:b w:val="0"/>
          <w:szCs w:val="22"/>
        </w:rPr>
        <w:t xml:space="preserve">Elise </w:t>
      </w:r>
      <w:proofErr w:type="spellStart"/>
      <w:r w:rsidR="00634582" w:rsidRPr="00572387">
        <w:rPr>
          <w:rStyle w:val="BoldCharacterStyle"/>
          <w:rFonts w:cs="Arial"/>
          <w:b w:val="0"/>
          <w:szCs w:val="22"/>
        </w:rPr>
        <w:t>Laperrousaz</w:t>
      </w:r>
      <w:proofErr w:type="spellEnd"/>
      <w:r w:rsidR="00F114A8" w:rsidRPr="00572387">
        <w:t xml:space="preserve">, Nisha </w:t>
      </w:r>
      <w:proofErr w:type="spellStart"/>
      <w:r w:rsidR="00F114A8" w:rsidRPr="00572387">
        <w:t>Kuzhuppilly</w:t>
      </w:r>
      <w:proofErr w:type="spellEnd"/>
      <w:r w:rsidR="00F114A8" w:rsidRPr="00572387">
        <w:t xml:space="preserve"> Ramakrishnan, </w:t>
      </w:r>
      <w:r w:rsidR="009D616A" w:rsidRPr="00572387">
        <w:t xml:space="preserve">Olga </w:t>
      </w:r>
      <w:proofErr w:type="spellStart"/>
      <w:r w:rsidR="009D616A" w:rsidRPr="00572387">
        <w:t>Sauchanka</w:t>
      </w:r>
      <w:proofErr w:type="spellEnd"/>
      <w:r w:rsidR="001D59DB" w:rsidRPr="00572387">
        <w:t xml:space="preserve">, Chris </w:t>
      </w:r>
      <w:proofErr w:type="spellStart"/>
      <w:r w:rsidR="001D59DB" w:rsidRPr="00572387">
        <w:t>Lelliott</w:t>
      </w:r>
      <w:proofErr w:type="spellEnd"/>
      <w:r w:rsidR="00F8005D" w:rsidRPr="00572387">
        <w:t xml:space="preserve">, </w:t>
      </w:r>
      <w:r w:rsidR="00F8005D" w:rsidRPr="00572387">
        <w:rPr>
          <w:rStyle w:val="BoldCharacterStyle"/>
          <w:rFonts w:cs="Arial"/>
          <w:b w:val="0"/>
          <w:szCs w:val="22"/>
        </w:rPr>
        <w:t>Sam Jameson,</w:t>
      </w:r>
      <w:r w:rsidR="000B1018" w:rsidRPr="00572387">
        <w:rPr>
          <w:rStyle w:val="BoldCharacterStyle"/>
          <w:rFonts w:cs="Arial"/>
          <w:b w:val="0"/>
          <w:szCs w:val="22"/>
        </w:rPr>
        <w:t xml:space="preserve"> </w:t>
      </w:r>
      <w:r w:rsidR="00FA6B99" w:rsidRPr="00572387">
        <w:t xml:space="preserve">Clemence </w:t>
      </w:r>
      <w:proofErr w:type="spellStart"/>
      <w:r w:rsidR="00FA6B99" w:rsidRPr="00572387">
        <w:t>Blouet</w:t>
      </w:r>
      <w:proofErr w:type="spellEnd"/>
      <w:r w:rsidR="00FA6B99" w:rsidRPr="00572387">
        <w:t>,</w:t>
      </w:r>
      <w:r w:rsidR="00FA6B99" w:rsidRPr="00572387">
        <w:rPr>
          <w:rStyle w:val="BoldCharacterStyle"/>
          <w:b w:val="0"/>
          <w:bCs w:val="0"/>
        </w:rPr>
        <w:t xml:space="preserve"> </w:t>
      </w:r>
      <w:r w:rsidR="00277456" w:rsidRPr="00572387">
        <w:t xml:space="preserve">Frank Reimann, </w:t>
      </w:r>
      <w:r w:rsidR="00DD18AB" w:rsidRPr="00572387">
        <w:t>Andy Osborne.</w:t>
      </w:r>
      <w:r w:rsidR="009213A0" w:rsidRPr="00572387">
        <w:t>, Debra Rimmington</w:t>
      </w:r>
      <w:r w:rsidR="000D4F1F" w:rsidRPr="00572387">
        <w:t>, Kim Evans</w:t>
      </w:r>
      <w:r w:rsidR="00BF696D" w:rsidRPr="00572387">
        <w:t>, Delia Hawkes,</w:t>
      </w:r>
      <w:r w:rsidR="00865481" w:rsidRPr="00572387">
        <w:t xml:space="preserve"> Charley Beresford, </w:t>
      </w:r>
      <w:r w:rsidR="00706CA1" w:rsidRPr="00572387">
        <w:t>Tina Hamilton</w:t>
      </w:r>
      <w:r w:rsidR="000F5E6F" w:rsidRPr="00572387">
        <w:t>, Lorraine Holland</w:t>
      </w:r>
      <w:r w:rsidR="00EF7245" w:rsidRPr="00572387">
        <w:t>, Alex Petchey</w:t>
      </w:r>
    </w:p>
    <w:p w14:paraId="5ED17B9C" w14:textId="58FDF3C6" w:rsidR="00594166" w:rsidRPr="00FA6B99" w:rsidRDefault="00594166" w:rsidP="00FA6B99"/>
    <w:p w14:paraId="1AAFE6DB" w14:textId="589FF54C" w:rsidR="005F12AA" w:rsidRPr="00CA1C8C" w:rsidRDefault="005F12AA" w:rsidP="00FC3516">
      <w:pPr>
        <w:spacing w:line="240" w:lineRule="auto"/>
        <w:rPr>
          <w:rFonts w:cs="Arial"/>
          <w:szCs w:val="22"/>
          <w:lang w:val="en-US"/>
        </w:rPr>
      </w:pPr>
    </w:p>
    <w:p w14:paraId="693817E7" w14:textId="46634FE3" w:rsidR="005F12AA" w:rsidRPr="00CA1C8C" w:rsidRDefault="005F12AA" w:rsidP="005C13F1">
      <w:pPr>
        <w:tabs>
          <w:tab w:val="left" w:pos="7215"/>
        </w:tabs>
        <w:rPr>
          <w:rFonts w:cs="Arial"/>
          <w:szCs w:val="22"/>
          <w:lang w:val="en-US"/>
        </w:rPr>
      </w:pPr>
      <w:r w:rsidRPr="00CA1C8C">
        <w:rPr>
          <w:rFonts w:cs="Arial"/>
          <w:b/>
          <w:szCs w:val="22"/>
          <w:lang w:val="en-US"/>
        </w:rPr>
        <w:t>Apologies:</w:t>
      </w:r>
      <w:r w:rsidR="004543D9">
        <w:rPr>
          <w:rFonts w:cs="Arial"/>
          <w:b/>
          <w:szCs w:val="22"/>
          <w:lang w:val="en-US"/>
        </w:rPr>
        <w:t xml:space="preserve"> </w:t>
      </w:r>
      <w:r w:rsidR="004543D9" w:rsidRPr="00572387">
        <w:rPr>
          <w:rStyle w:val="BoldCharacterStyle"/>
          <w:rFonts w:cs="Arial"/>
          <w:b w:val="0"/>
          <w:szCs w:val="22"/>
        </w:rPr>
        <w:t>Debs Flack</w:t>
      </w:r>
      <w:r w:rsidR="006621AC" w:rsidRPr="00572387">
        <w:rPr>
          <w:rStyle w:val="BoldCharacterStyle"/>
          <w:rFonts w:cs="Arial"/>
          <w:b w:val="0"/>
          <w:szCs w:val="22"/>
        </w:rPr>
        <w:t>,</w:t>
      </w:r>
      <w:r w:rsidR="00D90F69" w:rsidRPr="00572387">
        <w:rPr>
          <w:rStyle w:val="BoldCharacterStyle"/>
          <w:rFonts w:cs="Arial"/>
          <w:b w:val="0"/>
          <w:szCs w:val="22"/>
        </w:rPr>
        <w:t xml:space="preserve"> Maggie Gentry</w:t>
      </w:r>
      <w:r w:rsidR="00F114A8" w:rsidRPr="00572387">
        <w:rPr>
          <w:rStyle w:val="BoldCharacterStyle"/>
          <w:rFonts w:cs="Arial"/>
          <w:b w:val="0"/>
          <w:szCs w:val="22"/>
        </w:rPr>
        <w:t xml:space="preserve">, Jill Reckless, Laura Calo, </w:t>
      </w:r>
      <w:r w:rsidR="000A7FDC" w:rsidRPr="00572387">
        <w:rPr>
          <w:rStyle w:val="BoldCharacterStyle"/>
          <w:rFonts w:cs="Arial"/>
          <w:b w:val="0"/>
          <w:szCs w:val="22"/>
        </w:rPr>
        <w:t>Claire</w:t>
      </w:r>
      <w:r w:rsidR="00F114A8" w:rsidRPr="00572387">
        <w:rPr>
          <w:rStyle w:val="BoldCharacterStyle"/>
          <w:rFonts w:cs="Arial"/>
          <w:b w:val="0"/>
          <w:szCs w:val="22"/>
        </w:rPr>
        <w:t xml:space="preserve"> </w:t>
      </w:r>
      <w:proofErr w:type="spellStart"/>
      <w:r w:rsidR="00F114A8" w:rsidRPr="00572387">
        <w:rPr>
          <w:rStyle w:val="BoldCharacterStyle"/>
          <w:rFonts w:cs="Arial"/>
          <w:b w:val="0"/>
          <w:szCs w:val="22"/>
        </w:rPr>
        <w:t>Custance</w:t>
      </w:r>
      <w:proofErr w:type="spellEnd"/>
      <w:r w:rsidR="00F114A8" w:rsidRPr="00572387">
        <w:rPr>
          <w:rStyle w:val="BoldCharacterStyle"/>
          <w:rFonts w:cs="Arial"/>
          <w:b w:val="0"/>
          <w:szCs w:val="22"/>
        </w:rPr>
        <w:t xml:space="preserve">, </w:t>
      </w:r>
      <w:proofErr w:type="spellStart"/>
      <w:r w:rsidR="00F114A8" w:rsidRPr="00572387">
        <w:rPr>
          <w:rStyle w:val="BoldCharacterStyle"/>
          <w:rFonts w:cs="Arial"/>
          <w:b w:val="0"/>
          <w:szCs w:val="22"/>
        </w:rPr>
        <w:t>Menna</w:t>
      </w:r>
      <w:proofErr w:type="spellEnd"/>
      <w:r w:rsidR="00F114A8" w:rsidRPr="00572387">
        <w:rPr>
          <w:rStyle w:val="BoldCharacterStyle"/>
          <w:rFonts w:cs="Arial"/>
          <w:b w:val="0"/>
          <w:szCs w:val="22"/>
        </w:rPr>
        <w:t xml:space="preserve"> </w:t>
      </w:r>
      <w:proofErr w:type="spellStart"/>
      <w:r w:rsidR="00F114A8" w:rsidRPr="00572387">
        <w:rPr>
          <w:rStyle w:val="BoldCharacterStyle"/>
          <w:rFonts w:cs="Arial"/>
          <w:b w:val="0"/>
          <w:szCs w:val="22"/>
        </w:rPr>
        <w:t>Clathworthy</w:t>
      </w:r>
      <w:proofErr w:type="spellEnd"/>
      <w:r w:rsidR="00F114A8" w:rsidRPr="00572387">
        <w:rPr>
          <w:rStyle w:val="BoldCharacterStyle"/>
          <w:rFonts w:cs="Arial"/>
          <w:b w:val="0"/>
          <w:szCs w:val="22"/>
        </w:rPr>
        <w:t xml:space="preserve">, Michael Coleman, Anthony Coll, Tim Cox, </w:t>
      </w:r>
      <w:r w:rsidR="00F114A8" w:rsidRPr="00572387">
        <w:rPr>
          <w:rFonts w:cs="Arial"/>
          <w:szCs w:val="22"/>
          <w:lang w:val="en-US"/>
        </w:rPr>
        <w:t xml:space="preserve">Daniel Munoz </w:t>
      </w:r>
      <w:proofErr w:type="spellStart"/>
      <w:r w:rsidR="00F114A8" w:rsidRPr="00572387">
        <w:rPr>
          <w:rFonts w:cs="Arial"/>
          <w:szCs w:val="22"/>
          <w:lang w:val="en-US"/>
        </w:rPr>
        <w:t>Espin</w:t>
      </w:r>
      <w:proofErr w:type="spellEnd"/>
      <w:r w:rsidR="00F114A8" w:rsidRPr="00572387">
        <w:rPr>
          <w:rFonts w:cs="Arial"/>
          <w:szCs w:val="22"/>
          <w:lang w:val="en-US"/>
        </w:rPr>
        <w:t>,</w:t>
      </w:r>
      <w:r w:rsidR="00F114A8" w:rsidRPr="00572387">
        <w:t xml:space="preserve"> </w:t>
      </w:r>
      <w:r w:rsidR="00F114A8" w:rsidRPr="00572387">
        <w:rPr>
          <w:rFonts w:cs="Arial"/>
          <w:szCs w:val="22"/>
          <w:lang w:val="en-US"/>
        </w:rPr>
        <w:t xml:space="preserve">Cedric </w:t>
      </w:r>
      <w:proofErr w:type="spellStart"/>
      <w:r w:rsidR="00F114A8" w:rsidRPr="00572387">
        <w:rPr>
          <w:rFonts w:cs="Arial"/>
          <w:szCs w:val="22"/>
          <w:lang w:val="en-US"/>
        </w:rPr>
        <w:t>Ghevaert</w:t>
      </w:r>
      <w:proofErr w:type="spellEnd"/>
      <w:r w:rsidR="00F114A8" w:rsidRPr="00572387">
        <w:rPr>
          <w:rFonts w:cs="Arial"/>
          <w:szCs w:val="22"/>
          <w:lang w:val="en-US"/>
        </w:rPr>
        <w:t>,</w:t>
      </w:r>
      <w:r w:rsidR="000A7FDC" w:rsidRPr="00572387">
        <w:t xml:space="preserve"> </w:t>
      </w:r>
      <w:r w:rsidR="00F114A8" w:rsidRPr="00572387">
        <w:rPr>
          <w:rFonts w:cs="Arial"/>
          <w:szCs w:val="22"/>
          <w:lang w:val="en-US"/>
        </w:rPr>
        <w:t>Gillian Griffiths, Heather Blackmore, Brian Huntly, Jackie Higgins, Jonathan</w:t>
      </w:r>
      <w:r w:rsidR="000A7FDC" w:rsidRPr="00572387">
        <w:rPr>
          <w:rFonts w:cs="Arial"/>
          <w:szCs w:val="22"/>
          <w:lang w:val="en-US"/>
        </w:rPr>
        <w:t xml:space="preserve"> </w:t>
      </w:r>
      <w:r w:rsidR="00F114A8" w:rsidRPr="00572387">
        <w:rPr>
          <w:rFonts w:cs="Arial"/>
          <w:szCs w:val="22"/>
          <w:lang w:val="en-US"/>
        </w:rPr>
        <w:t>Heeney,</w:t>
      </w:r>
      <w:r w:rsidR="00F114A8" w:rsidRPr="00572387">
        <w:t xml:space="preserve"> </w:t>
      </w:r>
      <w:r w:rsidR="00F114A8" w:rsidRPr="00572387">
        <w:rPr>
          <w:rFonts w:cs="Arial"/>
          <w:szCs w:val="22"/>
          <w:lang w:val="en-US"/>
        </w:rPr>
        <w:t xml:space="preserve">Joanne Jones, </w:t>
      </w:r>
      <w:proofErr w:type="spellStart"/>
      <w:r w:rsidR="00F114A8" w:rsidRPr="00572387">
        <w:rPr>
          <w:rFonts w:cs="Arial"/>
          <w:szCs w:val="22"/>
          <w:lang w:val="en-US"/>
        </w:rPr>
        <w:t>Ragnhildur</w:t>
      </w:r>
      <w:proofErr w:type="spellEnd"/>
      <w:r w:rsidR="00F114A8" w:rsidRPr="00572387">
        <w:rPr>
          <w:rFonts w:cs="Arial"/>
          <w:szCs w:val="22"/>
          <w:lang w:val="en-US"/>
        </w:rPr>
        <w:t xml:space="preserve"> </w:t>
      </w:r>
      <w:proofErr w:type="spellStart"/>
      <w:r w:rsidR="00F114A8" w:rsidRPr="00572387">
        <w:rPr>
          <w:rFonts w:cs="Arial"/>
          <w:szCs w:val="22"/>
          <w:lang w:val="en-US"/>
        </w:rPr>
        <w:t>Karadottir</w:t>
      </w:r>
      <w:proofErr w:type="spellEnd"/>
      <w:r w:rsidR="00F114A8" w:rsidRPr="00572387">
        <w:rPr>
          <w:rFonts w:cs="Arial"/>
          <w:szCs w:val="22"/>
          <w:lang w:val="en-US"/>
        </w:rPr>
        <w:t xml:space="preserve">, Kate Donoghue, Keira Turner, Walid Khaled, Stefan Marciniak, </w:t>
      </w:r>
      <w:proofErr w:type="spellStart"/>
      <w:r w:rsidR="00F114A8" w:rsidRPr="00572387">
        <w:rPr>
          <w:rFonts w:cs="Arial"/>
          <w:szCs w:val="22"/>
          <w:lang w:val="en-US"/>
        </w:rPr>
        <w:t>Steve.marshall</w:t>
      </w:r>
      <w:proofErr w:type="spellEnd"/>
      <w:r w:rsidR="00F114A8" w:rsidRPr="00572387">
        <w:rPr>
          <w:rFonts w:cs="Arial"/>
          <w:szCs w:val="22"/>
          <w:lang w:val="en-US"/>
        </w:rPr>
        <w:t>, Martin Bennett, Nicholas Morrell</w:t>
      </w:r>
      <w:r w:rsidR="000A7FDC" w:rsidRPr="00572387">
        <w:rPr>
          <w:rFonts w:cs="Arial"/>
          <w:szCs w:val="22"/>
          <w:lang w:val="en-US"/>
        </w:rPr>
        <w:t>, Kourosh Saeb-Parsy.</w:t>
      </w:r>
      <w:r w:rsidR="00B22E2F" w:rsidRPr="00572387">
        <w:rPr>
          <w:rFonts w:cs="Arial"/>
          <w:szCs w:val="22"/>
          <w:lang w:val="en-US"/>
        </w:rPr>
        <w:t xml:space="preserve"> Amelia Philips</w:t>
      </w:r>
      <w:r w:rsidR="00DA7486" w:rsidRPr="00572387">
        <w:rPr>
          <w:rFonts w:cs="Arial"/>
          <w:szCs w:val="22"/>
          <w:lang w:val="en-US"/>
        </w:rPr>
        <w:t xml:space="preserve">, </w:t>
      </w:r>
      <w:proofErr w:type="spellStart"/>
      <w:r w:rsidR="00DA7486" w:rsidRPr="00572387">
        <w:rPr>
          <w:rFonts w:cs="Arial"/>
          <w:szCs w:val="22"/>
        </w:rPr>
        <w:t>Michiel</w:t>
      </w:r>
      <w:proofErr w:type="spellEnd"/>
      <w:r w:rsidR="00DA7486" w:rsidRPr="00572387">
        <w:rPr>
          <w:rFonts w:cs="Arial"/>
          <w:szCs w:val="22"/>
        </w:rPr>
        <w:t xml:space="preserve"> </w:t>
      </w:r>
      <w:proofErr w:type="spellStart"/>
      <w:r w:rsidR="00DA7486" w:rsidRPr="00572387">
        <w:rPr>
          <w:rFonts w:cs="Arial"/>
          <w:szCs w:val="22"/>
        </w:rPr>
        <w:t>Plugge</w:t>
      </w:r>
      <w:proofErr w:type="spellEnd"/>
      <w:r w:rsidR="0062555B" w:rsidRPr="00572387">
        <w:rPr>
          <w:rFonts w:cs="Arial"/>
          <w:szCs w:val="22"/>
        </w:rPr>
        <w:t xml:space="preserve">, </w:t>
      </w:r>
      <w:r w:rsidR="0062555B" w:rsidRPr="00572387">
        <w:rPr>
          <w:rStyle w:val="BoldCharacterStyle"/>
          <w:rFonts w:cs="Arial"/>
          <w:b w:val="0"/>
          <w:szCs w:val="22"/>
        </w:rPr>
        <w:t>Lucy Hare, Amy Warner,</w:t>
      </w:r>
      <w:r w:rsidR="0062555B" w:rsidRPr="00572387">
        <w:t xml:space="preserve"> </w:t>
      </w:r>
      <w:r w:rsidR="0062555B" w:rsidRPr="00572387">
        <w:rPr>
          <w:rStyle w:val="BoldCharacterStyle"/>
          <w:rFonts w:cs="Arial"/>
          <w:b w:val="0"/>
          <w:szCs w:val="22"/>
        </w:rPr>
        <w:t xml:space="preserve">Charley Beresford, </w:t>
      </w:r>
      <w:r w:rsidR="0062555B" w:rsidRPr="00572387">
        <w:t xml:space="preserve">Arthur </w:t>
      </w:r>
      <w:proofErr w:type="spellStart"/>
      <w:r w:rsidR="0062555B" w:rsidRPr="00572387">
        <w:t>Kaser</w:t>
      </w:r>
      <w:proofErr w:type="spellEnd"/>
      <w:r w:rsidR="0062555B" w:rsidRPr="00572387">
        <w:t xml:space="preserve">, Virginia </w:t>
      </w:r>
      <w:proofErr w:type="spellStart"/>
      <w:r w:rsidR="0062555B" w:rsidRPr="00572387">
        <w:t>Pedicord</w:t>
      </w:r>
      <w:proofErr w:type="spellEnd"/>
      <w:r w:rsidR="0062555B" w:rsidRPr="00572387">
        <w:t xml:space="preserve">, Denise </w:t>
      </w:r>
      <w:proofErr w:type="spellStart"/>
      <w:r w:rsidR="0062555B" w:rsidRPr="00572387">
        <w:t>Twinn</w:t>
      </w:r>
      <w:proofErr w:type="spellEnd"/>
      <w:r w:rsidR="0062555B" w:rsidRPr="00572387">
        <w:t xml:space="preserve">, Farah Siddiqi, Justyna </w:t>
      </w:r>
      <w:proofErr w:type="spellStart"/>
      <w:r w:rsidR="0062555B" w:rsidRPr="00572387">
        <w:t>Rak</w:t>
      </w:r>
      <w:proofErr w:type="spellEnd"/>
      <w:r w:rsidR="00572387" w:rsidRPr="00572387">
        <w:t xml:space="preserve">, </w:t>
      </w:r>
      <w:r w:rsidR="00572387" w:rsidRPr="00572387">
        <w:rPr>
          <w:rStyle w:val="BoldCharacterStyle"/>
          <w:rFonts w:cs="Arial"/>
          <w:b w:val="0"/>
          <w:szCs w:val="22"/>
        </w:rPr>
        <w:t>Lucy Hare, Amy Warner,</w:t>
      </w:r>
      <w:r w:rsidR="00572387" w:rsidRPr="00572387">
        <w:t xml:space="preserve"> </w:t>
      </w:r>
      <w:r w:rsidR="00572387" w:rsidRPr="00572387">
        <w:rPr>
          <w:rStyle w:val="BoldCharacterStyle"/>
          <w:rFonts w:cs="Arial"/>
          <w:b w:val="0"/>
          <w:szCs w:val="22"/>
        </w:rPr>
        <w:t xml:space="preserve">Charley Beresford, </w:t>
      </w:r>
      <w:r w:rsidR="00572387" w:rsidRPr="00572387">
        <w:t xml:space="preserve">Arthur </w:t>
      </w:r>
      <w:proofErr w:type="spellStart"/>
      <w:r w:rsidR="00572387" w:rsidRPr="00572387">
        <w:t>Kaser</w:t>
      </w:r>
      <w:proofErr w:type="spellEnd"/>
      <w:r w:rsidR="00572387" w:rsidRPr="00572387">
        <w:t xml:space="preserve">, Virginia </w:t>
      </w:r>
      <w:proofErr w:type="spellStart"/>
      <w:r w:rsidR="00572387" w:rsidRPr="00572387">
        <w:t>Pedicord</w:t>
      </w:r>
      <w:proofErr w:type="spellEnd"/>
      <w:r w:rsidR="00572387" w:rsidRPr="00572387">
        <w:t xml:space="preserve">, Denise </w:t>
      </w:r>
      <w:proofErr w:type="spellStart"/>
      <w:r w:rsidR="00572387" w:rsidRPr="00572387">
        <w:t>Twinn</w:t>
      </w:r>
      <w:proofErr w:type="spellEnd"/>
      <w:r w:rsidR="00572387" w:rsidRPr="00572387">
        <w:t xml:space="preserve">, Farah Siddiqi, Justyna </w:t>
      </w:r>
      <w:proofErr w:type="spellStart"/>
      <w:r w:rsidR="00572387" w:rsidRPr="00572387">
        <w:t>Rak</w:t>
      </w:r>
      <w:proofErr w:type="spellEnd"/>
      <w:r w:rsidR="00572387" w:rsidRPr="00572387">
        <w:t xml:space="preserve">, </w:t>
      </w:r>
      <w:r w:rsidR="00572387" w:rsidRPr="00572387">
        <w:rPr>
          <w:rStyle w:val="BoldCharacterStyle"/>
          <w:rFonts w:cs="Arial"/>
          <w:b w:val="0"/>
          <w:szCs w:val="22"/>
        </w:rPr>
        <w:t xml:space="preserve">Matt Clayton, Stephen Thompson, </w:t>
      </w:r>
      <w:r w:rsidR="00572387" w:rsidRPr="00572387">
        <w:rPr>
          <w:rFonts w:cs="Arial"/>
          <w:szCs w:val="22"/>
          <w:lang w:val="en-US"/>
        </w:rPr>
        <w:t>Sarah Bisetto, Ji-Young Sarah Lee, Sophie Garnham</w:t>
      </w:r>
    </w:p>
    <w:p w14:paraId="27F9E989" w14:textId="77777777" w:rsidR="005F12AA" w:rsidRPr="00CA1C8C" w:rsidRDefault="005F12AA" w:rsidP="005F12AA">
      <w:pPr>
        <w:rPr>
          <w:rFonts w:cs="Arial"/>
          <w:szCs w:val="22"/>
          <w:lang w:val="en-US"/>
        </w:rPr>
      </w:pPr>
    </w:p>
    <w:p w14:paraId="0ED98D32" w14:textId="15310466" w:rsidR="005F12AA" w:rsidRPr="00CA1C8C" w:rsidRDefault="005F12AA" w:rsidP="005F12AA">
      <w:pPr>
        <w:rPr>
          <w:rStyle w:val="BoldCharacterStyle"/>
          <w:rFonts w:cs="Arial"/>
          <w:b w:val="0"/>
          <w:bCs w:val="0"/>
          <w:szCs w:val="22"/>
          <w:lang w:val="en-US"/>
        </w:rPr>
      </w:pPr>
      <w:r w:rsidRPr="00CA1C8C">
        <w:rPr>
          <w:rFonts w:cs="Arial"/>
          <w:b/>
          <w:szCs w:val="22"/>
          <w:lang w:val="en-US"/>
        </w:rPr>
        <w:t>Minutes:</w:t>
      </w:r>
      <w:r w:rsidRPr="00CA1C8C">
        <w:rPr>
          <w:rFonts w:cs="Arial"/>
          <w:szCs w:val="22"/>
          <w:lang w:val="en-US"/>
        </w:rPr>
        <w:t xml:space="preserve"> </w:t>
      </w:r>
      <w:r w:rsidR="006D5CE0" w:rsidRPr="00CA1C8C">
        <w:rPr>
          <w:rFonts w:cs="Arial"/>
          <w:szCs w:val="22"/>
          <w:lang w:val="en-US"/>
        </w:rPr>
        <w:t>Victoria Atkinson</w:t>
      </w:r>
    </w:p>
    <w:p w14:paraId="5865D9DF" w14:textId="77777777" w:rsidR="005F12AA" w:rsidRPr="00CA1C8C" w:rsidRDefault="005F12AA" w:rsidP="005F12AA">
      <w:pPr>
        <w:jc w:val="center"/>
        <w:rPr>
          <w:rStyle w:val="BoldCharacterStyle"/>
          <w:rFonts w:cs="Arial"/>
          <w:szCs w:val="22"/>
          <w:u w:val="single"/>
        </w:rPr>
      </w:pPr>
    </w:p>
    <w:p w14:paraId="05DD2D16" w14:textId="25C874AE" w:rsidR="00471193" w:rsidRPr="00CA1C8C" w:rsidRDefault="00D50424" w:rsidP="005F12AA">
      <w:pPr>
        <w:jc w:val="center"/>
        <w:rPr>
          <w:rStyle w:val="BoldCharacterStyle"/>
          <w:rFonts w:cs="Arial"/>
          <w:szCs w:val="22"/>
          <w:u w:val="single"/>
        </w:rPr>
      </w:pPr>
      <w:r w:rsidRPr="00CA1C8C">
        <w:rPr>
          <w:rStyle w:val="BoldCharacterStyle"/>
          <w:rFonts w:cs="Arial"/>
          <w:szCs w:val="22"/>
          <w:u w:val="single"/>
        </w:rPr>
        <w:t>University Biomedical Services User Committee</w:t>
      </w:r>
      <w:r w:rsidR="00524618" w:rsidRPr="00CA1C8C">
        <w:rPr>
          <w:rStyle w:val="BoldCharacterStyle"/>
          <w:rFonts w:cs="Arial"/>
          <w:szCs w:val="22"/>
          <w:u w:val="single"/>
        </w:rPr>
        <w:t xml:space="preserve"> – </w:t>
      </w:r>
      <w:r w:rsidR="00FA2356" w:rsidRPr="00CA1C8C">
        <w:rPr>
          <w:rStyle w:val="BoldCharacterStyle"/>
          <w:rFonts w:cs="Arial"/>
          <w:szCs w:val="22"/>
          <w:u w:val="single"/>
        </w:rPr>
        <w:t>AMB</w:t>
      </w:r>
    </w:p>
    <w:p w14:paraId="1924BD4E" w14:textId="77777777" w:rsidR="00C60779" w:rsidRPr="00CA1C8C" w:rsidRDefault="00C60779" w:rsidP="005E3185">
      <w:pPr>
        <w:rPr>
          <w:rFonts w:cs="Arial"/>
          <w:szCs w:val="22"/>
          <w:lang w:val="en-US"/>
        </w:rPr>
      </w:pPr>
    </w:p>
    <w:p w14:paraId="24CA1E5B" w14:textId="77777777" w:rsidR="00F95FB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>Minutes</w:t>
      </w:r>
    </w:p>
    <w:p w14:paraId="607EF7F4" w14:textId="77777777" w:rsidR="003B0D33" w:rsidRDefault="003B0D33" w:rsidP="00C60779">
      <w:pPr>
        <w:pStyle w:val="Bold"/>
        <w:numPr>
          <w:ilvl w:val="0"/>
          <w:numId w:val="0"/>
        </w:numPr>
        <w:rPr>
          <w:rFonts w:cs="Arial"/>
          <w:b w:val="0"/>
          <w:szCs w:val="22"/>
          <w:lang w:val="en-US"/>
        </w:rPr>
      </w:pPr>
    </w:p>
    <w:p w14:paraId="0EBE60C2" w14:textId="4A6DADF5" w:rsidR="00FA2356" w:rsidRPr="00CA1C8C" w:rsidRDefault="00C60779" w:rsidP="00C60779">
      <w:pPr>
        <w:pStyle w:val="Bold"/>
        <w:numPr>
          <w:ilvl w:val="0"/>
          <w:numId w:val="0"/>
        </w:numPr>
        <w:rPr>
          <w:rFonts w:cs="Arial"/>
          <w:szCs w:val="22"/>
        </w:rPr>
      </w:pPr>
      <w:r w:rsidRPr="00CA1C8C">
        <w:rPr>
          <w:rFonts w:cs="Arial"/>
          <w:b w:val="0"/>
          <w:szCs w:val="22"/>
          <w:lang w:val="en-US"/>
        </w:rPr>
        <w:t>T</w:t>
      </w:r>
      <w:r w:rsidR="00FA2356" w:rsidRPr="00CA1C8C">
        <w:rPr>
          <w:rFonts w:cs="Arial"/>
          <w:b w:val="0"/>
          <w:szCs w:val="22"/>
          <w:lang w:val="en-US"/>
        </w:rPr>
        <w:t xml:space="preserve">he </w:t>
      </w:r>
      <w:r w:rsidRPr="00CA1C8C">
        <w:rPr>
          <w:rFonts w:cs="Arial"/>
          <w:b w:val="0"/>
          <w:szCs w:val="22"/>
          <w:lang w:val="en-US"/>
        </w:rPr>
        <w:t>m</w:t>
      </w:r>
      <w:r w:rsidR="00FA2356" w:rsidRPr="00CA1C8C">
        <w:rPr>
          <w:rFonts w:cs="Arial"/>
          <w:b w:val="0"/>
          <w:szCs w:val="22"/>
          <w:lang w:val="en-US"/>
        </w:rPr>
        <w:t xml:space="preserve">inutes of the meeting held on </w:t>
      </w:r>
      <w:r w:rsidR="00693A12">
        <w:rPr>
          <w:rStyle w:val="BoldCharacterStyle"/>
          <w:rFonts w:cs="Arial"/>
          <w:szCs w:val="22"/>
        </w:rPr>
        <w:t>Tuesday 07</w:t>
      </w:r>
      <w:r w:rsidR="00693A12" w:rsidRPr="00CA1C8C">
        <w:rPr>
          <w:rStyle w:val="BoldCharacterStyle"/>
          <w:rFonts w:cs="Arial"/>
          <w:szCs w:val="22"/>
          <w:vertAlign w:val="superscript"/>
        </w:rPr>
        <w:t>th</w:t>
      </w:r>
      <w:r w:rsidR="00693A12">
        <w:rPr>
          <w:rStyle w:val="BoldCharacterStyle"/>
          <w:rFonts w:cs="Arial"/>
          <w:szCs w:val="22"/>
        </w:rPr>
        <w:t xml:space="preserve"> September</w:t>
      </w:r>
      <w:r w:rsidR="00693A12" w:rsidRPr="00CA1C8C">
        <w:rPr>
          <w:rStyle w:val="BoldCharacterStyle"/>
          <w:rFonts w:cs="Arial"/>
          <w:szCs w:val="22"/>
        </w:rPr>
        <w:t xml:space="preserve"> 202</w:t>
      </w:r>
      <w:r w:rsidR="00693A12">
        <w:rPr>
          <w:rStyle w:val="BoldCharacterStyle"/>
          <w:rFonts w:cs="Arial"/>
          <w:szCs w:val="22"/>
        </w:rPr>
        <w:t xml:space="preserve">1 </w:t>
      </w:r>
      <w:r w:rsidR="00B237B0" w:rsidRPr="00CA1C8C">
        <w:rPr>
          <w:rFonts w:cs="Arial"/>
          <w:b w:val="0"/>
          <w:szCs w:val="22"/>
        </w:rPr>
        <w:t>were agreed</w:t>
      </w:r>
      <w:r w:rsidRPr="00CA1C8C">
        <w:rPr>
          <w:rFonts w:cs="Arial"/>
          <w:b w:val="0"/>
          <w:szCs w:val="22"/>
        </w:rPr>
        <w:t xml:space="preserve"> as a true record</w:t>
      </w:r>
      <w:r w:rsidR="00B237B0" w:rsidRPr="00CA1C8C">
        <w:rPr>
          <w:rFonts w:cs="Arial"/>
          <w:b w:val="0"/>
          <w:szCs w:val="22"/>
        </w:rPr>
        <w:t>.</w:t>
      </w:r>
    </w:p>
    <w:p w14:paraId="1FE35B9E" w14:textId="77777777" w:rsidR="00FA2356" w:rsidRPr="00CA1C8C" w:rsidRDefault="00FA2356" w:rsidP="005E3185">
      <w:pPr>
        <w:rPr>
          <w:rFonts w:cs="Arial"/>
          <w:b/>
          <w:szCs w:val="22"/>
          <w:lang w:val="en-US"/>
        </w:rPr>
      </w:pPr>
    </w:p>
    <w:p w14:paraId="73860659" w14:textId="396CB31A" w:rsidR="00A66C27" w:rsidRPr="00551D33" w:rsidRDefault="00FA2356" w:rsidP="006818AC">
      <w:pPr>
        <w:pStyle w:val="Bold"/>
        <w:numPr>
          <w:ilvl w:val="0"/>
          <w:numId w:val="3"/>
        </w:numPr>
        <w:rPr>
          <w:rFonts w:cs="Arial"/>
          <w:b w:val="0"/>
          <w:szCs w:val="22"/>
        </w:rPr>
      </w:pPr>
      <w:r w:rsidRPr="00CA1C8C">
        <w:rPr>
          <w:rFonts w:cs="Arial"/>
          <w:szCs w:val="22"/>
        </w:rPr>
        <w:t xml:space="preserve">Chair’s Report </w:t>
      </w:r>
      <w:r w:rsidR="005F7133">
        <w:rPr>
          <w:rFonts w:cs="Arial"/>
          <w:szCs w:val="22"/>
        </w:rPr>
        <w:t>– Sarah Howlett</w:t>
      </w:r>
      <w:r w:rsidR="001C38A2">
        <w:rPr>
          <w:rFonts w:cs="Arial"/>
          <w:szCs w:val="22"/>
        </w:rPr>
        <w:t xml:space="preserve"> </w:t>
      </w:r>
      <w:r w:rsidR="005F7133">
        <w:rPr>
          <w:rFonts w:cs="Arial"/>
          <w:szCs w:val="22"/>
        </w:rPr>
        <w:t xml:space="preserve">(SH) </w:t>
      </w:r>
      <w:r w:rsidR="00A66C27">
        <w:t xml:space="preserve"> </w:t>
      </w:r>
    </w:p>
    <w:p w14:paraId="7AF4868C" w14:textId="77777777" w:rsidR="00A66C27" w:rsidRDefault="00A66C27" w:rsidP="006818AC"/>
    <w:p w14:paraId="251E5F36" w14:textId="77D24694" w:rsidR="002B7F80" w:rsidRDefault="00C6280D" w:rsidP="006818AC">
      <w:pPr>
        <w:rPr>
          <w:rFonts w:cs="Arial"/>
        </w:rPr>
      </w:pPr>
      <w:r>
        <w:t>HSE</w:t>
      </w:r>
      <w:r w:rsidR="00A66C27">
        <w:t xml:space="preserve"> inspection – (SH) </w:t>
      </w:r>
      <w:r w:rsidR="006818AC">
        <w:t>En</w:t>
      </w:r>
      <w:r w:rsidR="00C366D0">
        <w:t xml:space="preserve">quired if the </w:t>
      </w:r>
      <w:r w:rsidR="00F745B9">
        <w:t>HSE</w:t>
      </w:r>
      <w:r w:rsidR="00C366D0">
        <w:t xml:space="preserve"> </w:t>
      </w:r>
      <w:r>
        <w:t xml:space="preserve">inspection </w:t>
      </w:r>
      <w:r w:rsidR="00AA2130">
        <w:t>which</w:t>
      </w:r>
      <w:r w:rsidR="00C366D0">
        <w:t xml:space="preserve"> </w:t>
      </w:r>
      <w:r w:rsidR="006B1868">
        <w:t>w</w:t>
      </w:r>
      <w:r w:rsidR="00C366D0">
        <w:t xml:space="preserve">as due to happen </w:t>
      </w:r>
      <w:r w:rsidR="00AA2130">
        <w:t xml:space="preserve">before the end of </w:t>
      </w:r>
      <w:r w:rsidR="005B0259">
        <w:t>the year wen</w:t>
      </w:r>
      <w:r w:rsidR="006B1868">
        <w:t>t</w:t>
      </w:r>
      <w:r w:rsidR="005B0259">
        <w:t xml:space="preserve"> ahead a</w:t>
      </w:r>
      <w:r w:rsidR="00223F3F">
        <w:t>s</w:t>
      </w:r>
      <w:r w:rsidR="005B0259">
        <w:t xml:space="preserve"> planned. </w:t>
      </w:r>
      <w:r w:rsidR="005B0259" w:rsidRPr="005B0259">
        <w:rPr>
          <w:rFonts w:cs="Arial"/>
        </w:rPr>
        <w:t>Keith Savill</w:t>
      </w:r>
      <w:r w:rsidR="005B0259">
        <w:rPr>
          <w:rFonts w:cs="Arial"/>
        </w:rPr>
        <w:t xml:space="preserve"> (KS)</w:t>
      </w:r>
      <w:r w:rsidR="00F745B9">
        <w:rPr>
          <w:rFonts w:cs="Arial"/>
        </w:rPr>
        <w:t xml:space="preserve"> responded that the HSE inspection</w:t>
      </w:r>
      <w:r w:rsidR="00223F3F">
        <w:rPr>
          <w:rFonts w:cs="Arial"/>
        </w:rPr>
        <w:t xml:space="preserve"> did not happen and</w:t>
      </w:r>
      <w:r w:rsidR="001D06AE">
        <w:rPr>
          <w:rFonts w:cs="Arial"/>
        </w:rPr>
        <w:t xml:space="preserve"> </w:t>
      </w:r>
      <w:r w:rsidR="00D57713">
        <w:rPr>
          <w:rFonts w:cs="Arial"/>
        </w:rPr>
        <w:t>is likely to be</w:t>
      </w:r>
      <w:r w:rsidR="001D06AE">
        <w:rPr>
          <w:rFonts w:cs="Arial"/>
        </w:rPr>
        <w:t xml:space="preserve"> </w:t>
      </w:r>
      <w:r w:rsidR="001D06AE" w:rsidRPr="001D06AE">
        <w:rPr>
          <w:rFonts w:cs="Arial"/>
        </w:rPr>
        <w:t>rescheduled to the first week in March</w:t>
      </w:r>
      <w:r w:rsidR="00D57713">
        <w:rPr>
          <w:rFonts w:cs="Arial"/>
        </w:rPr>
        <w:t xml:space="preserve"> but is yet to be</w:t>
      </w:r>
      <w:r w:rsidR="00D57713" w:rsidRPr="00D57713">
        <w:t xml:space="preserve"> confirm</w:t>
      </w:r>
      <w:r w:rsidR="00D57713">
        <w:t>ed</w:t>
      </w:r>
      <w:r w:rsidR="00223F3F">
        <w:rPr>
          <w:rFonts w:cs="Arial"/>
        </w:rPr>
        <w:t>.</w:t>
      </w:r>
    </w:p>
    <w:p w14:paraId="4D82CD29" w14:textId="2E0579AF" w:rsidR="00551D33" w:rsidRDefault="00551D33" w:rsidP="006818AC">
      <w:pPr>
        <w:rPr>
          <w:rFonts w:cs="Arial"/>
        </w:rPr>
      </w:pPr>
    </w:p>
    <w:p w14:paraId="2319F59C" w14:textId="3B010FC1" w:rsidR="00551D33" w:rsidRDefault="00551D33" w:rsidP="006818AC">
      <w:pPr>
        <w:rPr>
          <w:rFonts w:cs="Arial"/>
        </w:rPr>
      </w:pPr>
      <w:r>
        <w:rPr>
          <w:rFonts w:cs="Arial"/>
        </w:rPr>
        <w:t xml:space="preserve">Fire alarm </w:t>
      </w:r>
      <w:r w:rsidR="00C47CE8">
        <w:rPr>
          <w:rFonts w:cs="Arial"/>
        </w:rPr>
        <w:t>–</w:t>
      </w:r>
      <w:r>
        <w:rPr>
          <w:rFonts w:cs="Arial"/>
        </w:rPr>
        <w:t xml:space="preserve"> </w:t>
      </w:r>
      <w:r w:rsidR="00C47CE8">
        <w:rPr>
          <w:rFonts w:cs="Arial"/>
        </w:rPr>
        <w:t>(KS) confirm</w:t>
      </w:r>
      <w:r w:rsidR="006B1868">
        <w:rPr>
          <w:rFonts w:cs="Arial"/>
        </w:rPr>
        <w:t>ed</w:t>
      </w:r>
      <w:r w:rsidR="00C47CE8">
        <w:rPr>
          <w:rFonts w:cs="Arial"/>
        </w:rPr>
        <w:t xml:space="preserve"> that the fire alarm </w:t>
      </w:r>
      <w:r w:rsidR="00780970">
        <w:rPr>
          <w:rFonts w:cs="Arial"/>
        </w:rPr>
        <w:t xml:space="preserve">volume level has been reduced. No </w:t>
      </w:r>
      <w:r w:rsidR="0097464E" w:rsidRPr="0097464E">
        <w:rPr>
          <w:rFonts w:cs="Arial"/>
        </w:rPr>
        <w:t>feedback</w:t>
      </w:r>
      <w:r w:rsidR="00780970">
        <w:rPr>
          <w:rFonts w:cs="Arial"/>
        </w:rPr>
        <w:t xml:space="preserve"> has been </w:t>
      </w:r>
      <w:r w:rsidR="00D50FA0">
        <w:rPr>
          <w:rFonts w:cs="Arial"/>
        </w:rPr>
        <w:t xml:space="preserve">received to say that it is continuing to cause problems, </w:t>
      </w:r>
      <w:r w:rsidR="0097464E" w:rsidRPr="0097464E">
        <w:rPr>
          <w:rFonts w:cs="Arial"/>
        </w:rPr>
        <w:t>assume</w:t>
      </w:r>
      <w:r w:rsidR="00D50FA0">
        <w:rPr>
          <w:rFonts w:cs="Arial"/>
        </w:rPr>
        <w:t>d</w:t>
      </w:r>
      <w:r w:rsidR="0097464E" w:rsidRPr="0097464E">
        <w:rPr>
          <w:rFonts w:cs="Arial"/>
        </w:rPr>
        <w:t xml:space="preserve"> it </w:t>
      </w:r>
      <w:r w:rsidR="00D50FA0">
        <w:rPr>
          <w:rFonts w:cs="Arial"/>
        </w:rPr>
        <w:t>has</w:t>
      </w:r>
      <w:r w:rsidR="0097464E" w:rsidRPr="0097464E">
        <w:rPr>
          <w:rFonts w:cs="Arial"/>
        </w:rPr>
        <w:t xml:space="preserve"> be</w:t>
      </w:r>
      <w:r w:rsidR="003056C2">
        <w:rPr>
          <w:rFonts w:cs="Arial"/>
        </w:rPr>
        <w:t>en</w:t>
      </w:r>
      <w:r w:rsidR="0097464E" w:rsidRPr="0097464E">
        <w:rPr>
          <w:rFonts w:cs="Arial"/>
        </w:rPr>
        <w:t xml:space="preserve"> turned down sufficiently</w:t>
      </w:r>
      <w:r w:rsidR="00D50FA0">
        <w:rPr>
          <w:rFonts w:cs="Arial"/>
        </w:rPr>
        <w:t>.</w:t>
      </w:r>
    </w:p>
    <w:p w14:paraId="034DD522" w14:textId="5BF63046" w:rsidR="001078A4" w:rsidRDefault="001078A4" w:rsidP="006818AC">
      <w:pPr>
        <w:rPr>
          <w:rFonts w:cs="Arial"/>
        </w:rPr>
      </w:pPr>
    </w:p>
    <w:p w14:paraId="0EA6CCBF" w14:textId="49703D06" w:rsidR="001078A4" w:rsidRPr="00780970" w:rsidRDefault="00213522" w:rsidP="006818AC">
      <w:pPr>
        <w:rPr>
          <w:rFonts w:cs="Arial"/>
        </w:rPr>
      </w:pPr>
      <w:r>
        <w:rPr>
          <w:rFonts w:cs="Arial"/>
        </w:rPr>
        <w:lastRenderedPageBreak/>
        <w:t xml:space="preserve">FOMs – (SH) reported </w:t>
      </w:r>
      <w:r w:rsidR="00557DFB">
        <w:rPr>
          <w:rFonts w:cs="Arial"/>
        </w:rPr>
        <w:t>that</w:t>
      </w:r>
      <w:r w:rsidR="00930098">
        <w:rPr>
          <w:rFonts w:cs="Arial"/>
        </w:rPr>
        <w:t xml:space="preserve"> the</w:t>
      </w:r>
      <w:r w:rsidR="00557DFB">
        <w:rPr>
          <w:rFonts w:cs="Arial"/>
        </w:rPr>
        <w:t xml:space="preserve"> A</w:t>
      </w:r>
      <w:r w:rsidR="00557DFB" w:rsidRPr="00557DFB">
        <w:rPr>
          <w:rFonts w:cs="Arial"/>
        </w:rPr>
        <w:t>natomy</w:t>
      </w:r>
      <w:r w:rsidR="00557DFB">
        <w:rPr>
          <w:rFonts w:cs="Arial"/>
        </w:rPr>
        <w:t xml:space="preserve"> </w:t>
      </w:r>
      <w:r w:rsidR="00930098">
        <w:rPr>
          <w:rFonts w:cs="Arial"/>
        </w:rPr>
        <w:t xml:space="preserve">facility </w:t>
      </w:r>
      <w:r w:rsidR="00557DFB">
        <w:rPr>
          <w:rFonts w:cs="Arial"/>
        </w:rPr>
        <w:t xml:space="preserve">will be closing </w:t>
      </w:r>
      <w:r w:rsidR="00856329">
        <w:rPr>
          <w:rFonts w:cs="Arial"/>
        </w:rPr>
        <w:t>at the end of the year.</w:t>
      </w:r>
      <w:r w:rsidR="00C17884">
        <w:rPr>
          <w:rFonts w:cs="Arial"/>
        </w:rPr>
        <w:t xml:space="preserve"> </w:t>
      </w:r>
      <w:proofErr w:type="spellStart"/>
      <w:r w:rsidR="00C17884">
        <w:rPr>
          <w:rFonts w:cs="Arial"/>
        </w:rPr>
        <w:t>Madingley</w:t>
      </w:r>
      <w:proofErr w:type="spellEnd"/>
      <w:r w:rsidR="00C17884">
        <w:rPr>
          <w:rFonts w:cs="Arial"/>
        </w:rPr>
        <w:t xml:space="preserve"> will stop </w:t>
      </w:r>
      <w:r w:rsidR="00C17884">
        <w:t>bird work during the year</w:t>
      </w:r>
      <w:r w:rsidR="007D00FF">
        <w:t xml:space="preserve"> and then close. </w:t>
      </w:r>
      <w:r w:rsidR="00FB6303" w:rsidRPr="00FB6303">
        <w:t xml:space="preserve">Barcroft </w:t>
      </w:r>
      <w:r w:rsidR="00FB6303">
        <w:t xml:space="preserve">is undergoing changes and will </w:t>
      </w:r>
      <w:r w:rsidR="00FB6303" w:rsidRPr="00FB6303">
        <w:t>be</w:t>
      </w:r>
      <w:r w:rsidR="00FB6303">
        <w:t>come</w:t>
      </w:r>
      <w:r w:rsidR="00975380">
        <w:t xml:space="preserve"> almost entirely</w:t>
      </w:r>
      <w:r w:rsidR="00FB6303" w:rsidRPr="00FB6303">
        <w:t xml:space="preserve"> pre-clinical.</w:t>
      </w:r>
    </w:p>
    <w:p w14:paraId="10F172AE" w14:textId="77777777" w:rsidR="002B7F80" w:rsidRDefault="002B7F80" w:rsidP="001B1062">
      <w:pPr>
        <w:rPr>
          <w:b/>
        </w:rPr>
      </w:pPr>
    </w:p>
    <w:p w14:paraId="714E695C" w14:textId="10F9A1AB" w:rsidR="00884199" w:rsidRDefault="001B1062" w:rsidP="001B1062">
      <w:r w:rsidRPr="001B1062">
        <w:t xml:space="preserve">MCMS </w:t>
      </w:r>
      <w:r w:rsidR="00472F37">
        <w:t>–</w:t>
      </w:r>
      <w:r w:rsidRPr="001B1062">
        <w:t xml:space="preserve"> Mary</w:t>
      </w:r>
      <w:r w:rsidR="00F00263">
        <w:t xml:space="preserve"> </w:t>
      </w:r>
      <w:r w:rsidRPr="001B1062">
        <w:t xml:space="preserve">Ann </w:t>
      </w:r>
      <w:proofErr w:type="spellStart"/>
      <w:r w:rsidRPr="001B1062">
        <w:t>Haskings</w:t>
      </w:r>
      <w:proofErr w:type="spellEnd"/>
      <w:r w:rsidRPr="001B1062">
        <w:t xml:space="preserve"> (MH) </w:t>
      </w:r>
      <w:r w:rsidR="00C747FF">
        <w:t>reported that the</w:t>
      </w:r>
      <w:r w:rsidR="00C747FF" w:rsidRPr="00C747FF">
        <w:t xml:space="preserve"> database staff have moved</w:t>
      </w:r>
      <w:r w:rsidR="00FB09BD">
        <w:t xml:space="preserve"> across</w:t>
      </w:r>
      <w:r w:rsidR="00C747FF" w:rsidRPr="00C747FF">
        <w:t xml:space="preserve"> to the University of Cambridge </w:t>
      </w:r>
      <w:r w:rsidR="00FB09BD">
        <w:t xml:space="preserve">within </w:t>
      </w:r>
      <w:r w:rsidR="00986A93">
        <w:t>UBS</w:t>
      </w:r>
      <w:r w:rsidR="0074768C">
        <w:t xml:space="preserve"> in October</w:t>
      </w:r>
      <w:r w:rsidR="002E1E3C">
        <w:t xml:space="preserve"> 2021</w:t>
      </w:r>
      <w:r w:rsidR="00FB09BD">
        <w:t>.</w:t>
      </w:r>
      <w:r w:rsidR="00C747FF" w:rsidRPr="00C747FF">
        <w:t xml:space="preserve"> </w:t>
      </w:r>
      <w:r w:rsidR="00FB09BD">
        <w:t>T</w:t>
      </w:r>
      <w:r w:rsidR="00C747FF" w:rsidRPr="00C747FF">
        <w:t>he database is now jointly owned between the University of Cambridge and the University</w:t>
      </w:r>
      <w:r w:rsidR="007D400E">
        <w:t xml:space="preserve"> </w:t>
      </w:r>
      <w:r w:rsidR="00C747FF" w:rsidRPr="00C747FF">
        <w:t>of Oxford</w:t>
      </w:r>
      <w:r w:rsidR="00DA68F1">
        <w:t>.</w:t>
      </w:r>
    </w:p>
    <w:p w14:paraId="1AA91386" w14:textId="635EBC1E" w:rsidR="00C17D15" w:rsidRDefault="00C17D15" w:rsidP="001B1062"/>
    <w:p w14:paraId="349ADCFB" w14:textId="38DAAD37" w:rsidR="005D428E" w:rsidRDefault="00C17D15" w:rsidP="001B1062">
      <w:r>
        <w:t>The transfer of the training and competency records has</w:t>
      </w:r>
      <w:r w:rsidR="00634D69">
        <w:t xml:space="preserve"> been</w:t>
      </w:r>
      <w:r>
        <w:t xml:space="preserve"> </w:t>
      </w:r>
      <w:r w:rsidR="00553484">
        <w:t>completed from</w:t>
      </w:r>
      <w:r>
        <w:t xml:space="preserve"> </w:t>
      </w:r>
      <w:proofErr w:type="spellStart"/>
      <w:r w:rsidR="00634D69">
        <w:t>C</w:t>
      </w:r>
      <w:r>
        <w:t>amtral</w:t>
      </w:r>
      <w:proofErr w:type="spellEnd"/>
      <w:r>
        <w:t xml:space="preserve"> to MCMS</w:t>
      </w:r>
      <w:r w:rsidR="00553484">
        <w:t xml:space="preserve"> and therefore users </w:t>
      </w:r>
      <w:proofErr w:type="spellStart"/>
      <w:r w:rsidR="00553484">
        <w:t>Camtral</w:t>
      </w:r>
      <w:proofErr w:type="spellEnd"/>
      <w:r w:rsidR="00553484">
        <w:t xml:space="preserve"> accounts have be</w:t>
      </w:r>
      <w:r w:rsidR="00634D69">
        <w:t>e</w:t>
      </w:r>
      <w:r w:rsidR="00553484">
        <w:t xml:space="preserve">n locked. </w:t>
      </w:r>
      <w:r w:rsidR="005D428E">
        <w:t xml:space="preserve">If unable to find </w:t>
      </w:r>
      <w:r w:rsidR="005D428E" w:rsidRPr="005D428E">
        <w:t xml:space="preserve">training records </w:t>
      </w:r>
      <w:r w:rsidR="003C0B11">
        <w:t xml:space="preserve">or any problems arise </w:t>
      </w:r>
      <w:r w:rsidR="004851B5">
        <w:t xml:space="preserve">contact </w:t>
      </w:r>
      <w:r w:rsidR="003C0B11">
        <w:t>(</w:t>
      </w:r>
      <w:r w:rsidR="004851B5">
        <w:t>MH</w:t>
      </w:r>
      <w:r w:rsidR="003C0B11">
        <w:t>)</w:t>
      </w:r>
      <w:r w:rsidR="004851B5">
        <w:t>.</w:t>
      </w:r>
    </w:p>
    <w:p w14:paraId="3C275BDC" w14:textId="77777777" w:rsidR="005D428E" w:rsidRDefault="005D428E" w:rsidP="001B1062"/>
    <w:p w14:paraId="55FFC71A" w14:textId="62750CDE" w:rsidR="001B1062" w:rsidRDefault="001B1062" w:rsidP="001B1062">
      <w:r w:rsidRPr="001B1062">
        <w:t xml:space="preserve">Study plans – (MH) </w:t>
      </w:r>
      <w:r w:rsidR="003C0B11">
        <w:t>exp</w:t>
      </w:r>
      <w:r w:rsidR="0057350B">
        <w:t>la</w:t>
      </w:r>
      <w:r w:rsidR="003C0B11">
        <w:t>ined</w:t>
      </w:r>
      <w:r w:rsidR="00E965E2">
        <w:t xml:space="preserve"> the new upda</w:t>
      </w:r>
      <w:r w:rsidR="003F29C6">
        <w:t>tes</w:t>
      </w:r>
      <w:r w:rsidR="00E965E2">
        <w:t xml:space="preserve"> to the M</w:t>
      </w:r>
      <w:r w:rsidR="003F29C6">
        <w:t>CMS.</w:t>
      </w:r>
      <w:r w:rsidR="003C0B11">
        <w:t xml:space="preserve"> </w:t>
      </w:r>
      <w:r w:rsidR="00FB6702">
        <w:t>A new</w:t>
      </w:r>
      <w:r w:rsidR="003C0B11">
        <w:t xml:space="preserve"> button</w:t>
      </w:r>
      <w:r w:rsidR="00FB6702">
        <w:t xml:space="preserve"> has been added</w:t>
      </w:r>
      <w:r w:rsidR="003C0B11">
        <w:t xml:space="preserve"> which allows the copying of study plans</w:t>
      </w:r>
      <w:r w:rsidR="006228BF">
        <w:t xml:space="preserve"> that </w:t>
      </w:r>
      <w:r w:rsidR="00FB6702">
        <w:t>the user</w:t>
      </w:r>
      <w:r w:rsidR="0089769D">
        <w:t xml:space="preserve"> h</w:t>
      </w:r>
      <w:r w:rsidR="00FB6702">
        <w:t>as</w:t>
      </w:r>
      <w:r w:rsidR="006228BF" w:rsidRPr="006228BF">
        <w:t xml:space="preserve"> already written</w:t>
      </w:r>
      <w:r w:rsidR="00F46A3C">
        <w:t>,</w:t>
      </w:r>
      <w:r w:rsidR="006228BF" w:rsidRPr="006228BF">
        <w:t xml:space="preserve"> </w:t>
      </w:r>
      <w:r w:rsidR="00F46A3C">
        <w:t xml:space="preserve">as well as the ability </w:t>
      </w:r>
      <w:r w:rsidR="003F29C6">
        <w:t>to c</w:t>
      </w:r>
      <w:r w:rsidR="00C84502">
        <w:t>opy</w:t>
      </w:r>
      <w:r w:rsidR="006228BF" w:rsidRPr="006228BF">
        <w:t xml:space="preserve"> </w:t>
      </w:r>
      <w:r w:rsidR="00C84502">
        <w:t>those of</w:t>
      </w:r>
      <w:r w:rsidR="006228BF" w:rsidRPr="006228BF">
        <w:t xml:space="preserve"> someone who's working under the same project licences</w:t>
      </w:r>
      <w:r w:rsidR="0089769D">
        <w:t xml:space="preserve"> as</w:t>
      </w:r>
      <w:r w:rsidR="006228BF" w:rsidRPr="006228BF">
        <w:t xml:space="preserve"> yourself</w:t>
      </w:r>
      <w:r w:rsidR="0089769D">
        <w:t>.</w:t>
      </w:r>
      <w:r w:rsidR="001C1F66">
        <w:t xml:space="preserve"> </w:t>
      </w:r>
      <w:r w:rsidR="00A04140">
        <w:t>A function</w:t>
      </w:r>
      <w:r w:rsidR="006B6CCE">
        <w:t xml:space="preserve"> to search </w:t>
      </w:r>
      <w:r w:rsidR="00C84502">
        <w:t xml:space="preserve">for a </w:t>
      </w:r>
      <w:r w:rsidR="006B6CCE">
        <w:t>study plan by its number has bee</w:t>
      </w:r>
      <w:r w:rsidR="00BE2CBA">
        <w:t>n</w:t>
      </w:r>
      <w:r w:rsidR="006B6CCE">
        <w:t xml:space="preserve"> added</w:t>
      </w:r>
      <w:r w:rsidR="00C41987">
        <w:t>. T</w:t>
      </w:r>
      <w:r w:rsidR="00C41987" w:rsidRPr="00C41987">
        <w:t>he database will let you see a project</w:t>
      </w:r>
      <w:r w:rsidR="0090426C">
        <w:t>s</w:t>
      </w:r>
      <w:r w:rsidR="00C41987" w:rsidRPr="00C41987">
        <w:t xml:space="preserve"> study pla</w:t>
      </w:r>
      <w:r w:rsidR="0090426C">
        <w:t>n</w:t>
      </w:r>
      <w:r w:rsidR="00C41987" w:rsidRPr="00C41987">
        <w:t xml:space="preserve"> </w:t>
      </w:r>
      <w:r w:rsidR="0090426C">
        <w:t xml:space="preserve">if you are </w:t>
      </w:r>
      <w:r w:rsidR="00C41987" w:rsidRPr="00C41987">
        <w:t>linked to that project licence</w:t>
      </w:r>
      <w:r w:rsidR="00086944">
        <w:t xml:space="preserve">, </w:t>
      </w:r>
      <w:r w:rsidR="005023B4">
        <w:t xml:space="preserve">the best way </w:t>
      </w:r>
      <w:r w:rsidR="00BE2CBA">
        <w:t>to share</w:t>
      </w:r>
      <w:r w:rsidR="00C41987" w:rsidRPr="00C41987">
        <w:t xml:space="preserve"> with people is to give them access to your project licence</w:t>
      </w:r>
      <w:r w:rsidR="005023B4">
        <w:t>.</w:t>
      </w:r>
      <w:r w:rsidR="00694E48">
        <w:t xml:space="preserve"> Study plans will remain </w:t>
      </w:r>
      <w:r w:rsidR="00694E48" w:rsidRPr="00694E48">
        <w:t>confidential</w:t>
      </w:r>
      <w:r w:rsidR="00694E48">
        <w:t xml:space="preserve"> unless they are shared</w:t>
      </w:r>
      <w:r w:rsidR="008806F4">
        <w:t xml:space="preserve"> with those permitted access</w:t>
      </w:r>
      <w:r w:rsidR="00694E48">
        <w:t xml:space="preserve">. </w:t>
      </w:r>
    </w:p>
    <w:p w14:paraId="41340C05" w14:textId="6C41C1EE" w:rsidR="001B1062" w:rsidRDefault="001B1062" w:rsidP="003C0B11">
      <w:r w:rsidRPr="001B1062">
        <w:t xml:space="preserve"> </w:t>
      </w:r>
    </w:p>
    <w:p w14:paraId="459F686F" w14:textId="42464D32" w:rsidR="00C82360" w:rsidRDefault="004466B0" w:rsidP="003C0B11">
      <w:r>
        <w:t>Allan Bradley</w:t>
      </w:r>
      <w:r w:rsidR="00902119">
        <w:t xml:space="preserve"> (AB) </w:t>
      </w:r>
      <w:r w:rsidR="001D4A2E">
        <w:t>reported difficulty</w:t>
      </w:r>
      <w:r w:rsidR="00355971">
        <w:t xml:space="preserve"> </w:t>
      </w:r>
      <w:r w:rsidR="001D4A2E">
        <w:t>accessing historic data held by</w:t>
      </w:r>
      <w:r w:rsidR="00902119">
        <w:t xml:space="preserve"> </w:t>
      </w:r>
      <w:r w:rsidR="00902119" w:rsidRPr="001B1062">
        <w:t>Sange</w:t>
      </w:r>
      <w:r w:rsidR="001D4A2E">
        <w:t>r</w:t>
      </w:r>
      <w:r w:rsidR="00654227">
        <w:t xml:space="preserve"> and asked if the </w:t>
      </w:r>
      <w:r w:rsidR="00654227" w:rsidRPr="00654227">
        <w:t>university</w:t>
      </w:r>
      <w:r w:rsidR="00654227">
        <w:t xml:space="preserve"> could assist with gaining access to the data.</w:t>
      </w:r>
      <w:r w:rsidR="00C17996">
        <w:t xml:space="preserve"> </w:t>
      </w:r>
      <w:r w:rsidR="00C17996" w:rsidRPr="00C17996">
        <w:rPr>
          <w:rFonts w:cs="Arial"/>
        </w:rPr>
        <w:t>Karl Wilson</w:t>
      </w:r>
      <w:r w:rsidR="00654227">
        <w:t xml:space="preserve"> </w:t>
      </w:r>
      <w:r w:rsidR="00BF16DB">
        <w:t>(</w:t>
      </w:r>
      <w:r w:rsidR="00C17996">
        <w:t>KW) responded that Sanger have a strict legal agreement in place were th</w:t>
      </w:r>
      <w:r w:rsidR="0052207E">
        <w:t>e</w:t>
      </w:r>
      <w:r w:rsidR="00C17996">
        <w:t xml:space="preserve"> data remains</w:t>
      </w:r>
      <w:r w:rsidR="0052207E">
        <w:t xml:space="preserve"> under their control</w:t>
      </w:r>
      <w:r w:rsidR="00C17996">
        <w:t xml:space="preserve">. </w:t>
      </w:r>
      <w:r w:rsidR="000B7EC9">
        <w:t>While UBS has</w:t>
      </w:r>
      <w:r w:rsidR="00031468">
        <w:t xml:space="preserve"> </w:t>
      </w:r>
      <w:r w:rsidR="003074A3">
        <w:t>control over</w:t>
      </w:r>
      <w:r w:rsidR="00031468">
        <w:t xml:space="preserve"> MCMS </w:t>
      </w:r>
      <w:r w:rsidR="008E3918">
        <w:t xml:space="preserve">and </w:t>
      </w:r>
      <w:r w:rsidR="00031468">
        <w:t>the other databases</w:t>
      </w:r>
      <w:r w:rsidR="00982ACA">
        <w:t>,</w:t>
      </w:r>
      <w:r w:rsidR="00D559CA">
        <w:t xml:space="preserve"> </w:t>
      </w:r>
      <w:r w:rsidR="00C17996">
        <w:t xml:space="preserve">Sanger </w:t>
      </w:r>
      <w:r w:rsidR="00D559CA">
        <w:t xml:space="preserve">remains responsible for their </w:t>
      </w:r>
      <w:r w:rsidR="00C17996">
        <w:t>version of th</w:t>
      </w:r>
      <w:r w:rsidR="00B41A6F">
        <w:t>e</w:t>
      </w:r>
      <w:r w:rsidR="00C17996">
        <w:t xml:space="preserve"> data, </w:t>
      </w:r>
      <w:r w:rsidR="008E3918">
        <w:t xml:space="preserve">therefore </w:t>
      </w:r>
      <w:r w:rsidR="00C17996">
        <w:t xml:space="preserve">we </w:t>
      </w:r>
      <w:r w:rsidR="008E3918">
        <w:t>cannot</w:t>
      </w:r>
      <w:r w:rsidR="00C17996">
        <w:t xml:space="preserve"> access it.</w:t>
      </w:r>
      <w:r w:rsidR="00C77DB1">
        <w:t xml:space="preserve"> Chris </w:t>
      </w:r>
      <w:proofErr w:type="spellStart"/>
      <w:r w:rsidR="00C77DB1">
        <w:t>Lelliott</w:t>
      </w:r>
      <w:proofErr w:type="spellEnd"/>
      <w:r w:rsidR="002D7AA7">
        <w:t xml:space="preserve"> (CL)</w:t>
      </w:r>
      <w:r w:rsidR="00BC7A88">
        <w:t xml:space="preserve"> exp</w:t>
      </w:r>
      <w:r w:rsidR="003361DB">
        <w:t>lained</w:t>
      </w:r>
      <w:r w:rsidR="00BC7A88">
        <w:t xml:space="preserve"> there was a project at Sanger to add data into the public domain </w:t>
      </w:r>
      <w:r w:rsidR="00AB2EBC">
        <w:t>which could be</w:t>
      </w:r>
      <w:r w:rsidR="00BC7A88">
        <w:t xml:space="preserve"> access</w:t>
      </w:r>
      <w:r w:rsidR="00AB2EBC">
        <w:t>ed</w:t>
      </w:r>
      <w:r w:rsidR="00BC7A88">
        <w:t xml:space="preserve"> via </w:t>
      </w:r>
      <w:r w:rsidR="00AB2EBC">
        <w:t xml:space="preserve">a </w:t>
      </w:r>
      <w:r w:rsidR="00BC7A88">
        <w:t>database</w:t>
      </w:r>
      <w:r w:rsidR="0089331A">
        <w:t xml:space="preserve"> </w:t>
      </w:r>
      <w:r w:rsidR="003361DB">
        <w:t xml:space="preserve">which may not have been completed. </w:t>
      </w:r>
    </w:p>
    <w:p w14:paraId="09702139" w14:textId="77777777" w:rsidR="00C016EB" w:rsidRDefault="00C016EB" w:rsidP="003C0B11"/>
    <w:p w14:paraId="49C83269" w14:textId="7243FF9E" w:rsidR="00C82360" w:rsidRDefault="00C82360" w:rsidP="00C016EB">
      <w:pPr>
        <w:ind w:left="720"/>
      </w:pPr>
      <w:r w:rsidRPr="00C82360">
        <w:rPr>
          <w:b/>
          <w:bCs/>
        </w:rPr>
        <w:t>Action</w:t>
      </w:r>
      <w:r w:rsidRPr="00C82360">
        <w:t xml:space="preserve"> </w:t>
      </w:r>
      <w:r w:rsidR="00D95765">
        <w:t xml:space="preserve">– Meeting to be arranged with </w:t>
      </w:r>
      <w:r w:rsidR="00D95765" w:rsidRPr="00C17996">
        <w:rPr>
          <w:rFonts w:cs="Arial"/>
        </w:rPr>
        <w:t>Karl Wilson</w:t>
      </w:r>
      <w:r w:rsidR="00D95765">
        <w:rPr>
          <w:rFonts w:cs="Arial"/>
        </w:rPr>
        <w:t>,</w:t>
      </w:r>
      <w:r w:rsidR="00D95765">
        <w:t xml:space="preserve"> </w:t>
      </w:r>
      <w:r w:rsidR="00D95765" w:rsidRPr="001B1062">
        <w:t>Mary</w:t>
      </w:r>
      <w:r w:rsidR="00F00263">
        <w:t xml:space="preserve"> </w:t>
      </w:r>
      <w:r w:rsidR="00D95765" w:rsidRPr="001B1062">
        <w:t xml:space="preserve">Ann </w:t>
      </w:r>
      <w:proofErr w:type="spellStart"/>
      <w:r w:rsidR="00D95765" w:rsidRPr="001B1062">
        <w:t>Haskings</w:t>
      </w:r>
      <w:proofErr w:type="spellEnd"/>
      <w:r w:rsidR="00D95765">
        <w:t>, Allan Bradley</w:t>
      </w:r>
      <w:r w:rsidR="0042754C">
        <w:t xml:space="preserve"> and </w:t>
      </w:r>
      <w:r w:rsidR="00D95765">
        <w:t xml:space="preserve">Chris </w:t>
      </w:r>
      <w:proofErr w:type="spellStart"/>
      <w:r w:rsidR="00D95765">
        <w:t>Lelliott</w:t>
      </w:r>
      <w:proofErr w:type="spellEnd"/>
      <w:r w:rsidR="00D95765">
        <w:t xml:space="preserve"> to</w:t>
      </w:r>
      <w:r w:rsidR="00D436F9">
        <w:t xml:space="preserve"> discuss further the idea of</w:t>
      </w:r>
      <w:r w:rsidR="00D95765">
        <w:t xml:space="preserve"> </w:t>
      </w:r>
      <w:r w:rsidR="00C016EB" w:rsidRPr="00C016EB">
        <w:t xml:space="preserve">university </w:t>
      </w:r>
      <w:r w:rsidR="00D436F9" w:rsidRPr="00C016EB">
        <w:t>representa</w:t>
      </w:r>
      <w:r w:rsidR="00D436F9">
        <w:t>tives</w:t>
      </w:r>
      <w:r w:rsidR="00AF1F6F">
        <w:t xml:space="preserve"> in order to obtain the data</w:t>
      </w:r>
      <w:r w:rsidR="00D436F9">
        <w:t xml:space="preserve">. </w:t>
      </w:r>
    </w:p>
    <w:p w14:paraId="1F8E7088" w14:textId="77777777" w:rsidR="001B1062" w:rsidRPr="00CA1C8C" w:rsidRDefault="001B1062" w:rsidP="00FA6B99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</w:p>
    <w:p w14:paraId="4041650E" w14:textId="42A98316" w:rsidR="00FA235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>Facility Manager</w:t>
      </w:r>
      <w:r w:rsidR="00C60779" w:rsidRPr="00CA1C8C">
        <w:rPr>
          <w:rFonts w:cs="Arial"/>
          <w:szCs w:val="22"/>
        </w:rPr>
        <w:t>’</w:t>
      </w:r>
      <w:r w:rsidRPr="00CA1C8C">
        <w:rPr>
          <w:rFonts w:cs="Arial"/>
          <w:szCs w:val="22"/>
        </w:rPr>
        <w:t xml:space="preserve">s </w:t>
      </w:r>
      <w:r w:rsidR="00C60779" w:rsidRPr="00CA1C8C">
        <w:rPr>
          <w:rFonts w:cs="Arial"/>
          <w:szCs w:val="22"/>
        </w:rPr>
        <w:t>Report</w:t>
      </w:r>
      <w:r w:rsidRPr="00CA1C8C">
        <w:rPr>
          <w:rFonts w:cs="Arial"/>
          <w:szCs w:val="22"/>
        </w:rPr>
        <w:t xml:space="preserve"> –</w:t>
      </w:r>
      <w:r w:rsidR="006D5CE0" w:rsidRPr="00CA1C8C">
        <w:rPr>
          <w:rFonts w:cs="Arial"/>
          <w:szCs w:val="22"/>
        </w:rPr>
        <w:t xml:space="preserve"> </w:t>
      </w:r>
      <w:r w:rsidR="00D51165" w:rsidRPr="00CA1C8C">
        <w:rPr>
          <w:rFonts w:cs="Arial"/>
          <w:szCs w:val="22"/>
        </w:rPr>
        <w:t>Sally Anne Thomas</w:t>
      </w:r>
      <w:r w:rsidR="006D5CE0" w:rsidRPr="00CA1C8C">
        <w:rPr>
          <w:rFonts w:cs="Arial"/>
          <w:szCs w:val="22"/>
        </w:rPr>
        <w:t xml:space="preserve"> and Julie Glide</w:t>
      </w:r>
    </w:p>
    <w:p w14:paraId="41C871D0" w14:textId="6A9987C9" w:rsidR="006E79BE" w:rsidRPr="00CA1C8C" w:rsidRDefault="006E79BE" w:rsidP="006E79BE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22A8D88E" w14:textId="7BB49F8F" w:rsidR="000C0D76" w:rsidRDefault="008207C7" w:rsidP="002619B8">
      <w:pPr>
        <w:rPr>
          <w:rStyle w:val="BoldCharacterStyle"/>
        </w:rPr>
      </w:pPr>
      <w:r w:rsidRPr="002619B8">
        <w:rPr>
          <w:rStyle w:val="BoldCharacterStyle"/>
        </w:rPr>
        <w:t xml:space="preserve">AMB Level 2 </w:t>
      </w:r>
    </w:p>
    <w:p w14:paraId="4EF996D1" w14:textId="25234C87" w:rsidR="002619B8" w:rsidRPr="002619B8" w:rsidRDefault="002619B8" w:rsidP="002619B8">
      <w:pPr>
        <w:rPr>
          <w:rStyle w:val="BoldCharacterStyle"/>
          <w:b w:val="0"/>
        </w:rPr>
      </w:pPr>
    </w:p>
    <w:p w14:paraId="421CD559" w14:textId="0774555C" w:rsidR="00267CC0" w:rsidRDefault="00C92CDF" w:rsidP="002619B8">
      <w:pPr>
        <w:rPr>
          <w:rStyle w:val="BoldCharacterStyle"/>
          <w:b w:val="0"/>
        </w:rPr>
      </w:pPr>
      <w:r w:rsidRPr="00CA1C8C">
        <w:rPr>
          <w:rFonts w:cs="Arial"/>
          <w:szCs w:val="22"/>
        </w:rPr>
        <w:t>Sally Anne Thomas</w:t>
      </w:r>
      <w:r w:rsidRPr="002619B8">
        <w:rPr>
          <w:rStyle w:val="BoldCharacterStyle"/>
          <w:b w:val="0"/>
        </w:rPr>
        <w:t xml:space="preserve"> </w:t>
      </w:r>
      <w:r>
        <w:rPr>
          <w:rStyle w:val="BoldCharacterStyle"/>
          <w:b w:val="0"/>
        </w:rPr>
        <w:t xml:space="preserve">(ST) reported </w:t>
      </w:r>
      <w:r w:rsidR="0089430D">
        <w:rPr>
          <w:rStyle w:val="BoldCharacterStyle"/>
          <w:b w:val="0"/>
        </w:rPr>
        <w:t>o</w:t>
      </w:r>
      <w:r w:rsidR="00DD2514">
        <w:rPr>
          <w:rStyle w:val="BoldCharacterStyle"/>
          <w:b w:val="0"/>
        </w:rPr>
        <w:t xml:space="preserve">ccupancy now stands at </w:t>
      </w:r>
      <w:r w:rsidR="00DD2514" w:rsidRPr="002740B6">
        <w:rPr>
          <w:rStyle w:val="BoldCharacterStyle"/>
          <w:b w:val="0"/>
        </w:rPr>
        <w:t>4</w:t>
      </w:r>
      <w:r w:rsidR="0089430D">
        <w:rPr>
          <w:rStyle w:val="BoldCharacterStyle"/>
          <w:b w:val="0"/>
        </w:rPr>
        <w:t>,</w:t>
      </w:r>
      <w:r w:rsidR="00DD2514" w:rsidRPr="002740B6">
        <w:rPr>
          <w:rStyle w:val="BoldCharacterStyle"/>
          <w:b w:val="0"/>
        </w:rPr>
        <w:t xml:space="preserve">668 </w:t>
      </w:r>
      <w:r w:rsidR="00DD2514">
        <w:rPr>
          <w:rStyle w:val="BoldCharacterStyle"/>
          <w:b w:val="0"/>
        </w:rPr>
        <w:t>cages</w:t>
      </w:r>
      <w:r w:rsidR="00DD2514" w:rsidRPr="002740B6">
        <w:rPr>
          <w:rStyle w:val="BoldCharacterStyle"/>
          <w:b w:val="0"/>
        </w:rPr>
        <w:t>, w</w:t>
      </w:r>
      <w:r w:rsidR="00F02CEB">
        <w:rPr>
          <w:rStyle w:val="BoldCharacterStyle"/>
          <w:b w:val="0"/>
        </w:rPr>
        <w:t>ith</w:t>
      </w:r>
      <w:r w:rsidR="00DD2514" w:rsidRPr="002740B6">
        <w:rPr>
          <w:rStyle w:val="BoldCharacterStyle"/>
          <w:b w:val="0"/>
        </w:rPr>
        <w:t xml:space="preserve"> a decrease of 89 </w:t>
      </w:r>
      <w:r w:rsidR="00DD2514">
        <w:rPr>
          <w:rStyle w:val="BoldCharacterStyle"/>
          <w:b w:val="0"/>
        </w:rPr>
        <w:t>c</w:t>
      </w:r>
      <w:r w:rsidR="00DD2514" w:rsidRPr="002740B6">
        <w:rPr>
          <w:rStyle w:val="BoldCharacterStyle"/>
          <w:b w:val="0"/>
        </w:rPr>
        <w:t>ages from the previous user group meeting</w:t>
      </w:r>
      <w:r w:rsidR="0089430D">
        <w:rPr>
          <w:rStyle w:val="BoldCharacterStyle"/>
          <w:b w:val="0"/>
        </w:rPr>
        <w:t xml:space="preserve"> as the </w:t>
      </w:r>
      <w:r w:rsidR="0089430D" w:rsidRPr="00267CC0">
        <w:rPr>
          <w:rStyle w:val="BoldCharacterStyle"/>
          <w:b w:val="0"/>
        </w:rPr>
        <w:t>number of AstraZeneca cages</w:t>
      </w:r>
      <w:r w:rsidR="0089430D">
        <w:rPr>
          <w:rStyle w:val="BoldCharacterStyle"/>
          <w:b w:val="0"/>
        </w:rPr>
        <w:t xml:space="preserve"> has decreased slightly</w:t>
      </w:r>
      <w:r w:rsidR="0089430D" w:rsidRPr="00267CC0">
        <w:rPr>
          <w:rStyle w:val="BoldCharacterStyle"/>
          <w:b w:val="0"/>
        </w:rPr>
        <w:t xml:space="preserve">, which </w:t>
      </w:r>
      <w:r w:rsidR="0089430D">
        <w:rPr>
          <w:rStyle w:val="BoldCharacterStyle"/>
          <w:b w:val="0"/>
        </w:rPr>
        <w:t>was</w:t>
      </w:r>
      <w:r w:rsidR="0089430D" w:rsidRPr="00267CC0">
        <w:rPr>
          <w:rStyle w:val="BoldCharacterStyle"/>
          <w:b w:val="0"/>
        </w:rPr>
        <w:t xml:space="preserve"> expected</w:t>
      </w:r>
      <w:r w:rsidR="00DD1D3E">
        <w:rPr>
          <w:rStyle w:val="BoldCharacterStyle"/>
          <w:b w:val="0"/>
        </w:rPr>
        <w:t>.</w:t>
      </w:r>
      <w:r w:rsidR="00372E15" w:rsidRPr="00372E15">
        <w:t xml:space="preserve"> </w:t>
      </w:r>
      <w:r w:rsidR="00372E15" w:rsidRPr="00372E15">
        <w:rPr>
          <w:rStyle w:val="BoldCharacterStyle"/>
          <w:b w:val="0"/>
        </w:rPr>
        <w:t>The University of Cambridge occupancy</w:t>
      </w:r>
      <w:r w:rsidR="006614E8">
        <w:rPr>
          <w:rStyle w:val="BoldCharacterStyle"/>
          <w:b w:val="0"/>
        </w:rPr>
        <w:t xml:space="preserve"> </w:t>
      </w:r>
      <w:r w:rsidR="00372E15" w:rsidRPr="00372E15">
        <w:rPr>
          <w:rStyle w:val="BoldCharacterStyle"/>
          <w:b w:val="0"/>
        </w:rPr>
        <w:t>increased from 4</w:t>
      </w:r>
      <w:r w:rsidR="00372E15">
        <w:rPr>
          <w:rStyle w:val="BoldCharacterStyle"/>
          <w:b w:val="0"/>
        </w:rPr>
        <w:t>,</w:t>
      </w:r>
      <w:r w:rsidR="00372E15" w:rsidRPr="00372E15">
        <w:rPr>
          <w:rStyle w:val="BoldCharacterStyle"/>
          <w:b w:val="0"/>
        </w:rPr>
        <w:t>012 cages in September to 4</w:t>
      </w:r>
      <w:r w:rsidR="00F27FF5">
        <w:rPr>
          <w:rStyle w:val="BoldCharacterStyle"/>
          <w:b w:val="0"/>
        </w:rPr>
        <w:t>,</w:t>
      </w:r>
      <w:r w:rsidR="00372E15" w:rsidRPr="00372E15">
        <w:rPr>
          <w:rStyle w:val="BoldCharacterStyle"/>
          <w:b w:val="0"/>
        </w:rPr>
        <w:t>260</w:t>
      </w:r>
      <w:r w:rsidR="00D52EF1">
        <w:rPr>
          <w:rStyle w:val="BoldCharacterStyle"/>
          <w:b w:val="0"/>
        </w:rPr>
        <w:t>.</w:t>
      </w:r>
      <w:r w:rsidR="00372E15" w:rsidRPr="00372E15">
        <w:rPr>
          <w:rStyle w:val="BoldCharacterStyle"/>
          <w:b w:val="0"/>
        </w:rPr>
        <w:t xml:space="preserve"> AstraZeneca </w:t>
      </w:r>
      <w:r w:rsidR="00D52EF1">
        <w:rPr>
          <w:rStyle w:val="BoldCharacterStyle"/>
          <w:b w:val="0"/>
        </w:rPr>
        <w:t>had</w:t>
      </w:r>
      <w:r w:rsidR="00372E15" w:rsidRPr="00372E15">
        <w:rPr>
          <w:rStyle w:val="BoldCharacterStyle"/>
          <w:b w:val="0"/>
        </w:rPr>
        <w:t xml:space="preserve"> 745</w:t>
      </w:r>
      <w:r w:rsidR="00926E56">
        <w:rPr>
          <w:rStyle w:val="BoldCharacterStyle"/>
          <w:b w:val="0"/>
        </w:rPr>
        <w:t xml:space="preserve"> cages</w:t>
      </w:r>
      <w:r w:rsidR="00372E15" w:rsidRPr="00372E15">
        <w:rPr>
          <w:rStyle w:val="BoldCharacterStyle"/>
          <w:b w:val="0"/>
        </w:rPr>
        <w:t xml:space="preserve"> in September and </w:t>
      </w:r>
      <w:r w:rsidR="00926E56">
        <w:rPr>
          <w:rStyle w:val="BoldCharacterStyle"/>
          <w:b w:val="0"/>
        </w:rPr>
        <w:t>has</w:t>
      </w:r>
      <w:r w:rsidR="00372E15" w:rsidRPr="00372E15">
        <w:rPr>
          <w:rStyle w:val="BoldCharacterStyle"/>
          <w:b w:val="0"/>
        </w:rPr>
        <w:t xml:space="preserve"> now </w:t>
      </w:r>
      <w:r w:rsidR="00926E56">
        <w:rPr>
          <w:rStyle w:val="BoldCharacterStyle"/>
          <w:b w:val="0"/>
        </w:rPr>
        <w:t xml:space="preserve">decreased to </w:t>
      </w:r>
      <w:r w:rsidR="00372E15" w:rsidRPr="00372E15">
        <w:rPr>
          <w:rStyle w:val="BoldCharacterStyle"/>
          <w:b w:val="0"/>
        </w:rPr>
        <w:t xml:space="preserve">408. </w:t>
      </w:r>
    </w:p>
    <w:p w14:paraId="0047C16A" w14:textId="5BD3B0CF" w:rsidR="00847E6F" w:rsidRDefault="00847E6F" w:rsidP="002619B8">
      <w:pPr>
        <w:rPr>
          <w:rStyle w:val="BoldCharacterStyle"/>
          <w:b w:val="0"/>
        </w:rPr>
      </w:pPr>
    </w:p>
    <w:p w14:paraId="23EBA35F" w14:textId="01F194C5" w:rsidR="00C53436" w:rsidRDefault="002619B8" w:rsidP="002619B8">
      <w:pPr>
        <w:rPr>
          <w:rStyle w:val="BoldCharacterStyle"/>
          <w:b w:val="0"/>
        </w:rPr>
      </w:pPr>
      <w:r w:rsidRPr="002619B8">
        <w:rPr>
          <w:rStyle w:val="BoldCharacterStyle"/>
          <w:b w:val="0"/>
        </w:rPr>
        <w:t>CL2 shared space</w:t>
      </w:r>
      <w:r w:rsidR="00C53436">
        <w:rPr>
          <w:rStyle w:val="BoldCharacterStyle"/>
          <w:b w:val="0"/>
        </w:rPr>
        <w:t xml:space="preserve"> </w:t>
      </w:r>
      <w:r w:rsidR="00464759">
        <w:t>which is operational for both AstraZeneca and the University of Cambridge.</w:t>
      </w:r>
      <w:r w:rsidR="00C53436">
        <w:rPr>
          <w:rStyle w:val="BoldCharacterStyle"/>
          <w:b w:val="0"/>
        </w:rPr>
        <w:t>is working well</w:t>
      </w:r>
      <w:r w:rsidRPr="002619B8">
        <w:rPr>
          <w:rStyle w:val="BoldCharacterStyle"/>
          <w:b w:val="0"/>
        </w:rPr>
        <w:t xml:space="preserve">. </w:t>
      </w:r>
      <w:r w:rsidR="00C26B68" w:rsidRPr="00C26B68">
        <w:rPr>
          <w:rStyle w:val="BoldCharacterStyle"/>
          <w:b w:val="0"/>
        </w:rPr>
        <w:t>CL3</w:t>
      </w:r>
      <w:r w:rsidR="00C26B68">
        <w:rPr>
          <w:rStyle w:val="BoldCharacterStyle"/>
          <w:b w:val="0"/>
        </w:rPr>
        <w:t xml:space="preserve"> </w:t>
      </w:r>
      <w:r w:rsidR="00DD2EFF">
        <w:rPr>
          <w:rStyle w:val="BoldCharacterStyle"/>
          <w:b w:val="0"/>
        </w:rPr>
        <w:t xml:space="preserve">is continuing to have </w:t>
      </w:r>
      <w:r w:rsidR="00DD2EFF">
        <w:t>successful studies</w:t>
      </w:r>
      <w:r w:rsidR="00211D0D">
        <w:t xml:space="preserve"> and is being</w:t>
      </w:r>
      <w:r w:rsidR="00211D0D" w:rsidRPr="00211D0D">
        <w:t xml:space="preserve"> managed</w:t>
      </w:r>
      <w:r w:rsidR="00211D0D">
        <w:t xml:space="preserve"> well</w:t>
      </w:r>
      <w:r w:rsidR="00211D0D" w:rsidRPr="00211D0D">
        <w:t>.</w:t>
      </w:r>
    </w:p>
    <w:p w14:paraId="397D482B" w14:textId="077E077A" w:rsidR="002619B8" w:rsidRPr="002619B8" w:rsidRDefault="002619B8" w:rsidP="002619B8">
      <w:pPr>
        <w:rPr>
          <w:rStyle w:val="BoldCharacterStyle"/>
          <w:b w:val="0"/>
        </w:rPr>
      </w:pPr>
    </w:p>
    <w:p w14:paraId="09D8805C" w14:textId="38CC899F" w:rsidR="0066635B" w:rsidRDefault="002619B8" w:rsidP="002619B8">
      <w:r w:rsidRPr="002619B8">
        <w:rPr>
          <w:rStyle w:val="BoldCharacterStyle"/>
          <w:b w:val="0"/>
        </w:rPr>
        <w:lastRenderedPageBreak/>
        <w:t>Study plans</w:t>
      </w:r>
      <w:r w:rsidR="00C2101D">
        <w:rPr>
          <w:rStyle w:val="BoldCharacterStyle"/>
          <w:b w:val="0"/>
        </w:rPr>
        <w:t xml:space="preserve"> </w:t>
      </w:r>
      <w:r w:rsidRPr="002619B8">
        <w:rPr>
          <w:rStyle w:val="BoldCharacterStyle"/>
          <w:b w:val="0"/>
        </w:rPr>
        <w:t xml:space="preserve">- </w:t>
      </w:r>
      <w:r w:rsidR="00C2101D">
        <w:rPr>
          <w:rStyle w:val="BoldCharacterStyle"/>
          <w:b w:val="0"/>
        </w:rPr>
        <w:t xml:space="preserve">335 </w:t>
      </w:r>
      <w:r w:rsidR="00C2101D" w:rsidRPr="002619B8">
        <w:rPr>
          <w:rStyle w:val="BoldCharacterStyle"/>
          <w:b w:val="0"/>
        </w:rPr>
        <w:t>study plans</w:t>
      </w:r>
      <w:r w:rsidR="00C2101D">
        <w:rPr>
          <w:rStyle w:val="BoldCharacterStyle"/>
          <w:b w:val="0"/>
        </w:rPr>
        <w:t xml:space="preserve"> have been</w:t>
      </w:r>
      <w:r w:rsidR="00C2101D">
        <w:t xml:space="preserve"> </w:t>
      </w:r>
      <w:r w:rsidR="00DA7B39">
        <w:t xml:space="preserve">reviewed and approved since September. </w:t>
      </w:r>
      <w:r w:rsidR="000032D3">
        <w:t>L</w:t>
      </w:r>
      <w:r w:rsidR="00DA7B39">
        <w:t>evel 2 currently</w:t>
      </w:r>
      <w:r w:rsidR="000032D3">
        <w:t xml:space="preserve"> has</w:t>
      </w:r>
      <w:r w:rsidR="00DA7B39">
        <w:t xml:space="preserve"> 222 active study plans</w:t>
      </w:r>
      <w:r w:rsidR="00A46D7A">
        <w:t>.</w:t>
      </w:r>
      <w:r w:rsidR="00344910">
        <w:t xml:space="preserve"> (ST) thanked the researchers</w:t>
      </w:r>
      <w:r w:rsidR="001C0215">
        <w:t xml:space="preserve"> who</w:t>
      </w:r>
      <w:r w:rsidR="00344910">
        <w:t xml:space="preserve"> have been incredibly accommodating </w:t>
      </w:r>
      <w:r w:rsidR="00311130">
        <w:t xml:space="preserve">and </w:t>
      </w:r>
      <w:r w:rsidR="00311130" w:rsidRPr="00311130">
        <w:t>support</w:t>
      </w:r>
      <w:r w:rsidR="00311130">
        <w:t xml:space="preserve">ive with how busy Level 2 has been over the </w:t>
      </w:r>
      <w:r w:rsidR="00D90460">
        <w:t>Christmas</w:t>
      </w:r>
      <w:r w:rsidR="00311130">
        <w:t xml:space="preserve"> period</w:t>
      </w:r>
      <w:r w:rsidR="009F6534">
        <w:t>.</w:t>
      </w:r>
      <w:r w:rsidR="00311130">
        <w:t xml:space="preserve"> </w:t>
      </w:r>
    </w:p>
    <w:p w14:paraId="661F07BD" w14:textId="6E1B9C0F" w:rsidR="001B300C" w:rsidRDefault="001B300C" w:rsidP="001B300C">
      <w:r>
        <w:t xml:space="preserve">(ST) remined </w:t>
      </w:r>
      <w:r w:rsidR="00134B66">
        <w:t xml:space="preserve">users to ensure the </w:t>
      </w:r>
      <w:r>
        <w:t xml:space="preserve">schedule </w:t>
      </w:r>
      <w:r w:rsidR="00134B66">
        <w:t>has been completed</w:t>
      </w:r>
      <w:r w:rsidR="00F86CCA">
        <w:t xml:space="preserve"> </w:t>
      </w:r>
      <w:r w:rsidR="0008197D">
        <w:t>by ticking done,</w:t>
      </w:r>
      <w:r w:rsidR="000B6354">
        <w:t xml:space="preserve"> as</w:t>
      </w:r>
      <w:r w:rsidR="0008197D">
        <w:t xml:space="preserve"> it</w:t>
      </w:r>
      <w:r w:rsidR="00134B66">
        <w:t xml:space="preserve"> </w:t>
      </w:r>
      <w:r>
        <w:t>show</w:t>
      </w:r>
      <w:r w:rsidR="0008197D">
        <w:t>s</w:t>
      </w:r>
      <w:r>
        <w:t xml:space="preserve"> a clear journey of exactly what has happened to that animal</w:t>
      </w:r>
      <w:r w:rsidR="00D0299C">
        <w:t xml:space="preserve"> </w:t>
      </w:r>
      <w:r w:rsidR="008C719D">
        <w:t>and the</w:t>
      </w:r>
      <w:r w:rsidR="000B6354">
        <w:t xml:space="preserve"> team </w:t>
      </w:r>
      <w:r w:rsidR="008C719D">
        <w:t>which</w:t>
      </w:r>
      <w:r w:rsidR="00D0299C">
        <w:t xml:space="preserve"> will also </w:t>
      </w:r>
      <w:r w:rsidR="000B6354">
        <w:t>assist</w:t>
      </w:r>
      <w:r w:rsidR="00D0299C">
        <w:t xml:space="preserve"> with </w:t>
      </w:r>
      <w:r w:rsidR="00D0299C" w:rsidRPr="00D0299C">
        <w:t>NVS visi</w:t>
      </w:r>
      <w:r w:rsidR="00D0299C">
        <w:t>ts</w:t>
      </w:r>
      <w:r w:rsidR="00D0299C" w:rsidRPr="00D0299C">
        <w:t xml:space="preserve"> </w:t>
      </w:r>
      <w:r w:rsidR="00D0299C">
        <w:t xml:space="preserve">and </w:t>
      </w:r>
      <w:r w:rsidR="00D0299C" w:rsidRPr="00D0299C">
        <w:t>the Home Office inspector visits</w:t>
      </w:r>
      <w:r w:rsidR="000B6354">
        <w:t>.</w:t>
      </w:r>
      <w:r w:rsidR="007F7C6E">
        <w:t xml:space="preserve"> </w:t>
      </w:r>
      <w:r w:rsidR="008C719D">
        <w:t>O</w:t>
      </w:r>
      <w:r w:rsidR="007F7C6E" w:rsidRPr="007F7C6E">
        <w:t xml:space="preserve">nce </w:t>
      </w:r>
      <w:r w:rsidR="00452665">
        <w:t xml:space="preserve">you have </w:t>
      </w:r>
      <w:r w:rsidR="007F7C6E" w:rsidRPr="007F7C6E">
        <w:t>completed this step of the study</w:t>
      </w:r>
      <w:r w:rsidR="00BB35DD">
        <w:t>,</w:t>
      </w:r>
      <w:r w:rsidR="007F7C6E" w:rsidRPr="007F7C6E">
        <w:t xml:space="preserve"> reprint the procedure card</w:t>
      </w:r>
      <w:r w:rsidR="00BB35DD">
        <w:t xml:space="preserve"> and </w:t>
      </w:r>
      <w:r w:rsidR="00650A32">
        <w:t xml:space="preserve">attach to the cage front. </w:t>
      </w:r>
    </w:p>
    <w:p w14:paraId="235B51EA" w14:textId="01625142" w:rsidR="00FB12B4" w:rsidRDefault="00FB12B4" w:rsidP="002619B8"/>
    <w:p w14:paraId="33D3FCE3" w14:textId="6BE0A8E2" w:rsidR="00FB12B4" w:rsidRDefault="00FB12B4" w:rsidP="002619B8">
      <w:r>
        <w:t>Animal transfer</w:t>
      </w:r>
      <w:r w:rsidR="009637D7">
        <w:t>s</w:t>
      </w:r>
      <w:r>
        <w:t xml:space="preserve"> from </w:t>
      </w:r>
      <w:r w:rsidR="00FB65D0">
        <w:t>L</w:t>
      </w:r>
      <w:r>
        <w:t xml:space="preserve">evel 4 </w:t>
      </w:r>
      <w:r w:rsidR="009637D7">
        <w:t>- Level</w:t>
      </w:r>
      <w:r w:rsidR="00FB65D0">
        <w:t xml:space="preserve"> 2 receives up to </w:t>
      </w:r>
      <w:r w:rsidR="009F5ABA" w:rsidRPr="009F5ABA">
        <w:t>25 cages, three times a week</w:t>
      </w:r>
      <w:r w:rsidR="00FB65D0">
        <w:t xml:space="preserve"> from Level 4</w:t>
      </w:r>
      <w:r w:rsidR="00F013BC">
        <w:t>. Feedback is welcome</w:t>
      </w:r>
      <w:r w:rsidR="008961C2" w:rsidRPr="008961C2">
        <w:t xml:space="preserve"> </w:t>
      </w:r>
      <w:r w:rsidR="007921AC">
        <w:t xml:space="preserve">if </w:t>
      </w:r>
      <w:r w:rsidR="008961C2" w:rsidRPr="008961C2">
        <w:t>timeframes</w:t>
      </w:r>
      <w:r w:rsidR="007921AC">
        <w:t xml:space="preserve"> are working well</w:t>
      </w:r>
      <w:r w:rsidR="0048672B">
        <w:t xml:space="preserve"> or not</w:t>
      </w:r>
      <w:r w:rsidR="007921AC">
        <w:t xml:space="preserve">. </w:t>
      </w:r>
    </w:p>
    <w:p w14:paraId="0D6A5FAC" w14:textId="77777777" w:rsidR="00FB12B4" w:rsidRDefault="00FB12B4" w:rsidP="002619B8">
      <w:pPr>
        <w:rPr>
          <w:rStyle w:val="BoldCharacterStyle"/>
          <w:b w:val="0"/>
        </w:rPr>
      </w:pPr>
    </w:p>
    <w:p w14:paraId="7C5CB6A7" w14:textId="34D04FCE" w:rsidR="00577A98" w:rsidRDefault="002619B8" w:rsidP="009745AF">
      <w:pPr>
        <w:rPr>
          <w:rStyle w:val="BoldCharacterStyle"/>
          <w:b w:val="0"/>
        </w:rPr>
      </w:pPr>
      <w:r w:rsidRPr="002619B8">
        <w:rPr>
          <w:rStyle w:val="BoldCharacterStyle"/>
          <w:b w:val="0"/>
        </w:rPr>
        <w:t xml:space="preserve">Equipment - Booking of cabinets and procedural space </w:t>
      </w:r>
      <w:r w:rsidR="00577A98">
        <w:rPr>
          <w:rStyle w:val="BoldCharacterStyle"/>
          <w:b w:val="0"/>
        </w:rPr>
        <w:t>has moved to MCMS which has</w:t>
      </w:r>
      <w:r w:rsidR="002A47D7">
        <w:rPr>
          <w:rStyle w:val="BoldCharacterStyle"/>
          <w:b w:val="0"/>
        </w:rPr>
        <w:t xml:space="preserve"> resulted in a large </w:t>
      </w:r>
      <w:r w:rsidR="002A47D7" w:rsidRPr="002A47D7">
        <w:rPr>
          <w:rStyle w:val="BoldCharacterStyle"/>
          <w:b w:val="0"/>
        </w:rPr>
        <w:t xml:space="preserve">decrease in the amount </w:t>
      </w:r>
      <w:r w:rsidR="002A47D7">
        <w:rPr>
          <w:rStyle w:val="BoldCharacterStyle"/>
          <w:b w:val="0"/>
        </w:rPr>
        <w:t>of</w:t>
      </w:r>
      <w:r w:rsidR="002A47D7" w:rsidRPr="002A47D7">
        <w:rPr>
          <w:rStyle w:val="BoldCharacterStyle"/>
          <w:b w:val="0"/>
        </w:rPr>
        <w:t xml:space="preserve"> </w:t>
      </w:r>
      <w:r w:rsidR="00270080">
        <w:rPr>
          <w:rStyle w:val="BoldCharacterStyle"/>
          <w:b w:val="0"/>
        </w:rPr>
        <w:t>work generated</w:t>
      </w:r>
      <w:r w:rsidR="00992515">
        <w:rPr>
          <w:rStyle w:val="BoldCharacterStyle"/>
          <w:b w:val="0"/>
        </w:rPr>
        <w:t xml:space="preserve"> for</w:t>
      </w:r>
      <w:r w:rsidR="004127A2">
        <w:rPr>
          <w:rStyle w:val="BoldCharacterStyle"/>
          <w:b w:val="0"/>
        </w:rPr>
        <w:t xml:space="preserve"> the team </w:t>
      </w:r>
      <w:r w:rsidR="00992515">
        <w:rPr>
          <w:rStyle w:val="BoldCharacterStyle"/>
          <w:b w:val="0"/>
        </w:rPr>
        <w:t xml:space="preserve">to </w:t>
      </w:r>
      <w:r w:rsidR="004127A2">
        <w:rPr>
          <w:rStyle w:val="BoldCharacterStyle"/>
          <w:b w:val="0"/>
        </w:rPr>
        <w:t>process approvals</w:t>
      </w:r>
      <w:r w:rsidR="00F95FC5">
        <w:rPr>
          <w:rStyle w:val="BoldCharacterStyle"/>
          <w:b w:val="0"/>
        </w:rPr>
        <w:t xml:space="preserve">. </w:t>
      </w:r>
    </w:p>
    <w:p w14:paraId="7B593F48" w14:textId="1E82C376" w:rsidR="0020227E" w:rsidRDefault="00992515" w:rsidP="002619B8">
      <w:pPr>
        <w:rPr>
          <w:rStyle w:val="BoldCharacterStyle"/>
          <w:b w:val="0"/>
        </w:rPr>
      </w:pPr>
      <w:r>
        <w:rPr>
          <w:rStyle w:val="BoldCharacterStyle"/>
          <w:b w:val="0"/>
        </w:rPr>
        <w:t>P</w:t>
      </w:r>
      <w:r w:rsidR="001E38C9" w:rsidRPr="001E38C9">
        <w:rPr>
          <w:rStyle w:val="BoldCharacterStyle"/>
          <w:b w:val="0"/>
        </w:rPr>
        <w:t>lease consider when booking the c</w:t>
      </w:r>
      <w:r w:rsidR="004468BB">
        <w:rPr>
          <w:rStyle w:val="BoldCharacterStyle"/>
          <w:b w:val="0"/>
        </w:rPr>
        <w:t xml:space="preserve">lass </w:t>
      </w:r>
      <w:r w:rsidR="001E38C9" w:rsidRPr="001E38C9">
        <w:rPr>
          <w:rStyle w:val="BoldCharacterStyle"/>
          <w:b w:val="0"/>
        </w:rPr>
        <w:t>2 cabinets</w:t>
      </w:r>
      <w:r w:rsidR="00BF35FC">
        <w:rPr>
          <w:rStyle w:val="BoldCharacterStyle"/>
          <w:b w:val="0"/>
        </w:rPr>
        <w:t xml:space="preserve"> it is one per person</w:t>
      </w:r>
      <w:r w:rsidR="009F3D5F">
        <w:rPr>
          <w:rStyle w:val="BoldCharacterStyle"/>
          <w:b w:val="0"/>
        </w:rPr>
        <w:t xml:space="preserve"> due to </w:t>
      </w:r>
      <w:r w:rsidR="008E23DA" w:rsidRPr="009F3D5F">
        <w:t xml:space="preserve">COVID </w:t>
      </w:r>
      <w:r w:rsidR="008E23DA">
        <w:t>restrictions</w:t>
      </w:r>
      <w:r w:rsidR="00BF35FC">
        <w:rPr>
          <w:rStyle w:val="BoldCharacterStyle"/>
          <w:b w:val="0"/>
        </w:rPr>
        <w:t xml:space="preserve">. </w:t>
      </w:r>
      <w:r w:rsidR="00FC1BFF">
        <w:rPr>
          <w:rStyle w:val="BoldCharacterStyle"/>
          <w:b w:val="0"/>
        </w:rPr>
        <w:t>If the</w:t>
      </w:r>
      <w:r w:rsidR="00452665">
        <w:rPr>
          <w:rStyle w:val="BoldCharacterStyle"/>
          <w:b w:val="0"/>
        </w:rPr>
        <w:t>re is a</w:t>
      </w:r>
      <w:r w:rsidR="00FC1BFF">
        <w:rPr>
          <w:rStyle w:val="BoldCharacterStyle"/>
          <w:b w:val="0"/>
        </w:rPr>
        <w:t xml:space="preserve"> need to </w:t>
      </w:r>
      <w:r w:rsidR="00FC1BFF" w:rsidRPr="00FC1BFF">
        <w:rPr>
          <w:rStyle w:val="BoldCharacterStyle"/>
          <w:b w:val="0"/>
        </w:rPr>
        <w:t xml:space="preserve">observe for </w:t>
      </w:r>
      <w:r w:rsidR="009F3D5F" w:rsidRPr="00FC1BFF">
        <w:rPr>
          <w:rStyle w:val="BoldCharacterStyle"/>
          <w:b w:val="0"/>
        </w:rPr>
        <w:t>training</w:t>
      </w:r>
      <w:r w:rsidR="00AE61FE">
        <w:rPr>
          <w:rStyle w:val="BoldCharacterStyle"/>
          <w:b w:val="0"/>
        </w:rPr>
        <w:t xml:space="preserve"> purposes</w:t>
      </w:r>
      <w:r w:rsidR="009F3D5F" w:rsidRPr="00FC1BFF">
        <w:rPr>
          <w:rStyle w:val="BoldCharacterStyle"/>
          <w:b w:val="0"/>
        </w:rPr>
        <w:t>,</w:t>
      </w:r>
      <w:r w:rsidR="00FC1BFF">
        <w:rPr>
          <w:rStyle w:val="BoldCharacterStyle"/>
          <w:b w:val="0"/>
        </w:rPr>
        <w:t xml:space="preserve"> please </w:t>
      </w:r>
      <w:r w:rsidR="00314CF2">
        <w:rPr>
          <w:rStyle w:val="BoldCharacterStyle"/>
          <w:b w:val="0"/>
        </w:rPr>
        <w:t>speak with the team</w:t>
      </w:r>
      <w:r w:rsidR="00926CD9">
        <w:rPr>
          <w:rStyle w:val="BoldCharacterStyle"/>
          <w:b w:val="0"/>
        </w:rPr>
        <w:t xml:space="preserve"> so they can help</w:t>
      </w:r>
      <w:r w:rsidR="00BE0B0C">
        <w:rPr>
          <w:rStyle w:val="BoldCharacterStyle"/>
          <w:b w:val="0"/>
        </w:rPr>
        <w:t xml:space="preserve"> to</w:t>
      </w:r>
      <w:r w:rsidR="00926CD9">
        <w:rPr>
          <w:rStyle w:val="BoldCharacterStyle"/>
          <w:b w:val="0"/>
        </w:rPr>
        <w:t xml:space="preserve"> </w:t>
      </w:r>
      <w:r w:rsidR="00926CD9" w:rsidRPr="00926CD9">
        <w:rPr>
          <w:rStyle w:val="BoldCharacterStyle"/>
          <w:b w:val="0"/>
        </w:rPr>
        <w:t>facilitate</w:t>
      </w:r>
      <w:r w:rsidR="008E23DA">
        <w:rPr>
          <w:rStyle w:val="BoldCharacterStyle"/>
          <w:b w:val="0"/>
        </w:rPr>
        <w:t xml:space="preserve"> </w:t>
      </w:r>
      <w:r w:rsidR="003C1867">
        <w:rPr>
          <w:rStyle w:val="BoldCharacterStyle"/>
          <w:b w:val="0"/>
        </w:rPr>
        <w:t>this</w:t>
      </w:r>
      <w:r w:rsidR="00BE0B0C">
        <w:rPr>
          <w:rStyle w:val="BoldCharacterStyle"/>
          <w:b w:val="0"/>
        </w:rPr>
        <w:t>.</w:t>
      </w:r>
      <w:r w:rsidR="00922014">
        <w:rPr>
          <w:rStyle w:val="BoldCharacterStyle"/>
          <w:b w:val="0"/>
        </w:rPr>
        <w:t xml:space="preserve"> </w:t>
      </w:r>
      <w:r w:rsidR="00773EEB">
        <w:rPr>
          <w:rStyle w:val="BoldCharacterStyle"/>
          <w:b w:val="0"/>
        </w:rPr>
        <w:t xml:space="preserve">The </w:t>
      </w:r>
      <w:r w:rsidR="00773EEB" w:rsidRPr="00773EEB">
        <w:rPr>
          <w:rStyle w:val="BoldCharacterStyle"/>
          <w:b w:val="0"/>
        </w:rPr>
        <w:t xml:space="preserve">maximum occupancy </w:t>
      </w:r>
      <w:r w:rsidR="00773EEB">
        <w:rPr>
          <w:rStyle w:val="BoldCharacterStyle"/>
          <w:b w:val="0"/>
        </w:rPr>
        <w:t xml:space="preserve">is </w:t>
      </w:r>
      <w:r w:rsidR="00773EEB" w:rsidRPr="00773EEB">
        <w:rPr>
          <w:rStyle w:val="BoldCharacterStyle"/>
          <w:b w:val="0"/>
        </w:rPr>
        <w:t xml:space="preserve">two people in the </w:t>
      </w:r>
      <w:r w:rsidR="00773EEB">
        <w:rPr>
          <w:rStyle w:val="BoldCharacterStyle"/>
          <w:b w:val="0"/>
        </w:rPr>
        <w:t>per</w:t>
      </w:r>
      <w:r w:rsidR="00773EEB" w:rsidRPr="00773EEB">
        <w:rPr>
          <w:rStyle w:val="BoldCharacterStyle"/>
          <w:b w:val="0"/>
        </w:rPr>
        <w:t>fusion</w:t>
      </w:r>
      <w:r w:rsidR="00773EEB">
        <w:rPr>
          <w:rStyle w:val="BoldCharacterStyle"/>
          <w:b w:val="0"/>
        </w:rPr>
        <w:t xml:space="preserve"> room</w:t>
      </w:r>
      <w:r w:rsidR="0020227E">
        <w:rPr>
          <w:rStyle w:val="BoldCharacterStyle"/>
          <w:b w:val="0"/>
        </w:rPr>
        <w:t xml:space="preserve"> as it has </w:t>
      </w:r>
      <w:r w:rsidR="00E90376" w:rsidRPr="00E90376">
        <w:rPr>
          <w:rStyle w:val="BoldCharacterStyle"/>
          <w:b w:val="0"/>
        </w:rPr>
        <w:t xml:space="preserve">two bookable </w:t>
      </w:r>
      <w:r w:rsidR="0020227E" w:rsidRPr="00E90376">
        <w:rPr>
          <w:rStyle w:val="BoldCharacterStyle"/>
          <w:b w:val="0"/>
        </w:rPr>
        <w:t>bench</w:t>
      </w:r>
      <w:r w:rsidR="0020227E">
        <w:rPr>
          <w:rStyle w:val="BoldCharacterStyle"/>
          <w:b w:val="0"/>
        </w:rPr>
        <w:t>es which</w:t>
      </w:r>
      <w:r w:rsidR="00E90376" w:rsidRPr="00E90376">
        <w:rPr>
          <w:rStyle w:val="BoldCharacterStyle"/>
          <w:b w:val="0"/>
        </w:rPr>
        <w:t xml:space="preserve"> enable</w:t>
      </w:r>
      <w:r w:rsidR="0020227E">
        <w:rPr>
          <w:rStyle w:val="BoldCharacterStyle"/>
          <w:b w:val="0"/>
        </w:rPr>
        <w:t>s</w:t>
      </w:r>
      <w:r w:rsidR="00E90376" w:rsidRPr="00E90376">
        <w:rPr>
          <w:rStyle w:val="BoldCharacterStyle"/>
          <w:b w:val="0"/>
        </w:rPr>
        <w:t xml:space="preserve"> two people </w:t>
      </w:r>
      <w:r w:rsidR="003E0807">
        <w:rPr>
          <w:rStyle w:val="BoldCharacterStyle"/>
          <w:b w:val="0"/>
        </w:rPr>
        <w:t xml:space="preserve">to </w:t>
      </w:r>
      <w:r w:rsidR="00E90376" w:rsidRPr="00E90376">
        <w:rPr>
          <w:rStyle w:val="BoldCharacterStyle"/>
          <w:b w:val="0"/>
        </w:rPr>
        <w:t>work in the room on opposite sides</w:t>
      </w:r>
      <w:r w:rsidR="003E0807">
        <w:rPr>
          <w:rStyle w:val="BoldCharacterStyle"/>
          <w:b w:val="0"/>
        </w:rPr>
        <w:t xml:space="preserve"> </w:t>
      </w:r>
      <w:r w:rsidR="00AB063D">
        <w:rPr>
          <w:rStyle w:val="BoldCharacterStyle"/>
          <w:b w:val="0"/>
        </w:rPr>
        <w:t xml:space="preserve">while </w:t>
      </w:r>
      <w:r w:rsidR="003E0807">
        <w:rPr>
          <w:rStyle w:val="BoldCharacterStyle"/>
          <w:b w:val="0"/>
        </w:rPr>
        <w:t xml:space="preserve">maintain social distancing. </w:t>
      </w:r>
      <w:r w:rsidR="00AB063D">
        <w:rPr>
          <w:rStyle w:val="BoldCharacterStyle"/>
          <w:b w:val="0"/>
        </w:rPr>
        <w:t xml:space="preserve">This information is </w:t>
      </w:r>
      <w:r w:rsidR="00AE594D">
        <w:rPr>
          <w:rStyle w:val="BoldCharacterStyle"/>
          <w:b w:val="0"/>
        </w:rPr>
        <w:t>displayed</w:t>
      </w:r>
      <w:r w:rsidR="00AB063D">
        <w:rPr>
          <w:rStyle w:val="BoldCharacterStyle"/>
          <w:b w:val="0"/>
        </w:rPr>
        <w:t xml:space="preserve"> on the door to the per</w:t>
      </w:r>
      <w:r w:rsidR="00AB063D" w:rsidRPr="00773EEB">
        <w:rPr>
          <w:rStyle w:val="BoldCharacterStyle"/>
          <w:b w:val="0"/>
        </w:rPr>
        <w:t>fusion</w:t>
      </w:r>
      <w:r w:rsidR="00AB063D">
        <w:rPr>
          <w:rStyle w:val="BoldCharacterStyle"/>
          <w:b w:val="0"/>
        </w:rPr>
        <w:t xml:space="preserve"> room </w:t>
      </w:r>
      <w:r w:rsidR="00AE594D">
        <w:rPr>
          <w:rStyle w:val="BoldCharacterStyle"/>
          <w:b w:val="0"/>
        </w:rPr>
        <w:t>and therefore guest</w:t>
      </w:r>
      <w:r w:rsidR="00104595">
        <w:rPr>
          <w:rStyle w:val="BoldCharacterStyle"/>
          <w:b w:val="0"/>
        </w:rPr>
        <w:t>s</w:t>
      </w:r>
      <w:r w:rsidR="00AE594D">
        <w:rPr>
          <w:rStyle w:val="BoldCharacterStyle"/>
          <w:b w:val="0"/>
        </w:rPr>
        <w:t xml:space="preserve"> should not be </w:t>
      </w:r>
      <w:r w:rsidR="00F63495">
        <w:rPr>
          <w:rStyle w:val="BoldCharacterStyle"/>
          <w:b w:val="0"/>
        </w:rPr>
        <w:t xml:space="preserve">accompanying </w:t>
      </w:r>
      <w:r w:rsidR="00613CF5">
        <w:rPr>
          <w:rStyle w:val="BoldCharacterStyle"/>
          <w:b w:val="0"/>
        </w:rPr>
        <w:t>du</w:t>
      </w:r>
      <w:r w:rsidR="00561D59">
        <w:rPr>
          <w:rStyle w:val="BoldCharacterStyle"/>
          <w:b w:val="0"/>
        </w:rPr>
        <w:t>e</w:t>
      </w:r>
      <w:r w:rsidR="00613CF5">
        <w:rPr>
          <w:rStyle w:val="BoldCharacterStyle"/>
          <w:b w:val="0"/>
        </w:rPr>
        <w:t xml:space="preserve"> to the </w:t>
      </w:r>
      <w:r w:rsidR="00613CF5" w:rsidRPr="00613CF5">
        <w:rPr>
          <w:rStyle w:val="BoldCharacterStyle"/>
          <w:b w:val="0"/>
        </w:rPr>
        <w:t>COVID risk assessments</w:t>
      </w:r>
      <w:r w:rsidR="00613CF5">
        <w:rPr>
          <w:rStyle w:val="BoldCharacterStyle"/>
          <w:b w:val="0"/>
        </w:rPr>
        <w:t xml:space="preserve"> in place. </w:t>
      </w:r>
    </w:p>
    <w:p w14:paraId="6073A86E" w14:textId="2F995373" w:rsidR="00922014" w:rsidRDefault="002F37B1" w:rsidP="002619B8">
      <w:r>
        <w:rPr>
          <w:rStyle w:val="BoldCharacterStyle"/>
          <w:b w:val="0"/>
        </w:rPr>
        <w:t>I</w:t>
      </w:r>
      <w:r w:rsidR="00F86742">
        <w:rPr>
          <w:rStyle w:val="BoldCharacterStyle"/>
          <w:b w:val="0"/>
        </w:rPr>
        <w:t xml:space="preserve">t has again been noticed that equipment is </w:t>
      </w:r>
      <w:r w:rsidR="00A17F84">
        <w:rPr>
          <w:rStyle w:val="BoldCharacterStyle"/>
          <w:b w:val="0"/>
        </w:rPr>
        <w:t xml:space="preserve">not </w:t>
      </w:r>
      <w:r w:rsidR="00CC0BB4">
        <w:rPr>
          <w:rStyle w:val="BoldCharacterStyle"/>
          <w:b w:val="0"/>
        </w:rPr>
        <w:t xml:space="preserve">being </w:t>
      </w:r>
      <w:r w:rsidR="00A06196">
        <w:rPr>
          <w:rStyle w:val="BoldCharacterStyle"/>
          <w:b w:val="0"/>
        </w:rPr>
        <w:t>disinfected correctly.</w:t>
      </w:r>
      <w:r w:rsidR="00A17F84">
        <w:rPr>
          <w:rStyle w:val="BoldCharacterStyle"/>
          <w:b w:val="0"/>
        </w:rPr>
        <w:t xml:space="preserve"> </w:t>
      </w:r>
      <w:r w:rsidR="00922014">
        <w:rPr>
          <w:rStyle w:val="BoldCharacterStyle"/>
          <w:b w:val="0"/>
        </w:rPr>
        <w:t xml:space="preserve">When bringing equipment into the </w:t>
      </w:r>
      <w:r w:rsidR="00F733E8" w:rsidRPr="00F733E8">
        <w:rPr>
          <w:rStyle w:val="BoldCharacterStyle"/>
          <w:b w:val="0"/>
        </w:rPr>
        <w:t>facility</w:t>
      </w:r>
      <w:r w:rsidR="00F733E8">
        <w:rPr>
          <w:rStyle w:val="BoldCharacterStyle"/>
          <w:b w:val="0"/>
        </w:rPr>
        <w:t xml:space="preserve"> </w:t>
      </w:r>
      <w:r w:rsidR="00E21EA2">
        <w:rPr>
          <w:rStyle w:val="BoldCharacterStyle"/>
          <w:b w:val="0"/>
        </w:rPr>
        <w:t xml:space="preserve">remove the </w:t>
      </w:r>
      <w:r w:rsidR="00FF65FA">
        <w:rPr>
          <w:rStyle w:val="BoldCharacterStyle"/>
          <w:b w:val="0"/>
        </w:rPr>
        <w:t>items</w:t>
      </w:r>
      <w:r w:rsidR="00E21EA2">
        <w:rPr>
          <w:rStyle w:val="BoldCharacterStyle"/>
          <w:b w:val="0"/>
        </w:rPr>
        <w:t xml:space="preserve"> from any carrier bags</w:t>
      </w:r>
      <w:r w:rsidR="00FF65FA">
        <w:rPr>
          <w:rStyle w:val="BoldCharacterStyle"/>
          <w:b w:val="0"/>
        </w:rPr>
        <w:t xml:space="preserve"> and </w:t>
      </w:r>
      <w:r w:rsidR="00E50314" w:rsidRPr="00E50314">
        <w:rPr>
          <w:rStyle w:val="BoldCharacterStyle"/>
          <w:b w:val="0"/>
        </w:rPr>
        <w:t xml:space="preserve">place items directly into the </w:t>
      </w:r>
      <w:r w:rsidR="005327D7">
        <w:rPr>
          <w:rStyle w:val="BoldCharacterStyle"/>
          <w:b w:val="0"/>
        </w:rPr>
        <w:t>h</w:t>
      </w:r>
      <w:r w:rsidR="00E50314" w:rsidRPr="00E50314">
        <w:rPr>
          <w:rStyle w:val="BoldCharacterStyle"/>
          <w:b w:val="0"/>
        </w:rPr>
        <w:t xml:space="preserve">atch and </w:t>
      </w:r>
      <w:r w:rsidR="00FF65FA">
        <w:rPr>
          <w:rStyle w:val="BoldCharacterStyle"/>
          <w:b w:val="0"/>
        </w:rPr>
        <w:t xml:space="preserve">ensure they are </w:t>
      </w:r>
      <w:r w:rsidR="00E50314" w:rsidRPr="00E50314">
        <w:rPr>
          <w:rStyle w:val="BoldCharacterStyle"/>
          <w:b w:val="0"/>
        </w:rPr>
        <w:t>spray</w:t>
      </w:r>
      <w:r w:rsidR="00FF65FA">
        <w:rPr>
          <w:rStyle w:val="BoldCharacterStyle"/>
          <w:b w:val="0"/>
        </w:rPr>
        <w:t>ed</w:t>
      </w:r>
      <w:r w:rsidR="0068671C">
        <w:rPr>
          <w:rStyle w:val="BoldCharacterStyle"/>
          <w:b w:val="0"/>
        </w:rPr>
        <w:t xml:space="preserve"> completely</w:t>
      </w:r>
      <w:r w:rsidR="00307D50">
        <w:rPr>
          <w:rStyle w:val="BoldCharacterStyle"/>
          <w:b w:val="0"/>
        </w:rPr>
        <w:t xml:space="preserve"> </w:t>
      </w:r>
      <w:r w:rsidR="00817D90">
        <w:rPr>
          <w:rStyle w:val="BoldCharacterStyle"/>
          <w:b w:val="0"/>
        </w:rPr>
        <w:t xml:space="preserve">in order to maintain the </w:t>
      </w:r>
      <w:r w:rsidR="00307D50" w:rsidRPr="00307D50">
        <w:rPr>
          <w:rStyle w:val="BoldCharacterStyle"/>
          <w:b w:val="0"/>
        </w:rPr>
        <w:t>barrier</w:t>
      </w:r>
      <w:r w:rsidR="00817D90">
        <w:rPr>
          <w:rStyle w:val="BoldCharacterStyle"/>
          <w:b w:val="0"/>
        </w:rPr>
        <w:t>.</w:t>
      </w:r>
      <w:r w:rsidR="0068671C">
        <w:rPr>
          <w:rStyle w:val="BoldCharacterStyle"/>
          <w:b w:val="0"/>
        </w:rPr>
        <w:t xml:space="preserve"> Access card</w:t>
      </w:r>
      <w:r w:rsidR="000A094D">
        <w:rPr>
          <w:rStyle w:val="BoldCharacterStyle"/>
          <w:b w:val="0"/>
        </w:rPr>
        <w:t>s</w:t>
      </w:r>
      <w:r w:rsidR="0068671C">
        <w:rPr>
          <w:rStyle w:val="BoldCharacterStyle"/>
          <w:b w:val="0"/>
        </w:rPr>
        <w:t xml:space="preserve"> should be removed </w:t>
      </w:r>
      <w:r w:rsidR="000A094D">
        <w:rPr>
          <w:rStyle w:val="BoldCharacterStyle"/>
          <w:b w:val="0"/>
        </w:rPr>
        <w:t>from lanyards at entry and s</w:t>
      </w:r>
      <w:r w:rsidR="00CC6A6C">
        <w:rPr>
          <w:rStyle w:val="BoldCharacterStyle"/>
          <w:b w:val="0"/>
        </w:rPr>
        <w:t>tored</w:t>
      </w:r>
      <w:r w:rsidR="000A094D">
        <w:rPr>
          <w:rStyle w:val="BoldCharacterStyle"/>
          <w:b w:val="0"/>
        </w:rPr>
        <w:t xml:space="preserve"> with</w:t>
      </w:r>
      <w:r w:rsidR="00A06196">
        <w:rPr>
          <w:rStyle w:val="BoldCharacterStyle"/>
          <w:b w:val="0"/>
        </w:rPr>
        <w:t>in</w:t>
      </w:r>
      <w:r w:rsidR="000A094D">
        <w:rPr>
          <w:rStyle w:val="BoldCharacterStyle"/>
          <w:b w:val="0"/>
        </w:rPr>
        <w:t xml:space="preserve"> the lockers. </w:t>
      </w:r>
      <w:r w:rsidR="00CC6A6C">
        <w:t xml:space="preserve">Plastic pouches are provided to hold access cards. </w:t>
      </w:r>
      <w:r w:rsidR="00EC3669" w:rsidRPr="00EC3669">
        <w:t xml:space="preserve">There </w:t>
      </w:r>
      <w:r w:rsidR="00A5752A">
        <w:t>are</w:t>
      </w:r>
      <w:r w:rsidR="00EC3669" w:rsidRPr="00EC3669">
        <w:t xml:space="preserve"> no restriction</w:t>
      </w:r>
      <w:r w:rsidR="00EC3669">
        <w:t>s</w:t>
      </w:r>
      <w:r w:rsidR="00EC3669" w:rsidRPr="00EC3669">
        <w:t xml:space="preserve"> on taking mobile phones into the </w:t>
      </w:r>
      <w:r w:rsidR="00CD7AD2" w:rsidRPr="00EC3669">
        <w:t>facility but</w:t>
      </w:r>
      <w:r w:rsidR="00EC3669" w:rsidRPr="00EC3669">
        <w:t xml:space="preserve"> </w:t>
      </w:r>
      <w:r w:rsidR="008A699F">
        <w:t xml:space="preserve">they </w:t>
      </w:r>
      <w:r w:rsidR="006A107F">
        <w:t xml:space="preserve">must be </w:t>
      </w:r>
      <w:r w:rsidR="00EC3669" w:rsidRPr="00EC3669">
        <w:t>taken out of the cases</w:t>
      </w:r>
      <w:r w:rsidR="00CD7AD2">
        <w:t xml:space="preserve"> and</w:t>
      </w:r>
      <w:r w:rsidR="00EC3669" w:rsidRPr="00EC3669">
        <w:t xml:space="preserve"> </w:t>
      </w:r>
      <w:r w:rsidR="00EC3669">
        <w:t xml:space="preserve">cleaned with the </w:t>
      </w:r>
      <w:r w:rsidR="00EC3669" w:rsidRPr="00EC3669">
        <w:t xml:space="preserve">wipes </w:t>
      </w:r>
      <w:r w:rsidR="00EC3669">
        <w:t xml:space="preserve">provided. </w:t>
      </w:r>
      <w:r w:rsidR="00EC3669" w:rsidRPr="00EC3669">
        <w:t xml:space="preserve"> </w:t>
      </w:r>
    </w:p>
    <w:p w14:paraId="513A39CD" w14:textId="1A80204F" w:rsidR="00A5752A" w:rsidRDefault="00D20282" w:rsidP="00D20282">
      <w:pPr>
        <w:rPr>
          <w:rStyle w:val="BoldCharacterStyle"/>
          <w:b w:val="0"/>
          <w:bCs w:val="0"/>
        </w:rPr>
      </w:pPr>
      <w:r>
        <w:t xml:space="preserve">If the </w:t>
      </w:r>
      <w:r w:rsidRPr="00773EEB">
        <w:rPr>
          <w:rStyle w:val="BoldCharacterStyle"/>
          <w:b w:val="0"/>
        </w:rPr>
        <w:t>maximum occupancy</w:t>
      </w:r>
      <w:r>
        <w:t xml:space="preserve"> </w:t>
      </w:r>
      <w:r w:rsidRPr="00D20282">
        <w:rPr>
          <w:rStyle w:val="BoldCharacterStyle"/>
          <w:b w:val="0"/>
          <w:bCs w:val="0"/>
        </w:rPr>
        <w:t xml:space="preserve">number is exceeded </w:t>
      </w:r>
      <w:r w:rsidR="00A5752A">
        <w:rPr>
          <w:rStyle w:val="BoldCharacterStyle"/>
          <w:b w:val="0"/>
          <w:bCs w:val="0"/>
        </w:rPr>
        <w:t xml:space="preserve">in the </w:t>
      </w:r>
      <w:r w:rsidRPr="00D20282">
        <w:rPr>
          <w:rStyle w:val="BoldCharacterStyle"/>
          <w:b w:val="0"/>
          <w:bCs w:val="0"/>
        </w:rPr>
        <w:t xml:space="preserve">changing </w:t>
      </w:r>
      <w:r w:rsidR="00CD7AD2" w:rsidRPr="00D20282">
        <w:rPr>
          <w:rStyle w:val="BoldCharacterStyle"/>
          <w:b w:val="0"/>
          <w:bCs w:val="0"/>
        </w:rPr>
        <w:t>room,</w:t>
      </w:r>
      <w:r w:rsidRPr="00D20282">
        <w:rPr>
          <w:rStyle w:val="BoldCharacterStyle"/>
          <w:b w:val="0"/>
          <w:bCs w:val="0"/>
        </w:rPr>
        <w:t xml:space="preserve"> </w:t>
      </w:r>
      <w:r w:rsidR="00A5752A">
        <w:rPr>
          <w:rStyle w:val="BoldCharacterStyle"/>
          <w:b w:val="0"/>
          <w:bCs w:val="0"/>
        </w:rPr>
        <w:t xml:space="preserve">please </w:t>
      </w:r>
      <w:r w:rsidRPr="00D20282">
        <w:rPr>
          <w:rStyle w:val="BoldCharacterStyle"/>
          <w:b w:val="0"/>
          <w:bCs w:val="0"/>
        </w:rPr>
        <w:t xml:space="preserve">do ask </w:t>
      </w:r>
      <w:r w:rsidR="00A5752A">
        <w:rPr>
          <w:rStyle w:val="BoldCharacterStyle"/>
          <w:b w:val="0"/>
          <w:bCs w:val="0"/>
        </w:rPr>
        <w:t>any</w:t>
      </w:r>
      <w:r w:rsidRPr="00D20282">
        <w:rPr>
          <w:rStyle w:val="BoldCharacterStyle"/>
          <w:b w:val="0"/>
          <w:bCs w:val="0"/>
        </w:rPr>
        <w:t xml:space="preserve"> individual</w:t>
      </w:r>
      <w:r w:rsidR="00A5752A">
        <w:rPr>
          <w:rStyle w:val="BoldCharacterStyle"/>
          <w:b w:val="0"/>
          <w:bCs w:val="0"/>
        </w:rPr>
        <w:t xml:space="preserve">s that enter to </w:t>
      </w:r>
      <w:r w:rsidRPr="00D20282">
        <w:rPr>
          <w:rStyle w:val="BoldCharacterStyle"/>
          <w:b w:val="0"/>
          <w:bCs w:val="0"/>
        </w:rPr>
        <w:t xml:space="preserve">wait until there is suitable space. </w:t>
      </w:r>
    </w:p>
    <w:p w14:paraId="37B2475D" w14:textId="6D5693F4" w:rsidR="00FA6B99" w:rsidRDefault="00A5752A" w:rsidP="002619B8">
      <w:pPr>
        <w:rPr>
          <w:rStyle w:val="BoldCharacterStyle"/>
          <w:b w:val="0"/>
          <w:bCs w:val="0"/>
        </w:rPr>
      </w:pPr>
      <w:r>
        <w:rPr>
          <w:rStyle w:val="BoldCharacterStyle"/>
          <w:b w:val="0"/>
          <w:bCs w:val="0"/>
        </w:rPr>
        <w:t xml:space="preserve">Ensure all </w:t>
      </w:r>
      <w:r w:rsidR="00D20282" w:rsidRPr="00D20282">
        <w:rPr>
          <w:rStyle w:val="BoldCharacterStyle"/>
          <w:b w:val="0"/>
          <w:bCs w:val="0"/>
        </w:rPr>
        <w:t xml:space="preserve">lockers be left </w:t>
      </w:r>
      <w:r w:rsidR="00CD7AD2" w:rsidRPr="00D20282">
        <w:rPr>
          <w:rStyle w:val="BoldCharacterStyle"/>
          <w:b w:val="0"/>
          <w:bCs w:val="0"/>
        </w:rPr>
        <w:t>empti</w:t>
      </w:r>
      <w:r w:rsidR="00CD7AD2">
        <w:rPr>
          <w:rStyle w:val="BoldCharacterStyle"/>
          <w:b w:val="0"/>
          <w:bCs w:val="0"/>
        </w:rPr>
        <w:t>ed</w:t>
      </w:r>
      <w:r w:rsidR="00D20282" w:rsidRPr="00D20282">
        <w:rPr>
          <w:rStyle w:val="BoldCharacterStyle"/>
          <w:b w:val="0"/>
          <w:bCs w:val="0"/>
        </w:rPr>
        <w:t xml:space="preserve"> and clean</w:t>
      </w:r>
      <w:r w:rsidR="00CD7AD2">
        <w:rPr>
          <w:rStyle w:val="BoldCharacterStyle"/>
          <w:b w:val="0"/>
          <w:bCs w:val="0"/>
        </w:rPr>
        <w:t>ed</w:t>
      </w:r>
      <w:r w:rsidR="00D20282" w:rsidRPr="00D20282">
        <w:rPr>
          <w:rStyle w:val="BoldCharacterStyle"/>
          <w:b w:val="0"/>
          <w:bCs w:val="0"/>
        </w:rPr>
        <w:t xml:space="preserve"> with the key back in the door after your visit. </w:t>
      </w:r>
    </w:p>
    <w:p w14:paraId="3DB3827A" w14:textId="77777777" w:rsidR="00FA6B99" w:rsidRDefault="00FA6B99" w:rsidP="002619B8">
      <w:pPr>
        <w:rPr>
          <w:rStyle w:val="BoldCharacterStyle"/>
          <w:b w:val="0"/>
          <w:bCs w:val="0"/>
        </w:rPr>
      </w:pPr>
    </w:p>
    <w:p w14:paraId="14D9C50C" w14:textId="69D291E7" w:rsidR="0014244F" w:rsidRDefault="00B078B5" w:rsidP="002619B8">
      <w:pPr>
        <w:rPr>
          <w:rStyle w:val="BoldCharacterStyle"/>
          <w:b w:val="0"/>
          <w:bCs w:val="0"/>
        </w:rPr>
      </w:pPr>
      <w:r>
        <w:rPr>
          <w:rStyle w:val="BoldCharacterStyle"/>
          <w:b w:val="0"/>
        </w:rPr>
        <w:t xml:space="preserve">(ST) again </w:t>
      </w:r>
      <w:r w:rsidR="00A84B9D">
        <w:rPr>
          <w:rStyle w:val="BoldCharacterStyle"/>
          <w:b w:val="0"/>
        </w:rPr>
        <w:t>reminded users to</w:t>
      </w:r>
      <w:r>
        <w:rPr>
          <w:rStyle w:val="BoldCharacterStyle"/>
          <w:b w:val="0"/>
        </w:rPr>
        <w:t xml:space="preserve"> </w:t>
      </w:r>
      <w:r w:rsidR="00A84B9D">
        <w:rPr>
          <w:rStyle w:val="BoldCharacterStyle"/>
          <w:b w:val="0"/>
        </w:rPr>
        <w:t>e</w:t>
      </w:r>
      <w:r w:rsidRPr="002619B8">
        <w:rPr>
          <w:rStyle w:val="BoldCharacterStyle"/>
          <w:b w:val="0"/>
        </w:rPr>
        <w:t xml:space="preserve">nsure you are using the appropriate </w:t>
      </w:r>
      <w:r w:rsidR="00A84B9D">
        <w:rPr>
          <w:rStyle w:val="BoldCharacterStyle"/>
          <w:b w:val="0"/>
        </w:rPr>
        <w:t>RPE</w:t>
      </w:r>
      <w:r w:rsidR="00862860">
        <w:rPr>
          <w:rStyle w:val="BoldCharacterStyle"/>
          <w:b w:val="0"/>
        </w:rPr>
        <w:t xml:space="preserve"> </w:t>
      </w:r>
      <w:r w:rsidR="00491AF7">
        <w:rPr>
          <w:rStyle w:val="BoldCharacterStyle"/>
          <w:b w:val="0"/>
        </w:rPr>
        <w:t xml:space="preserve">in </w:t>
      </w:r>
      <w:r w:rsidR="00862860">
        <w:t xml:space="preserve">line with the University of Cambridge </w:t>
      </w:r>
      <w:r w:rsidR="008D5600">
        <w:t>A</w:t>
      </w:r>
      <w:r w:rsidR="00862860">
        <w:t>llergies Animals policy and guidance</w:t>
      </w:r>
      <w:r w:rsidR="007C0038">
        <w:t xml:space="preserve">. The </w:t>
      </w:r>
      <w:r w:rsidR="008D5600">
        <w:t>guidance</w:t>
      </w:r>
      <w:r w:rsidR="007C0038">
        <w:t xml:space="preserve"> will be circulated following </w:t>
      </w:r>
      <w:r w:rsidR="008D5600">
        <w:t>the</w:t>
      </w:r>
      <w:r w:rsidR="007C0038">
        <w:t xml:space="preserve"> meeting. </w:t>
      </w:r>
      <w:r w:rsidR="008B2733">
        <w:t>(ST) informed i</w:t>
      </w:r>
      <w:r w:rsidR="007C0038">
        <w:t xml:space="preserve">t is </w:t>
      </w:r>
      <w:r w:rsidR="00862860">
        <w:t xml:space="preserve">the responsibility of the individual to follow the </w:t>
      </w:r>
      <w:r w:rsidR="005B79CD">
        <w:t xml:space="preserve">implemented </w:t>
      </w:r>
      <w:r w:rsidR="00862860">
        <w:t>procedures with regards to controlling exposure to animal allergens</w:t>
      </w:r>
      <w:r w:rsidR="00351B1F" w:rsidRPr="00351B1F">
        <w:t xml:space="preserve"> includ</w:t>
      </w:r>
      <w:r w:rsidR="00351B1F">
        <w:t>ing</w:t>
      </w:r>
      <w:r w:rsidR="00351B1F" w:rsidRPr="00351B1F">
        <w:t xml:space="preserve"> </w:t>
      </w:r>
      <w:r w:rsidR="00A23358">
        <w:t>the wearing</w:t>
      </w:r>
      <w:r w:rsidR="00351B1F" w:rsidRPr="00351B1F">
        <w:t xml:space="preserve"> P</w:t>
      </w:r>
      <w:r w:rsidR="00351B1F">
        <w:t>PE</w:t>
      </w:r>
      <w:r w:rsidR="00351B1F" w:rsidRPr="00351B1F">
        <w:t xml:space="preserve"> and RP</w:t>
      </w:r>
      <w:r w:rsidR="00351B1F">
        <w:t>E</w:t>
      </w:r>
      <w:r w:rsidR="00351B1F" w:rsidRPr="00351B1F">
        <w:t xml:space="preserve"> as directed.</w:t>
      </w:r>
      <w:r w:rsidR="003869FA" w:rsidRPr="003869FA">
        <w:t xml:space="preserve"> </w:t>
      </w:r>
      <w:r w:rsidR="003869FA">
        <w:t>I</w:t>
      </w:r>
      <w:r w:rsidR="003869FA" w:rsidRPr="003869FA">
        <w:t xml:space="preserve">ndividual users </w:t>
      </w:r>
      <w:r w:rsidR="003869FA">
        <w:t>must</w:t>
      </w:r>
      <w:r w:rsidR="003869FA" w:rsidRPr="003869FA">
        <w:t xml:space="preserve"> take responsibility in reporting symptoms of allergies promptly and report all accidents </w:t>
      </w:r>
      <w:r w:rsidR="00106F3B">
        <w:t xml:space="preserve">and </w:t>
      </w:r>
      <w:r w:rsidR="003869FA" w:rsidRPr="003869FA">
        <w:t>incidents involving animals.</w:t>
      </w:r>
    </w:p>
    <w:p w14:paraId="1A13134B" w14:textId="77777777" w:rsidR="00567B57" w:rsidRDefault="00567B57" w:rsidP="002619B8">
      <w:pPr>
        <w:rPr>
          <w:rStyle w:val="BoldCharacterStyle"/>
          <w:b w:val="0"/>
          <w:bCs w:val="0"/>
        </w:rPr>
      </w:pPr>
    </w:p>
    <w:p w14:paraId="5A239356" w14:textId="11107014" w:rsidR="0014244F" w:rsidRDefault="001E4344" w:rsidP="002619B8">
      <w:pPr>
        <w:rPr>
          <w:rStyle w:val="BoldCharacterStyle"/>
          <w:b w:val="0"/>
          <w:bCs w:val="0"/>
        </w:rPr>
      </w:pPr>
      <w:r>
        <w:rPr>
          <w:rStyle w:val="BoldCharacterStyle"/>
          <w:b w:val="0"/>
          <w:bCs w:val="0"/>
        </w:rPr>
        <w:t>A</w:t>
      </w:r>
      <w:r w:rsidRPr="001E4344">
        <w:rPr>
          <w:rStyle w:val="BoldCharacterStyle"/>
          <w:b w:val="0"/>
          <w:bCs w:val="0"/>
        </w:rPr>
        <w:t xml:space="preserve">utomated drinking water for </w:t>
      </w:r>
      <w:r w:rsidR="00915F93">
        <w:rPr>
          <w:rStyle w:val="BoldCharacterStyle"/>
          <w:b w:val="0"/>
          <w:bCs w:val="0"/>
        </w:rPr>
        <w:t>L</w:t>
      </w:r>
      <w:r w:rsidRPr="001E4344">
        <w:rPr>
          <w:rStyle w:val="BoldCharacterStyle"/>
          <w:b w:val="0"/>
          <w:bCs w:val="0"/>
        </w:rPr>
        <w:t>evel 2</w:t>
      </w:r>
      <w:r>
        <w:rPr>
          <w:rStyle w:val="BoldCharacterStyle"/>
          <w:b w:val="0"/>
          <w:bCs w:val="0"/>
        </w:rPr>
        <w:t xml:space="preserve"> </w:t>
      </w:r>
      <w:r w:rsidR="00E07D37">
        <w:rPr>
          <w:rStyle w:val="BoldCharacterStyle"/>
          <w:b w:val="0"/>
          <w:bCs w:val="0"/>
        </w:rPr>
        <w:t>– is undergoing a</w:t>
      </w:r>
      <w:r w:rsidR="00441F65">
        <w:rPr>
          <w:rStyle w:val="BoldCharacterStyle"/>
          <w:b w:val="0"/>
          <w:bCs w:val="0"/>
        </w:rPr>
        <w:t xml:space="preserve"> s</w:t>
      </w:r>
      <w:r w:rsidR="009E1821" w:rsidRPr="00803864">
        <w:rPr>
          <w:rStyle w:val="BoldCharacterStyle"/>
          <w:b w:val="0"/>
          <w:bCs w:val="0"/>
        </w:rPr>
        <w:t>taged approach to ensure monitoring of the water</w:t>
      </w:r>
      <w:r w:rsidR="00441F65">
        <w:rPr>
          <w:rStyle w:val="BoldCharacterStyle"/>
          <w:b w:val="0"/>
          <w:bCs w:val="0"/>
        </w:rPr>
        <w:t xml:space="preserve"> and will be </w:t>
      </w:r>
      <w:r>
        <w:rPr>
          <w:rStyle w:val="BoldCharacterStyle"/>
          <w:b w:val="0"/>
          <w:bCs w:val="0"/>
        </w:rPr>
        <w:t xml:space="preserve">added room </w:t>
      </w:r>
      <w:r w:rsidR="00C856D9">
        <w:rPr>
          <w:rStyle w:val="BoldCharacterStyle"/>
          <w:b w:val="0"/>
          <w:bCs w:val="0"/>
        </w:rPr>
        <w:t xml:space="preserve">by room at a rate of one room per week. </w:t>
      </w:r>
      <w:r w:rsidR="00FA5743">
        <w:rPr>
          <w:rStyle w:val="BoldCharacterStyle"/>
          <w:b w:val="0"/>
          <w:bCs w:val="0"/>
        </w:rPr>
        <w:t>The currently added rooms</w:t>
      </w:r>
      <w:r w:rsidR="00F676E3">
        <w:rPr>
          <w:rStyle w:val="BoldCharacterStyle"/>
          <w:b w:val="0"/>
          <w:bCs w:val="0"/>
        </w:rPr>
        <w:t xml:space="preserve"> are</w:t>
      </w:r>
      <w:r w:rsidR="00FA5743">
        <w:rPr>
          <w:rStyle w:val="BoldCharacterStyle"/>
          <w:b w:val="0"/>
          <w:bCs w:val="0"/>
        </w:rPr>
        <w:t xml:space="preserve">, </w:t>
      </w:r>
      <w:r w:rsidR="00FA5743" w:rsidRPr="00FA5743">
        <w:rPr>
          <w:rStyle w:val="BoldCharacterStyle"/>
          <w:b w:val="0"/>
          <w:bCs w:val="0"/>
        </w:rPr>
        <w:t>212</w:t>
      </w:r>
      <w:r w:rsidR="003B1CF6">
        <w:rPr>
          <w:rStyle w:val="BoldCharacterStyle"/>
          <w:b w:val="0"/>
          <w:bCs w:val="0"/>
        </w:rPr>
        <w:t>,</w:t>
      </w:r>
      <w:r w:rsidR="00FA5743" w:rsidRPr="00FA5743">
        <w:rPr>
          <w:rStyle w:val="BoldCharacterStyle"/>
          <w:b w:val="0"/>
          <w:bCs w:val="0"/>
        </w:rPr>
        <w:t xml:space="preserve"> </w:t>
      </w:r>
      <w:r w:rsidR="003B1CF6">
        <w:rPr>
          <w:rStyle w:val="BoldCharacterStyle"/>
          <w:b w:val="0"/>
          <w:bCs w:val="0"/>
        </w:rPr>
        <w:t>2</w:t>
      </w:r>
      <w:r w:rsidR="00FA5743" w:rsidRPr="00FA5743">
        <w:rPr>
          <w:rStyle w:val="BoldCharacterStyle"/>
          <w:b w:val="0"/>
          <w:bCs w:val="0"/>
        </w:rPr>
        <w:t>13</w:t>
      </w:r>
      <w:r w:rsidR="00FF234C">
        <w:rPr>
          <w:rStyle w:val="BoldCharacterStyle"/>
          <w:b w:val="0"/>
          <w:bCs w:val="0"/>
        </w:rPr>
        <w:t xml:space="preserve"> and </w:t>
      </w:r>
      <w:r w:rsidR="00FA5743" w:rsidRPr="00FA5743">
        <w:rPr>
          <w:rStyle w:val="BoldCharacterStyle"/>
          <w:b w:val="0"/>
          <w:bCs w:val="0"/>
        </w:rPr>
        <w:t xml:space="preserve">206 </w:t>
      </w:r>
      <w:r w:rsidR="00FF234C">
        <w:rPr>
          <w:rStyle w:val="BoldCharacterStyle"/>
          <w:b w:val="0"/>
          <w:bCs w:val="0"/>
        </w:rPr>
        <w:t>with</w:t>
      </w:r>
      <w:r w:rsidR="00FA5743" w:rsidRPr="00FA5743">
        <w:rPr>
          <w:rStyle w:val="BoldCharacterStyle"/>
          <w:b w:val="0"/>
          <w:bCs w:val="0"/>
        </w:rPr>
        <w:t xml:space="preserve"> 207</w:t>
      </w:r>
      <w:r w:rsidR="001E4535">
        <w:rPr>
          <w:rStyle w:val="BoldCharacterStyle"/>
          <w:b w:val="0"/>
          <w:bCs w:val="0"/>
        </w:rPr>
        <w:t xml:space="preserve"> </w:t>
      </w:r>
      <w:r w:rsidR="00F676E3">
        <w:rPr>
          <w:rStyle w:val="BoldCharacterStyle"/>
          <w:b w:val="0"/>
          <w:bCs w:val="0"/>
        </w:rPr>
        <w:t>being added today</w:t>
      </w:r>
      <w:r w:rsidR="001E4535">
        <w:rPr>
          <w:rStyle w:val="BoldCharacterStyle"/>
          <w:b w:val="0"/>
          <w:bCs w:val="0"/>
        </w:rPr>
        <w:t>.</w:t>
      </w:r>
      <w:r w:rsidR="003B1CF6">
        <w:rPr>
          <w:rStyle w:val="BoldCharacterStyle"/>
          <w:b w:val="0"/>
          <w:bCs w:val="0"/>
        </w:rPr>
        <w:t xml:space="preserve"> </w:t>
      </w:r>
      <w:r w:rsidR="001E4535">
        <w:rPr>
          <w:rStyle w:val="BoldCharacterStyle"/>
          <w:b w:val="0"/>
          <w:bCs w:val="0"/>
        </w:rPr>
        <w:t>O</w:t>
      </w:r>
      <w:r w:rsidR="003B1CF6">
        <w:rPr>
          <w:rStyle w:val="BoldCharacterStyle"/>
          <w:b w:val="0"/>
          <w:bCs w:val="0"/>
        </w:rPr>
        <w:t xml:space="preserve">nly the racks have been added </w:t>
      </w:r>
      <w:r w:rsidR="00F23456">
        <w:rPr>
          <w:rStyle w:val="BoldCharacterStyle"/>
          <w:b w:val="0"/>
          <w:bCs w:val="0"/>
        </w:rPr>
        <w:t xml:space="preserve">to the system with </w:t>
      </w:r>
      <w:r w:rsidR="003B1CF6">
        <w:rPr>
          <w:rStyle w:val="BoldCharacterStyle"/>
          <w:b w:val="0"/>
          <w:bCs w:val="0"/>
        </w:rPr>
        <w:t xml:space="preserve">the </w:t>
      </w:r>
      <w:r w:rsidR="00F23456" w:rsidRPr="00F23456">
        <w:rPr>
          <w:rStyle w:val="BoldCharacterStyle"/>
          <w:b w:val="0"/>
          <w:bCs w:val="0"/>
        </w:rPr>
        <w:t>water pouches</w:t>
      </w:r>
      <w:r w:rsidR="00F23456">
        <w:rPr>
          <w:rStyle w:val="BoldCharacterStyle"/>
          <w:b w:val="0"/>
          <w:bCs w:val="0"/>
        </w:rPr>
        <w:t xml:space="preserve"> remaining. </w:t>
      </w:r>
      <w:r w:rsidR="00803864" w:rsidRPr="00803864">
        <w:rPr>
          <w:rStyle w:val="BoldCharacterStyle"/>
          <w:b w:val="0"/>
          <w:bCs w:val="0"/>
        </w:rPr>
        <w:t xml:space="preserve">Once all of the racks on level 2 </w:t>
      </w:r>
      <w:r w:rsidR="0072526F">
        <w:rPr>
          <w:rStyle w:val="BoldCharacterStyle"/>
          <w:b w:val="0"/>
          <w:bCs w:val="0"/>
        </w:rPr>
        <w:t>are transferred</w:t>
      </w:r>
      <w:r w:rsidR="00803864" w:rsidRPr="00803864">
        <w:rPr>
          <w:rStyle w:val="BoldCharacterStyle"/>
          <w:b w:val="0"/>
          <w:bCs w:val="0"/>
        </w:rPr>
        <w:t xml:space="preserve"> the pouches </w:t>
      </w:r>
      <w:r w:rsidR="00A34688">
        <w:rPr>
          <w:rStyle w:val="BoldCharacterStyle"/>
          <w:b w:val="0"/>
          <w:bCs w:val="0"/>
        </w:rPr>
        <w:t xml:space="preserve">will be removed </w:t>
      </w:r>
      <w:r w:rsidR="00803864" w:rsidRPr="00803864">
        <w:rPr>
          <w:rStyle w:val="BoldCharacterStyle"/>
          <w:b w:val="0"/>
          <w:bCs w:val="0"/>
        </w:rPr>
        <w:t>in discussion with the users of th</w:t>
      </w:r>
      <w:r w:rsidR="00A34688">
        <w:rPr>
          <w:rStyle w:val="BoldCharacterStyle"/>
          <w:b w:val="0"/>
          <w:bCs w:val="0"/>
        </w:rPr>
        <w:t>at</w:t>
      </w:r>
      <w:r w:rsidR="00803864" w:rsidRPr="00803864">
        <w:rPr>
          <w:rStyle w:val="BoldCharacterStyle"/>
          <w:b w:val="0"/>
          <w:bCs w:val="0"/>
        </w:rPr>
        <w:t xml:space="preserve"> room</w:t>
      </w:r>
      <w:r w:rsidR="009E1821">
        <w:rPr>
          <w:rStyle w:val="BoldCharacterStyle"/>
          <w:b w:val="0"/>
          <w:bCs w:val="0"/>
        </w:rPr>
        <w:t>.</w:t>
      </w:r>
      <w:r w:rsidR="00803864" w:rsidRPr="00803864">
        <w:rPr>
          <w:rStyle w:val="BoldCharacterStyle"/>
          <w:b w:val="0"/>
          <w:bCs w:val="0"/>
        </w:rPr>
        <w:t xml:space="preserve"> </w:t>
      </w:r>
      <w:r w:rsidR="00E36866">
        <w:rPr>
          <w:rStyle w:val="BoldCharacterStyle"/>
          <w:b w:val="0"/>
          <w:bCs w:val="0"/>
        </w:rPr>
        <w:t>F</w:t>
      </w:r>
      <w:r w:rsidR="005B6A94" w:rsidRPr="005B6A94">
        <w:rPr>
          <w:rStyle w:val="BoldCharacterStyle"/>
          <w:b w:val="0"/>
          <w:bCs w:val="0"/>
        </w:rPr>
        <w:t>urther training</w:t>
      </w:r>
      <w:r w:rsidR="005B6A94">
        <w:rPr>
          <w:rStyle w:val="BoldCharacterStyle"/>
          <w:b w:val="0"/>
          <w:bCs w:val="0"/>
        </w:rPr>
        <w:t xml:space="preserve"> will be provided</w:t>
      </w:r>
      <w:r w:rsidR="00E36866">
        <w:rPr>
          <w:rStyle w:val="BoldCharacterStyle"/>
          <w:b w:val="0"/>
          <w:bCs w:val="0"/>
        </w:rPr>
        <w:t xml:space="preserve"> to all Level 2 user</w:t>
      </w:r>
      <w:r w:rsidR="00AA6DC4">
        <w:rPr>
          <w:rStyle w:val="BoldCharacterStyle"/>
          <w:b w:val="0"/>
          <w:bCs w:val="0"/>
        </w:rPr>
        <w:t xml:space="preserve">s on how to set </w:t>
      </w:r>
      <w:r w:rsidR="00D83B53">
        <w:rPr>
          <w:rStyle w:val="BoldCharacterStyle"/>
          <w:b w:val="0"/>
          <w:bCs w:val="0"/>
        </w:rPr>
        <w:t>new cages.</w:t>
      </w:r>
    </w:p>
    <w:p w14:paraId="59C52F26" w14:textId="7CAEA276" w:rsidR="00335492" w:rsidRDefault="00335492" w:rsidP="002619B8">
      <w:pPr>
        <w:rPr>
          <w:rStyle w:val="BoldCharacterStyle"/>
          <w:b w:val="0"/>
          <w:bCs w:val="0"/>
        </w:rPr>
      </w:pPr>
    </w:p>
    <w:p w14:paraId="73D25098" w14:textId="41E56514" w:rsidR="00173506" w:rsidRDefault="00335492" w:rsidP="002619B8">
      <w:r>
        <w:rPr>
          <w:rStyle w:val="BoldCharacterStyle"/>
          <w:b w:val="0"/>
          <w:bCs w:val="0"/>
        </w:rPr>
        <w:t xml:space="preserve">Risk assessments </w:t>
      </w:r>
      <w:r w:rsidR="007833AF">
        <w:rPr>
          <w:rStyle w:val="BoldCharacterStyle"/>
          <w:b w:val="0"/>
          <w:bCs w:val="0"/>
        </w:rPr>
        <w:t>–</w:t>
      </w:r>
      <w:r>
        <w:rPr>
          <w:rStyle w:val="BoldCharacterStyle"/>
          <w:b w:val="0"/>
          <w:bCs w:val="0"/>
        </w:rPr>
        <w:t xml:space="preserve"> </w:t>
      </w:r>
      <w:r w:rsidR="00580A1E">
        <w:rPr>
          <w:rStyle w:val="BoldCharacterStyle"/>
          <w:b w:val="0"/>
          <w:bCs w:val="0"/>
        </w:rPr>
        <w:t xml:space="preserve">need to be </w:t>
      </w:r>
      <w:r w:rsidR="00527D29">
        <w:rPr>
          <w:rStyle w:val="BoldCharacterStyle"/>
          <w:b w:val="0"/>
          <w:bCs w:val="0"/>
        </w:rPr>
        <w:t>produced</w:t>
      </w:r>
      <w:r w:rsidR="009D2B58">
        <w:rPr>
          <w:rStyle w:val="BoldCharacterStyle"/>
          <w:b w:val="0"/>
          <w:bCs w:val="0"/>
        </w:rPr>
        <w:t xml:space="preserve"> to </w:t>
      </w:r>
      <w:r w:rsidR="009D2B58">
        <w:t xml:space="preserve">reflect the risks presented </w:t>
      </w:r>
      <w:r w:rsidR="00B4495A">
        <w:t>when working within AMB</w:t>
      </w:r>
      <w:r w:rsidR="009F7AFC">
        <w:t>.</w:t>
      </w:r>
    </w:p>
    <w:p w14:paraId="299B15A5" w14:textId="77777777" w:rsidR="00173506" w:rsidRDefault="00173506" w:rsidP="002619B8"/>
    <w:p w14:paraId="44162928" w14:textId="782D6446" w:rsidR="00D83B53" w:rsidRDefault="00173506" w:rsidP="002619B8">
      <w:r>
        <w:lastRenderedPageBreak/>
        <w:t>GM</w:t>
      </w:r>
      <w:r w:rsidR="009F7AFC">
        <w:t xml:space="preserve">Os – </w:t>
      </w:r>
      <w:r w:rsidR="00AF075E">
        <w:t>(ST) thanked the user</w:t>
      </w:r>
      <w:r w:rsidR="0058443D">
        <w:t>s</w:t>
      </w:r>
      <w:r w:rsidR="00AF075E">
        <w:t xml:space="preserve"> on behalf of herself and</w:t>
      </w:r>
      <w:r w:rsidR="009F7AFC">
        <w:t xml:space="preserve"> Mark Elsdon</w:t>
      </w:r>
      <w:r w:rsidR="00AF075E">
        <w:t xml:space="preserve"> wi</w:t>
      </w:r>
      <w:r w:rsidR="0058443D">
        <w:t>th</w:t>
      </w:r>
      <w:r w:rsidR="00AF075E">
        <w:t xml:space="preserve"> all </w:t>
      </w:r>
      <w:r w:rsidR="0058443D">
        <w:t>of their</w:t>
      </w:r>
      <w:r w:rsidR="00AF075E">
        <w:t xml:space="preserve"> help</w:t>
      </w:r>
      <w:r w:rsidR="00542FBE">
        <w:t xml:space="preserve"> </w:t>
      </w:r>
      <w:r w:rsidR="00DE3770">
        <w:t xml:space="preserve">with </w:t>
      </w:r>
      <w:r w:rsidR="009B2753" w:rsidRPr="009B2753">
        <w:t>GMO risk assessment forms</w:t>
      </w:r>
      <w:r w:rsidR="00DE3770">
        <w:t>.</w:t>
      </w:r>
      <w:r w:rsidR="005E3D3D" w:rsidRPr="005E3D3D">
        <w:t xml:space="preserve"> </w:t>
      </w:r>
      <w:r w:rsidR="001A3710">
        <w:t xml:space="preserve">Information on </w:t>
      </w:r>
      <w:r w:rsidR="005E3D3D" w:rsidRPr="005E3D3D">
        <w:t>writing risk assessments for GM animals and guidance on the containment of GM animals</w:t>
      </w:r>
      <w:r w:rsidR="001A3710">
        <w:t xml:space="preserve"> will be circulated with the minutes. </w:t>
      </w:r>
    </w:p>
    <w:p w14:paraId="0A3B5CC6" w14:textId="2262CABC" w:rsidR="00106F3B" w:rsidRDefault="00106F3B" w:rsidP="002619B8"/>
    <w:p w14:paraId="012CEC52" w14:textId="0D5DC0C3" w:rsidR="00C44BC8" w:rsidRDefault="00106F3B" w:rsidP="002619B8">
      <w:r>
        <w:t xml:space="preserve">Out of hours access - </w:t>
      </w:r>
      <w:r w:rsidR="00637C2F" w:rsidRPr="00637C2F">
        <w:t>out of hours</w:t>
      </w:r>
      <w:r w:rsidR="00637C2F">
        <w:t xml:space="preserve"> access</w:t>
      </w:r>
      <w:r w:rsidR="00637C2F" w:rsidRPr="00637C2F">
        <w:t xml:space="preserve"> should only </w:t>
      </w:r>
      <w:r w:rsidR="00637C2F">
        <w:t>be necessary</w:t>
      </w:r>
      <w:r w:rsidR="00637C2F" w:rsidRPr="00637C2F">
        <w:t xml:space="preserve"> when work cannot be carried out during normal working hours</w:t>
      </w:r>
      <w:r w:rsidR="00085352">
        <w:t>.</w:t>
      </w:r>
      <w:r w:rsidR="008B24D0">
        <w:t xml:space="preserve"> </w:t>
      </w:r>
      <w:r w:rsidR="00FF707C">
        <w:t xml:space="preserve">Users </w:t>
      </w:r>
      <w:r w:rsidR="00063D13">
        <w:t>are required</w:t>
      </w:r>
      <w:r w:rsidR="00467FEA">
        <w:t xml:space="preserve"> when applying for o</w:t>
      </w:r>
      <w:r w:rsidR="00DB3AD0">
        <w:t>ut of hours access</w:t>
      </w:r>
      <w:r w:rsidR="00063D13">
        <w:t xml:space="preserve"> to provide a </w:t>
      </w:r>
      <w:r w:rsidR="0081640F">
        <w:t xml:space="preserve">contact who also has out of hours access </w:t>
      </w:r>
      <w:r w:rsidR="00467FEA">
        <w:t>themselves</w:t>
      </w:r>
      <w:r w:rsidR="00822FC0">
        <w:t>.</w:t>
      </w:r>
      <w:r w:rsidR="0081640F">
        <w:t xml:space="preserve"> </w:t>
      </w:r>
      <w:r w:rsidR="00822FC0">
        <w:t>U</w:t>
      </w:r>
      <w:r w:rsidR="0081640F">
        <w:t xml:space="preserve">sers </w:t>
      </w:r>
      <w:r w:rsidR="00063D13">
        <w:t xml:space="preserve">must notify </w:t>
      </w:r>
      <w:r w:rsidR="0081640F">
        <w:t xml:space="preserve">their contact that they will be working within AMB </w:t>
      </w:r>
      <w:r w:rsidR="00467FEA">
        <w:t xml:space="preserve">after hours </w:t>
      </w:r>
      <w:r w:rsidR="00612F88">
        <w:t xml:space="preserve">to ensure </w:t>
      </w:r>
      <w:r w:rsidR="00822FC0">
        <w:t>compliance with</w:t>
      </w:r>
      <w:r w:rsidR="00C32A5F">
        <w:t xml:space="preserve"> health and safety lone working.</w:t>
      </w:r>
      <w:r w:rsidR="0050585F">
        <w:t xml:space="preserve"> Contacts must be kept up to date in the case of a </w:t>
      </w:r>
      <w:r w:rsidR="0050585F" w:rsidRPr="0050585F">
        <w:t>situation</w:t>
      </w:r>
      <w:r w:rsidR="00150727">
        <w:t xml:space="preserve"> where</w:t>
      </w:r>
      <w:r w:rsidR="0050585F">
        <w:t xml:space="preserve"> they are </w:t>
      </w:r>
      <w:r w:rsidR="00163466">
        <w:t>un</w:t>
      </w:r>
      <w:r w:rsidR="0050585F">
        <w:t>able to attend</w:t>
      </w:r>
      <w:r w:rsidR="00053C30">
        <w:t xml:space="preserve"> to help.</w:t>
      </w:r>
      <w:r w:rsidR="00480B2E">
        <w:t xml:space="preserve"> If a contact </w:t>
      </w:r>
      <w:r w:rsidR="00F97100">
        <w:t xml:space="preserve">is </w:t>
      </w:r>
      <w:r w:rsidR="00150727">
        <w:t>unavailable,</w:t>
      </w:r>
      <w:r w:rsidR="00F97100">
        <w:t xml:space="preserve"> </w:t>
      </w:r>
      <w:r w:rsidR="009445F2">
        <w:t xml:space="preserve">please contact the team who will be able to provide support. </w:t>
      </w:r>
      <w:r w:rsidR="00F97100">
        <w:t xml:space="preserve"> </w:t>
      </w:r>
    </w:p>
    <w:p w14:paraId="10C2AA0E" w14:textId="77777777" w:rsidR="003D0A40" w:rsidRDefault="003D0A40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</w:p>
    <w:p w14:paraId="0D9112BF" w14:textId="1C316746" w:rsidR="00617A86" w:rsidRDefault="00617A86" w:rsidP="00617A86">
      <w:pPr>
        <w:rPr>
          <w:rStyle w:val="BoldCharacterStyle"/>
          <w:b w:val="0"/>
          <w:bCs w:val="0"/>
        </w:rPr>
      </w:pPr>
      <w:r>
        <w:t xml:space="preserve">Clemence </w:t>
      </w:r>
      <w:proofErr w:type="spellStart"/>
      <w:r>
        <w:t>Blouet</w:t>
      </w:r>
      <w:proofErr w:type="spellEnd"/>
      <w:r>
        <w:t xml:space="preserve"> (CB) asked for clarification </w:t>
      </w:r>
      <w:r w:rsidR="003E661B">
        <w:t xml:space="preserve">regarding the </w:t>
      </w:r>
      <w:r w:rsidR="003E661B" w:rsidRPr="003E661B">
        <w:t>emptying cages</w:t>
      </w:r>
      <w:r w:rsidR="0046133A">
        <w:t xml:space="preserve"> in response to </w:t>
      </w:r>
      <w:r w:rsidR="00B909EA">
        <w:t xml:space="preserve">emails containing </w:t>
      </w:r>
      <w:r w:rsidR="00B909EA" w:rsidRPr="00B909EA">
        <w:t>new instructions</w:t>
      </w:r>
      <w:r w:rsidR="009150BB">
        <w:t xml:space="preserve"> as there are concerns with</w:t>
      </w:r>
      <w:r w:rsidR="005A3E8D">
        <w:t xml:space="preserve"> regards to</w:t>
      </w:r>
      <w:r w:rsidR="009150BB">
        <w:t xml:space="preserve"> </w:t>
      </w:r>
      <w:r w:rsidR="009150BB" w:rsidRPr="009150BB">
        <w:t>exposure to allergens</w:t>
      </w:r>
      <w:r w:rsidR="005A3E8D">
        <w:t xml:space="preserve"> and the added workload</w:t>
      </w:r>
      <w:r w:rsidR="00B909EA">
        <w:t>.</w:t>
      </w:r>
      <w:r w:rsidR="007D6327" w:rsidRPr="007D6327">
        <w:t xml:space="preserve"> </w:t>
      </w:r>
      <w:r w:rsidR="007D6327">
        <w:t xml:space="preserve">(ST) explained that </w:t>
      </w:r>
      <w:r w:rsidR="009C79A6">
        <w:t xml:space="preserve">the default </w:t>
      </w:r>
      <w:r w:rsidR="007D6327">
        <w:t xml:space="preserve">when </w:t>
      </w:r>
      <w:r w:rsidR="007D6327" w:rsidRPr="007D6327">
        <w:t xml:space="preserve">cages </w:t>
      </w:r>
      <w:r w:rsidR="00C467A3">
        <w:t>are</w:t>
      </w:r>
      <w:r w:rsidR="007D6327" w:rsidRPr="007D6327">
        <w:t xml:space="preserve"> completed</w:t>
      </w:r>
      <w:r w:rsidR="007D6327">
        <w:t xml:space="preserve"> </w:t>
      </w:r>
      <w:r w:rsidR="007D6327" w:rsidRPr="007D6327">
        <w:t xml:space="preserve">whether </w:t>
      </w:r>
      <w:r w:rsidR="003E2864">
        <w:t>by</w:t>
      </w:r>
      <w:r w:rsidR="007D6327" w:rsidRPr="007D6327">
        <w:t xml:space="preserve"> finishing </w:t>
      </w:r>
      <w:r w:rsidR="003E2864">
        <w:t xml:space="preserve">the </w:t>
      </w:r>
      <w:r w:rsidR="007D6327" w:rsidRPr="007D6327">
        <w:t xml:space="preserve">study </w:t>
      </w:r>
      <w:r w:rsidR="003E2864">
        <w:t>or</w:t>
      </w:r>
      <w:r w:rsidR="007D6327" w:rsidRPr="007D6327">
        <w:t xml:space="preserve"> c</w:t>
      </w:r>
      <w:r w:rsidR="003E2864">
        <w:t>ulling</w:t>
      </w:r>
      <w:r w:rsidR="007D6327" w:rsidRPr="007D6327">
        <w:t xml:space="preserve"> animals,</w:t>
      </w:r>
      <w:r w:rsidR="003E2864">
        <w:t xml:space="preserve"> the cages</w:t>
      </w:r>
      <w:r w:rsidR="00AE2062">
        <w:t xml:space="preserve"> are placed </w:t>
      </w:r>
      <w:r w:rsidR="00371EC1">
        <w:t xml:space="preserve">into a change station with the nesting and tunnel removed. </w:t>
      </w:r>
      <w:r w:rsidR="00373E06">
        <w:t xml:space="preserve">This is to </w:t>
      </w:r>
      <w:r w:rsidR="00DD0C78">
        <w:t>e</w:t>
      </w:r>
      <w:r w:rsidR="00373E06">
        <w:t xml:space="preserve">nsure </w:t>
      </w:r>
      <w:r w:rsidR="00A1562D" w:rsidRPr="00DD0C78">
        <w:t xml:space="preserve">it is very clear to the technicians </w:t>
      </w:r>
      <w:r w:rsidR="00373E06" w:rsidRPr="00DD0C78">
        <w:t xml:space="preserve">that </w:t>
      </w:r>
      <w:r w:rsidR="002A568F" w:rsidRPr="00DD0C78">
        <w:t xml:space="preserve">no animals </w:t>
      </w:r>
      <w:r w:rsidR="00A1562D" w:rsidRPr="00DD0C78">
        <w:t xml:space="preserve">remain within the cage and it can be processed by the automated cage wash. </w:t>
      </w:r>
      <w:r w:rsidR="004311D0">
        <w:t xml:space="preserve">(ST) asked for </w:t>
      </w:r>
      <w:r w:rsidR="007946C9">
        <w:t>opinions</w:t>
      </w:r>
      <w:r w:rsidR="007208BF">
        <w:t xml:space="preserve"> from the users a</w:t>
      </w:r>
      <w:r w:rsidR="007946C9">
        <w:t>s</w:t>
      </w:r>
      <w:r w:rsidR="007208BF">
        <w:t xml:space="preserve"> t</w:t>
      </w:r>
      <w:r w:rsidR="00DD0C78" w:rsidRPr="00DD0C78">
        <w:t xml:space="preserve">he automation </w:t>
      </w:r>
      <w:r w:rsidR="004311D0">
        <w:t xml:space="preserve">is able to </w:t>
      </w:r>
      <w:r w:rsidR="00DD0C78" w:rsidRPr="00DD0C78">
        <w:t>process the nesting in the macerator</w:t>
      </w:r>
      <w:r w:rsidR="004311D0">
        <w:t xml:space="preserve"> but</w:t>
      </w:r>
      <w:r w:rsidR="006E0B42">
        <w:t xml:space="preserve"> it</w:t>
      </w:r>
      <w:r w:rsidR="007208BF">
        <w:t xml:space="preserve"> must be en</w:t>
      </w:r>
      <w:r w:rsidR="007946C9">
        <w:t>sure</w:t>
      </w:r>
      <w:r w:rsidR="006E0B42">
        <w:t>d</w:t>
      </w:r>
      <w:r w:rsidR="007946C9">
        <w:t xml:space="preserve"> that no animals remain within the cage before it is processed</w:t>
      </w:r>
      <w:r w:rsidR="00B619CC">
        <w:t>,</w:t>
      </w:r>
      <w:r w:rsidR="00BB320D">
        <w:t xml:space="preserve"> however</w:t>
      </w:r>
      <w:r w:rsidR="00400E1F">
        <w:t xml:space="preserve"> by keeping the nesting</w:t>
      </w:r>
      <w:r w:rsidR="00B619CC">
        <w:t xml:space="preserve"> within the cage</w:t>
      </w:r>
      <w:r w:rsidR="00400E1F">
        <w:t xml:space="preserve"> visibility is reduce</w:t>
      </w:r>
      <w:r w:rsidR="00B619CC">
        <w:t>d</w:t>
      </w:r>
      <w:r w:rsidR="008C3A48">
        <w:t xml:space="preserve">. </w:t>
      </w:r>
      <w:r w:rsidR="00B806D7">
        <w:t xml:space="preserve">(ST) requested users to send their </w:t>
      </w:r>
      <w:r w:rsidR="00B806D7" w:rsidRPr="00B806D7">
        <w:t>preference by email</w:t>
      </w:r>
      <w:r w:rsidR="00B806D7">
        <w:t xml:space="preserve"> to her</w:t>
      </w:r>
      <w:r w:rsidR="00562BF4">
        <w:t xml:space="preserve"> for further discussion</w:t>
      </w:r>
      <w:r w:rsidR="00B806D7">
        <w:t>.</w:t>
      </w:r>
    </w:p>
    <w:p w14:paraId="43D8FBA3" w14:textId="763A8077" w:rsidR="00617A86" w:rsidRDefault="00617A86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</w:p>
    <w:p w14:paraId="3D5F56C8" w14:textId="77777777" w:rsidR="00617A86" w:rsidRPr="00CA1C8C" w:rsidRDefault="00617A86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</w:p>
    <w:p w14:paraId="4CE5ED44" w14:textId="66F1163D" w:rsidR="003F14EC" w:rsidRPr="00CA1C8C" w:rsidRDefault="003F14EC" w:rsidP="00BC42A0">
      <w:pPr>
        <w:pStyle w:val="Bold"/>
        <w:numPr>
          <w:ilvl w:val="0"/>
          <w:numId w:val="0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 xml:space="preserve">AMB Level </w:t>
      </w:r>
      <w:r w:rsidR="00E3533C">
        <w:rPr>
          <w:rFonts w:cs="Arial"/>
          <w:szCs w:val="22"/>
        </w:rPr>
        <w:t>4</w:t>
      </w:r>
      <w:r w:rsidRPr="00CA1C8C">
        <w:rPr>
          <w:rFonts w:cs="Arial"/>
          <w:szCs w:val="22"/>
        </w:rPr>
        <w:t xml:space="preserve"> and </w:t>
      </w:r>
      <w:r w:rsidR="005B7CE1">
        <w:rPr>
          <w:rFonts w:cs="Arial"/>
          <w:szCs w:val="22"/>
        </w:rPr>
        <w:t>Level 0</w:t>
      </w:r>
    </w:p>
    <w:p w14:paraId="6F8A3C1B" w14:textId="77777777" w:rsidR="00C15B27" w:rsidRDefault="00C15B27" w:rsidP="0043337D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</w:p>
    <w:p w14:paraId="088368C8" w14:textId="7C6FC901" w:rsidR="00BD01D6" w:rsidRDefault="005B279F" w:rsidP="005B279F">
      <w:r w:rsidRPr="005B279F">
        <w:t>Julie Glide (JG</w:t>
      </w:r>
      <w:r w:rsidRPr="001628E2">
        <w:t xml:space="preserve">) reported </w:t>
      </w:r>
      <w:r w:rsidR="00BD01D6" w:rsidRPr="001628E2">
        <w:t xml:space="preserve">two new senior technicians have been </w:t>
      </w:r>
      <w:r w:rsidR="00422351" w:rsidRPr="001628E2">
        <w:t>appointed for Level 4</w:t>
      </w:r>
      <w:r w:rsidR="001628E2" w:rsidRPr="001628E2">
        <w:t xml:space="preserve"> and</w:t>
      </w:r>
      <w:r w:rsidR="001628E2">
        <w:t xml:space="preserve"> five</w:t>
      </w:r>
      <w:r w:rsidR="001628E2" w:rsidRPr="001628E2">
        <w:t xml:space="preserve"> new </w:t>
      </w:r>
      <w:r w:rsidR="00444EBB">
        <w:t xml:space="preserve">junior animal </w:t>
      </w:r>
      <w:r w:rsidR="001628E2" w:rsidRPr="001628E2">
        <w:t>technicians</w:t>
      </w:r>
      <w:r w:rsidR="001628E2">
        <w:t xml:space="preserve">. </w:t>
      </w:r>
    </w:p>
    <w:p w14:paraId="18853FBE" w14:textId="77777777" w:rsidR="00BD01D6" w:rsidRDefault="00BD01D6" w:rsidP="005B279F"/>
    <w:p w14:paraId="396893E2" w14:textId="27F320BA" w:rsidR="00C950C2" w:rsidRDefault="001248DA" w:rsidP="005B279F">
      <w:r w:rsidRPr="005B279F">
        <w:t>Occupancy</w:t>
      </w:r>
      <w:r>
        <w:t xml:space="preserve"> </w:t>
      </w:r>
      <w:r w:rsidRPr="005B279F">
        <w:t>on</w:t>
      </w:r>
      <w:r w:rsidR="005B279F" w:rsidRPr="005B279F">
        <w:t xml:space="preserve"> level 4 has </w:t>
      </w:r>
      <w:r w:rsidR="00C950C2">
        <w:t xml:space="preserve">again </w:t>
      </w:r>
      <w:r w:rsidR="005B279F" w:rsidRPr="005B279F">
        <w:t>stayed around the same with</w:t>
      </w:r>
      <w:r w:rsidR="00C950C2">
        <w:t xml:space="preserve"> </w:t>
      </w:r>
      <w:r w:rsidR="004365F9" w:rsidRPr="004365F9">
        <w:t>2</w:t>
      </w:r>
      <w:r w:rsidR="00E91ACE">
        <w:t>,</w:t>
      </w:r>
      <w:r w:rsidR="004365F9" w:rsidRPr="004365F9">
        <w:t xml:space="preserve">969 </w:t>
      </w:r>
      <w:r w:rsidR="004365F9">
        <w:t>c</w:t>
      </w:r>
      <w:r w:rsidR="004365F9" w:rsidRPr="004365F9">
        <w:t xml:space="preserve">ages </w:t>
      </w:r>
      <w:r w:rsidR="00163466">
        <w:t>and</w:t>
      </w:r>
      <w:r w:rsidR="00E91ACE">
        <w:t xml:space="preserve"> </w:t>
      </w:r>
      <w:r w:rsidR="004365F9" w:rsidRPr="004365F9">
        <w:t>925 active breeders</w:t>
      </w:r>
      <w:r w:rsidR="00376508">
        <w:t>.</w:t>
      </w:r>
    </w:p>
    <w:p w14:paraId="35A20CEA" w14:textId="24D6310B" w:rsidR="00277794" w:rsidRDefault="00277794" w:rsidP="005B279F"/>
    <w:p w14:paraId="7038F619" w14:textId="648ABE20" w:rsidR="00C405B0" w:rsidRDefault="00277794" w:rsidP="00C405B0">
      <w:r w:rsidRPr="00277794">
        <w:t xml:space="preserve">Level 4 project licence holders have received an email </w:t>
      </w:r>
      <w:r w:rsidR="000C41BB">
        <w:t>regarding</w:t>
      </w:r>
      <w:r w:rsidRPr="00277794">
        <w:t xml:space="preserve"> space request forms.</w:t>
      </w:r>
      <w:r w:rsidR="00190AB1">
        <w:t xml:space="preserve"> (JG) explained </w:t>
      </w:r>
      <w:r w:rsidR="003207D8">
        <w:t>T</w:t>
      </w:r>
      <w:r w:rsidR="00C405B0">
        <w:t xml:space="preserve">eams meetings </w:t>
      </w:r>
      <w:r w:rsidR="006D03D9">
        <w:t xml:space="preserve">will be arranged </w:t>
      </w:r>
      <w:r w:rsidR="00C405B0">
        <w:t>with the colony managers to discuss their colony requirements, colony management and bre</w:t>
      </w:r>
      <w:r w:rsidR="00622B31">
        <w:t>eding</w:t>
      </w:r>
      <w:r w:rsidR="00C405B0">
        <w:t xml:space="preserve"> strategies</w:t>
      </w:r>
      <w:r w:rsidR="00F11E3A">
        <w:t>. F</w:t>
      </w:r>
      <w:r w:rsidR="00C405B0">
        <w:t xml:space="preserve">irst litters </w:t>
      </w:r>
      <w:r w:rsidR="00F11E3A">
        <w:t xml:space="preserve">are to be </w:t>
      </w:r>
      <w:r w:rsidR="00C405B0">
        <w:t>biopsied</w:t>
      </w:r>
      <w:r w:rsidR="00F11E3A">
        <w:t xml:space="preserve">. </w:t>
      </w:r>
    </w:p>
    <w:p w14:paraId="5C9470A3" w14:textId="77777777" w:rsidR="00C950C2" w:rsidRDefault="00C950C2" w:rsidP="005B279F"/>
    <w:p w14:paraId="23A0BEF8" w14:textId="77777777" w:rsidR="00143317" w:rsidRDefault="00884E54" w:rsidP="005B279F">
      <w:r>
        <w:t>N</w:t>
      </w:r>
      <w:r w:rsidRPr="00884E54">
        <w:t>VS colony management meet</w:t>
      </w:r>
      <w:r>
        <w:t xml:space="preserve">ing - </w:t>
      </w:r>
      <w:r w:rsidRPr="00884E54">
        <w:t>Level 4 we will be chairing the</w:t>
      </w:r>
      <w:r>
        <w:t xml:space="preserve"> meeting</w:t>
      </w:r>
      <w:r w:rsidRPr="00884E54">
        <w:t xml:space="preserve"> </w:t>
      </w:r>
      <w:r w:rsidR="00143317">
        <w:t xml:space="preserve">due to </w:t>
      </w:r>
      <w:r w:rsidR="00143317" w:rsidRPr="00143317">
        <w:rPr>
          <w:rFonts w:cs="Arial"/>
          <w:szCs w:val="22"/>
          <w:lang w:val="en-US"/>
        </w:rPr>
        <w:t>Amelia Philips</w:t>
      </w:r>
      <w:r w:rsidR="00143317">
        <w:rPr>
          <w:rFonts w:cs="Arial"/>
          <w:szCs w:val="22"/>
          <w:lang w:val="en-US"/>
        </w:rPr>
        <w:t>’s</w:t>
      </w:r>
      <w:r w:rsidR="00143317" w:rsidRPr="00884E54">
        <w:t xml:space="preserve"> </w:t>
      </w:r>
      <w:r w:rsidRPr="00884E54">
        <w:t>maternity leave</w:t>
      </w:r>
      <w:r w:rsidR="00143317">
        <w:t>.</w:t>
      </w:r>
    </w:p>
    <w:p w14:paraId="4FB92DF6" w14:textId="77777777" w:rsidR="00143317" w:rsidRDefault="00143317" w:rsidP="005B279F"/>
    <w:p w14:paraId="62E50BAE" w14:textId="59CCE9A3" w:rsidR="00B30E57" w:rsidRDefault="00884E54" w:rsidP="005B279F">
      <w:r w:rsidRPr="00884E54">
        <w:t xml:space="preserve">Level 4 </w:t>
      </w:r>
      <w:r w:rsidR="009D2D59">
        <w:t>has a new contact email address -</w:t>
      </w:r>
      <w:r w:rsidRPr="00884E54">
        <w:t xml:space="preserve"> </w:t>
      </w:r>
      <w:hyperlink r:id="rId11" w:history="1">
        <w:r w:rsidR="009A5B09" w:rsidRPr="00E94FE8">
          <w:rPr>
            <w:rStyle w:val="Hyperlink"/>
          </w:rPr>
          <w:t>Ubs-amb-lvl4-nacwo@lists.cam.ac.uk</w:t>
        </w:r>
      </w:hyperlink>
      <w:r w:rsidR="009A5B09">
        <w:t xml:space="preserve"> </w:t>
      </w:r>
    </w:p>
    <w:p w14:paraId="252BFC3E" w14:textId="77777777" w:rsidR="009A5B09" w:rsidRDefault="009A5B09" w:rsidP="005B279F"/>
    <w:p w14:paraId="4E7418F7" w14:textId="74CEDA9C" w:rsidR="002E0DE7" w:rsidRDefault="002603F2" w:rsidP="005B279F">
      <w:r>
        <w:t>N</w:t>
      </w:r>
      <w:r w:rsidRPr="002603F2">
        <w:t>ame</w:t>
      </w:r>
      <w:r>
        <w:t>d</w:t>
      </w:r>
      <w:r w:rsidRPr="002603F2">
        <w:t xml:space="preserve"> person meeting</w:t>
      </w:r>
      <w:r>
        <w:t xml:space="preserve"> </w:t>
      </w:r>
      <w:r w:rsidR="00C133B1">
        <w:t xml:space="preserve">– </w:t>
      </w:r>
      <w:r w:rsidR="0022632C">
        <w:t xml:space="preserve">there was </w:t>
      </w:r>
      <w:r w:rsidR="00F36375">
        <w:t xml:space="preserve">discussion at the meeting </w:t>
      </w:r>
      <w:r w:rsidR="0031669C">
        <w:t>regarding opening</w:t>
      </w:r>
      <w:r w:rsidR="0022632C">
        <w:t xml:space="preserve"> of</w:t>
      </w:r>
      <w:r w:rsidR="0031669C">
        <w:t xml:space="preserve"> cages </w:t>
      </w:r>
      <w:r w:rsidR="0022632C">
        <w:t xml:space="preserve">containing </w:t>
      </w:r>
      <w:r w:rsidR="0031669C">
        <w:t xml:space="preserve">litters under </w:t>
      </w:r>
      <w:r w:rsidR="007B0D80">
        <w:t xml:space="preserve">five </w:t>
      </w:r>
      <w:r w:rsidR="0031669C">
        <w:t xml:space="preserve">days old. </w:t>
      </w:r>
      <w:r w:rsidR="003C713A">
        <w:t xml:space="preserve">(JG) informed that </w:t>
      </w:r>
      <w:r w:rsidR="002E0DE7">
        <w:t>no</w:t>
      </w:r>
      <w:r w:rsidR="00F36375">
        <w:t xml:space="preserve"> breeding cages </w:t>
      </w:r>
      <w:r w:rsidR="002E0DE7">
        <w:t>within AMB are opened when a</w:t>
      </w:r>
      <w:r w:rsidR="00FA2542">
        <w:t xml:space="preserve"> new</w:t>
      </w:r>
      <w:r w:rsidR="002E0DE7">
        <w:t xml:space="preserve"> litter is found to ensure that the adult female and the pups are not disturbed. The pups are </w:t>
      </w:r>
      <w:r w:rsidR="007B0D80">
        <w:t xml:space="preserve">only </w:t>
      </w:r>
      <w:r w:rsidR="002E0DE7">
        <w:t xml:space="preserve">counted </w:t>
      </w:r>
      <w:r w:rsidR="00FA2542">
        <w:t xml:space="preserve">and </w:t>
      </w:r>
      <w:r w:rsidR="007B0D80">
        <w:t>sexed at day five</w:t>
      </w:r>
      <w:r w:rsidR="002E0DE7">
        <w:t>.</w:t>
      </w:r>
      <w:r w:rsidR="003E4C99">
        <w:t xml:space="preserve"> Cages are only open</w:t>
      </w:r>
      <w:r w:rsidR="00BB497B">
        <w:t>ed</w:t>
      </w:r>
      <w:r w:rsidR="003E4C99">
        <w:t xml:space="preserve"> if a sick animal is </w:t>
      </w:r>
      <w:r w:rsidR="00FA2542">
        <w:t xml:space="preserve">observed </w:t>
      </w:r>
      <w:r w:rsidR="003E4C99">
        <w:t xml:space="preserve">and therefore action is required. </w:t>
      </w:r>
    </w:p>
    <w:p w14:paraId="19239CC4" w14:textId="56EDF50F" w:rsidR="002E0DE7" w:rsidRDefault="002E0DE7" w:rsidP="005B279F"/>
    <w:p w14:paraId="5D21039D" w14:textId="47D62449" w:rsidR="001A6240" w:rsidRDefault="001A3B7C" w:rsidP="005B279F">
      <w:r>
        <w:t xml:space="preserve">Germ </w:t>
      </w:r>
      <w:r w:rsidR="00431BF2">
        <w:t>F</w:t>
      </w:r>
      <w:r>
        <w:t>ree -</w:t>
      </w:r>
      <w:r w:rsidR="00962B37">
        <w:t xml:space="preserve"> </w:t>
      </w:r>
      <w:r>
        <w:t xml:space="preserve">(JG) welcomed </w:t>
      </w:r>
      <w:r w:rsidR="004F4E19" w:rsidRPr="004F4E19">
        <w:t>Roz Mason</w:t>
      </w:r>
      <w:r w:rsidR="00431BF2">
        <w:t xml:space="preserve"> (RM),</w:t>
      </w:r>
      <w:r w:rsidR="00E958D6">
        <w:t xml:space="preserve"> </w:t>
      </w:r>
      <w:proofErr w:type="spellStart"/>
      <w:r w:rsidR="00431BF2" w:rsidRPr="00431BF2">
        <w:t>Biofacility</w:t>
      </w:r>
      <w:proofErr w:type="spellEnd"/>
      <w:r w:rsidR="00431BF2" w:rsidRPr="00431BF2">
        <w:t xml:space="preserve"> Manager</w:t>
      </w:r>
      <w:r w:rsidR="00431BF2">
        <w:t xml:space="preserve"> who oversees Germ</w:t>
      </w:r>
      <w:r w:rsidR="00F00419">
        <w:t>-</w:t>
      </w:r>
      <w:r w:rsidR="00431BF2">
        <w:t>Free on Level 4</w:t>
      </w:r>
      <w:r w:rsidR="00860420">
        <w:t xml:space="preserve"> and provides s</w:t>
      </w:r>
      <w:r w:rsidR="00860420" w:rsidRPr="005D71E1">
        <w:t xml:space="preserve">upport </w:t>
      </w:r>
      <w:r w:rsidR="00860420">
        <w:t>for</w:t>
      </w:r>
      <w:r w:rsidR="00860420" w:rsidRPr="005D71E1">
        <w:t xml:space="preserve"> Astra Zeneca</w:t>
      </w:r>
      <w:r w:rsidR="003D5C64">
        <w:t xml:space="preserve"> as the </w:t>
      </w:r>
      <w:r w:rsidR="003D5C64" w:rsidRPr="003D5C64">
        <w:t>main point of contact</w:t>
      </w:r>
      <w:r w:rsidR="00860420" w:rsidRPr="005D71E1">
        <w:t>.</w:t>
      </w:r>
      <w:r w:rsidR="00860420">
        <w:t xml:space="preserve"> </w:t>
      </w:r>
      <w:r w:rsidR="00431BF2">
        <w:t xml:space="preserve">(RM) </w:t>
      </w:r>
      <w:r w:rsidR="0099470A">
        <w:t>explained that Germ</w:t>
      </w:r>
      <w:r w:rsidR="00F70D16">
        <w:t>-</w:t>
      </w:r>
      <w:r w:rsidR="0099470A">
        <w:t>Free is</w:t>
      </w:r>
      <w:r w:rsidR="007B0310">
        <w:t xml:space="preserve"> going well while</w:t>
      </w:r>
      <w:r w:rsidR="0099470A">
        <w:t xml:space="preserve"> in </w:t>
      </w:r>
      <w:r w:rsidR="007B0310" w:rsidRPr="007B0310">
        <w:t xml:space="preserve">temporary </w:t>
      </w:r>
      <w:r w:rsidR="0003712D" w:rsidRPr="007B0310">
        <w:t>accommodation</w:t>
      </w:r>
      <w:r w:rsidR="0003712D">
        <w:t xml:space="preserve"> and</w:t>
      </w:r>
      <w:r w:rsidR="00962B37">
        <w:t xml:space="preserve"> is looking to </w:t>
      </w:r>
      <w:r w:rsidR="00D968BB">
        <w:t xml:space="preserve">expand </w:t>
      </w:r>
      <w:r w:rsidR="00FD76E5">
        <w:t xml:space="preserve">and </w:t>
      </w:r>
      <w:r w:rsidR="00D968BB" w:rsidRPr="00D968BB">
        <w:t>develop</w:t>
      </w:r>
      <w:r w:rsidR="00D968BB">
        <w:t xml:space="preserve"> further taking into account</w:t>
      </w:r>
      <w:r w:rsidR="00D968BB" w:rsidRPr="00D968BB">
        <w:t xml:space="preserve"> user requirements</w:t>
      </w:r>
      <w:r w:rsidR="00D968BB">
        <w:t>.</w:t>
      </w:r>
      <w:r w:rsidR="005D71E1">
        <w:t xml:space="preserve"> </w:t>
      </w:r>
    </w:p>
    <w:p w14:paraId="79F692D9" w14:textId="036C867F" w:rsidR="00830042" w:rsidRDefault="00830042" w:rsidP="005B279F"/>
    <w:p w14:paraId="75706CC2" w14:textId="75F99419" w:rsidR="00830042" w:rsidRDefault="00F37EDA" w:rsidP="005B279F">
      <w:r w:rsidRPr="00F37EDA">
        <w:t>Frank</w:t>
      </w:r>
      <w:r w:rsidR="00277456">
        <w:t xml:space="preserve"> </w:t>
      </w:r>
      <w:r w:rsidRPr="00F37EDA">
        <w:t>Reimann</w:t>
      </w:r>
      <w:r w:rsidR="00277456">
        <w:t xml:space="preserve"> (FR) </w:t>
      </w:r>
      <w:r w:rsidR="001D70B8">
        <w:t xml:space="preserve">enquired if the </w:t>
      </w:r>
      <w:r w:rsidR="00F00419">
        <w:t xml:space="preserve">Germ-Free </w:t>
      </w:r>
      <w:r w:rsidR="001D70B8">
        <w:t>area on Level 4 is</w:t>
      </w:r>
      <w:r w:rsidR="00E210DE">
        <w:t xml:space="preserve"> still only for</w:t>
      </w:r>
      <w:r w:rsidR="001D70B8" w:rsidRPr="001D70B8">
        <w:t xml:space="preserve"> breeding only</w:t>
      </w:r>
      <w:r w:rsidR="00E210DE">
        <w:t>. (</w:t>
      </w:r>
      <w:r w:rsidR="00AB0492">
        <w:t>RM</w:t>
      </w:r>
      <w:r w:rsidR="00E210DE">
        <w:t>)</w:t>
      </w:r>
      <w:r w:rsidR="00AB0492">
        <w:t xml:space="preserve"> explained that </w:t>
      </w:r>
      <w:r w:rsidR="00351912">
        <w:t xml:space="preserve">there are </w:t>
      </w:r>
      <w:r w:rsidR="0077336F" w:rsidRPr="0077336F">
        <w:t>plan</w:t>
      </w:r>
      <w:r w:rsidR="00351912">
        <w:t>s</w:t>
      </w:r>
      <w:r w:rsidR="0077336F" w:rsidRPr="0077336F">
        <w:t xml:space="preserve"> for </w:t>
      </w:r>
      <w:r w:rsidR="00F70D16">
        <w:t xml:space="preserve">Germ-Free </w:t>
      </w:r>
      <w:r w:rsidR="0077336F" w:rsidRPr="0077336F">
        <w:t>breeding</w:t>
      </w:r>
      <w:r w:rsidR="00351912">
        <w:t xml:space="preserve"> and </w:t>
      </w:r>
      <w:r w:rsidR="0077336F" w:rsidRPr="0077336F">
        <w:t>areas where experimental work can be carried out as well.</w:t>
      </w:r>
    </w:p>
    <w:p w14:paraId="0BFA8580" w14:textId="77777777" w:rsidR="00503574" w:rsidRDefault="00503574" w:rsidP="005B279F"/>
    <w:p w14:paraId="1F73B588" w14:textId="2C49EA0D" w:rsidR="0094703A" w:rsidRDefault="0094703A" w:rsidP="00503574">
      <w:pPr>
        <w:ind w:left="720"/>
      </w:pPr>
      <w:r w:rsidRPr="00503574">
        <w:rPr>
          <w:b/>
          <w:bCs/>
        </w:rPr>
        <w:t xml:space="preserve">Action </w:t>
      </w:r>
      <w:r>
        <w:t xml:space="preserve">- </w:t>
      </w:r>
      <w:r w:rsidRPr="004F4E19">
        <w:t>Roz Mason</w:t>
      </w:r>
      <w:r>
        <w:t xml:space="preserve">’s email address to be added to </w:t>
      </w:r>
      <w:r w:rsidR="00503574">
        <w:t xml:space="preserve">the </w:t>
      </w:r>
      <w:r w:rsidR="00503574" w:rsidRPr="00503574">
        <w:t>Contacts and Quick User Guide</w:t>
      </w:r>
      <w:r>
        <w:t xml:space="preserve"> </w:t>
      </w:r>
      <w:r w:rsidR="00503574">
        <w:t xml:space="preserve">list on the website. </w:t>
      </w:r>
      <w:hyperlink r:id="rId12" w:history="1">
        <w:r w:rsidR="00503574" w:rsidRPr="006B05B2">
          <w:rPr>
            <w:rStyle w:val="Hyperlink"/>
          </w:rPr>
          <w:t>rm2073@cam.ac.uk</w:t>
        </w:r>
      </w:hyperlink>
      <w:r>
        <w:t xml:space="preserve"> </w:t>
      </w:r>
    </w:p>
    <w:p w14:paraId="6220BBAB" w14:textId="1CCC8270" w:rsidR="004F4E19" w:rsidRDefault="004F4E19" w:rsidP="005B279F"/>
    <w:p w14:paraId="018A8657" w14:textId="6E2F09B0" w:rsidR="005B279F" w:rsidRDefault="005B279F" w:rsidP="005B279F">
      <w:r w:rsidRPr="005B279F">
        <w:t xml:space="preserve">Level 0 – Cage </w:t>
      </w:r>
      <w:r w:rsidR="006A4FFC">
        <w:t>occupancy is a lot lower at 189 mouse cages and 28 rat cages</w:t>
      </w:r>
      <w:r w:rsidR="0002653F">
        <w:t>.</w:t>
      </w:r>
      <w:r w:rsidR="00B42491">
        <w:t xml:space="preserve"> (JG) </w:t>
      </w:r>
      <w:r w:rsidR="00BA05F3">
        <w:t>reminded</w:t>
      </w:r>
      <w:r w:rsidR="00B42491">
        <w:t xml:space="preserve"> users that </w:t>
      </w:r>
      <w:r w:rsidR="00BA05F3">
        <w:t xml:space="preserve">the Level 0 staff are </w:t>
      </w:r>
      <w:r w:rsidR="00882E52">
        <w:t>available</w:t>
      </w:r>
      <w:r w:rsidR="00BA05F3">
        <w:t xml:space="preserve"> </w:t>
      </w:r>
      <w:r w:rsidR="00882E52">
        <w:t xml:space="preserve">if </w:t>
      </w:r>
      <w:r w:rsidR="00BA05F3" w:rsidRPr="00BA05F3">
        <w:t>any training i</w:t>
      </w:r>
      <w:r w:rsidR="00882E52">
        <w:t>s required,</w:t>
      </w:r>
      <w:r w:rsidR="00BA05F3" w:rsidRPr="00BA05F3">
        <w:t xml:space="preserve"> please just contact the </w:t>
      </w:r>
      <w:r w:rsidR="00882E52">
        <w:t>L</w:t>
      </w:r>
      <w:r w:rsidR="00BA05F3" w:rsidRPr="00BA05F3">
        <w:t xml:space="preserve">evel </w:t>
      </w:r>
      <w:r w:rsidR="00882E52">
        <w:t>0</w:t>
      </w:r>
      <w:r w:rsidR="00BA05F3" w:rsidRPr="00BA05F3">
        <w:t xml:space="preserve"> seniors </w:t>
      </w:r>
      <w:r w:rsidR="00E61B1E" w:rsidRPr="00E61B1E">
        <w:rPr>
          <w:rStyle w:val="Hyperlink"/>
        </w:rPr>
        <w:t>Ubs-amb-lvl0-seniors@lists.cam.ac.uk</w:t>
      </w:r>
    </w:p>
    <w:p w14:paraId="3F5B3D8C" w14:textId="2A54FFB9" w:rsidR="0002653F" w:rsidRDefault="0002653F" w:rsidP="005B279F"/>
    <w:p w14:paraId="7CF55F81" w14:textId="146B0437" w:rsidR="00413F68" w:rsidRDefault="00B42491" w:rsidP="00413F68">
      <w:r w:rsidRPr="005B279F">
        <w:t xml:space="preserve">MCMS – </w:t>
      </w:r>
      <w:r w:rsidR="002B436C">
        <w:t>Level 0 are also</w:t>
      </w:r>
      <w:r w:rsidR="00C82BB0">
        <w:t xml:space="preserve"> now</w:t>
      </w:r>
      <w:r w:rsidR="002B436C">
        <w:t xml:space="preserve"> using MCMS for booking workstations. </w:t>
      </w:r>
      <w:r w:rsidR="00C82BB0">
        <w:t xml:space="preserve">The </w:t>
      </w:r>
      <w:r w:rsidR="002B436C">
        <w:t xml:space="preserve">MRI and the </w:t>
      </w:r>
      <w:r w:rsidR="000240F8">
        <w:t>PET</w:t>
      </w:r>
      <w:r w:rsidR="002B436C">
        <w:t xml:space="preserve"> scanner rooms have remained on Booker </w:t>
      </w:r>
      <w:r w:rsidR="00C82BB0">
        <w:t xml:space="preserve">as they still need to be approved. </w:t>
      </w:r>
    </w:p>
    <w:p w14:paraId="3A506E3B" w14:textId="33FDC7D3" w:rsidR="005B279F" w:rsidRDefault="005B279F" w:rsidP="005B279F"/>
    <w:p w14:paraId="39FEED1F" w14:textId="61B578D5" w:rsidR="005B279F" w:rsidRPr="002B13A2" w:rsidRDefault="005B279F" w:rsidP="002B13A2">
      <w:r w:rsidRPr="005B279F">
        <w:t xml:space="preserve">Equipment – </w:t>
      </w:r>
      <w:r w:rsidR="00425B4C">
        <w:t xml:space="preserve">(JG) </w:t>
      </w:r>
      <w:r w:rsidR="00C74873" w:rsidRPr="00C74873">
        <w:t>acknowledge</w:t>
      </w:r>
      <w:r w:rsidR="0070042A">
        <w:t>d</w:t>
      </w:r>
      <w:r w:rsidR="00FF7CAD">
        <w:t xml:space="preserve"> (ST) statement earlier in the meeting as </w:t>
      </w:r>
      <w:r w:rsidR="00C74873">
        <w:t xml:space="preserve">Level 0 have also </w:t>
      </w:r>
      <w:r w:rsidR="00D600E8">
        <w:t xml:space="preserve">reported instances where users have not taken </w:t>
      </w:r>
      <w:r w:rsidR="005327D7">
        <w:t>item</w:t>
      </w:r>
      <w:r w:rsidR="0070042A">
        <w:t>s</w:t>
      </w:r>
      <w:r w:rsidR="00D600E8">
        <w:t xml:space="preserve"> out of carrier bags when placing </w:t>
      </w:r>
      <w:r w:rsidR="005327D7">
        <w:t>items</w:t>
      </w:r>
      <w:r w:rsidR="00D600E8">
        <w:t xml:space="preserve"> into </w:t>
      </w:r>
      <w:r w:rsidR="005327D7">
        <w:t>hatch</w:t>
      </w:r>
      <w:r w:rsidR="00DD10CA">
        <w:t>es</w:t>
      </w:r>
      <w:r w:rsidR="005327D7">
        <w:t xml:space="preserve"> where they can be spayed</w:t>
      </w:r>
      <w:r w:rsidR="00DD10CA">
        <w:t>,</w:t>
      </w:r>
      <w:r w:rsidR="0070042A">
        <w:t xml:space="preserve"> which is not </w:t>
      </w:r>
      <w:r w:rsidR="00DD10CA">
        <w:t>acceptable</w:t>
      </w:r>
      <w:r w:rsidR="005327D7">
        <w:t>.</w:t>
      </w:r>
    </w:p>
    <w:p w14:paraId="13D0A54E" w14:textId="77777777" w:rsidR="005B279F" w:rsidRPr="00CA1C8C" w:rsidRDefault="005B279F" w:rsidP="00B13DAF">
      <w:pPr>
        <w:pStyle w:val="Bold"/>
        <w:numPr>
          <w:ilvl w:val="0"/>
          <w:numId w:val="0"/>
        </w:numPr>
        <w:rPr>
          <w:rFonts w:cs="Arial"/>
          <w:szCs w:val="22"/>
        </w:rPr>
      </w:pPr>
    </w:p>
    <w:p w14:paraId="11E4FDEE" w14:textId="675B4208" w:rsidR="00FA235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272911">
        <w:rPr>
          <w:rFonts w:cs="Arial"/>
          <w:szCs w:val="22"/>
        </w:rPr>
        <w:t>Na</w:t>
      </w:r>
      <w:r w:rsidRPr="00CA1C8C">
        <w:rPr>
          <w:rFonts w:cs="Arial"/>
          <w:szCs w:val="22"/>
        </w:rPr>
        <w:t xml:space="preserve">med Veterinary Surgeon Report </w:t>
      </w:r>
      <w:r w:rsidR="00C60779" w:rsidRPr="00CA1C8C">
        <w:rPr>
          <w:rFonts w:cs="Arial"/>
          <w:szCs w:val="22"/>
        </w:rPr>
        <w:t xml:space="preserve">– </w:t>
      </w:r>
      <w:proofErr w:type="spellStart"/>
      <w:r w:rsidR="001567F5" w:rsidRPr="001567F5">
        <w:rPr>
          <w:rFonts w:cs="Arial"/>
          <w:szCs w:val="22"/>
        </w:rPr>
        <w:t>Michiel</w:t>
      </w:r>
      <w:proofErr w:type="spellEnd"/>
      <w:r w:rsidR="001567F5" w:rsidRPr="001567F5">
        <w:rPr>
          <w:rFonts w:cs="Arial"/>
          <w:szCs w:val="22"/>
        </w:rPr>
        <w:t xml:space="preserve"> </w:t>
      </w:r>
      <w:proofErr w:type="spellStart"/>
      <w:r w:rsidR="001567F5" w:rsidRPr="001567F5">
        <w:rPr>
          <w:rFonts w:cs="Arial"/>
          <w:szCs w:val="22"/>
        </w:rPr>
        <w:t>Plugge</w:t>
      </w:r>
      <w:proofErr w:type="spellEnd"/>
      <w:r w:rsidR="001567F5">
        <w:rPr>
          <w:rFonts w:cs="Arial"/>
          <w:szCs w:val="22"/>
        </w:rPr>
        <w:t xml:space="preserve"> </w:t>
      </w:r>
      <w:r w:rsidR="001C38A2">
        <w:rPr>
          <w:rFonts w:cs="Arial"/>
          <w:szCs w:val="22"/>
        </w:rPr>
        <w:t>(</w:t>
      </w:r>
      <w:r w:rsidR="001567F5">
        <w:rPr>
          <w:rFonts w:cs="Arial"/>
          <w:szCs w:val="22"/>
        </w:rPr>
        <w:t>MP</w:t>
      </w:r>
      <w:r w:rsidR="001C38A2">
        <w:rPr>
          <w:rFonts w:cs="Arial"/>
          <w:szCs w:val="22"/>
        </w:rPr>
        <w:t>)</w:t>
      </w:r>
    </w:p>
    <w:p w14:paraId="79408ABF" w14:textId="77777777" w:rsidR="0003271D" w:rsidRPr="00CA1C8C" w:rsidRDefault="0003271D" w:rsidP="0003271D">
      <w:pPr>
        <w:pStyle w:val="Bold"/>
        <w:numPr>
          <w:ilvl w:val="0"/>
          <w:numId w:val="0"/>
        </w:numPr>
        <w:ind w:left="360"/>
        <w:rPr>
          <w:rFonts w:cs="Arial"/>
          <w:szCs w:val="22"/>
        </w:rPr>
      </w:pPr>
    </w:p>
    <w:p w14:paraId="5071DAA5" w14:textId="165BD575" w:rsidR="00272911" w:rsidRDefault="00272911" w:rsidP="005733C4">
      <w:r>
        <w:t xml:space="preserve">(ST) reported on the </w:t>
      </w:r>
      <w:r w:rsidRPr="00272911">
        <w:t>Named Veterinary Surgeon Report</w:t>
      </w:r>
      <w:r>
        <w:t xml:space="preserve"> in </w:t>
      </w:r>
      <w:proofErr w:type="spellStart"/>
      <w:r w:rsidRPr="001567F5">
        <w:rPr>
          <w:rFonts w:cs="Arial"/>
          <w:szCs w:val="22"/>
        </w:rPr>
        <w:t>Michiel</w:t>
      </w:r>
      <w:proofErr w:type="spellEnd"/>
      <w:r w:rsidRPr="001567F5">
        <w:rPr>
          <w:rFonts w:cs="Arial"/>
          <w:szCs w:val="22"/>
        </w:rPr>
        <w:t xml:space="preserve"> </w:t>
      </w:r>
      <w:proofErr w:type="spellStart"/>
      <w:r w:rsidRPr="001567F5">
        <w:rPr>
          <w:rFonts w:cs="Arial"/>
          <w:szCs w:val="22"/>
        </w:rPr>
        <w:t>Plugge</w:t>
      </w:r>
      <w:proofErr w:type="spellEnd"/>
      <w:r>
        <w:rPr>
          <w:rFonts w:cs="Arial"/>
          <w:szCs w:val="22"/>
        </w:rPr>
        <w:t xml:space="preserve"> and </w:t>
      </w:r>
      <w:r w:rsidRPr="005733C4">
        <w:t>Amelia Philips</w:t>
      </w:r>
      <w:r w:rsidR="007C1D63">
        <w:t xml:space="preserve"> absence. </w:t>
      </w:r>
    </w:p>
    <w:p w14:paraId="6BED5950" w14:textId="68D58C8C" w:rsidR="00272911" w:rsidRDefault="00272911" w:rsidP="005733C4"/>
    <w:p w14:paraId="637DD20A" w14:textId="5349E395" w:rsidR="007C1D63" w:rsidRDefault="007C1D63" w:rsidP="005733C4">
      <w:r w:rsidRPr="005733C4">
        <w:t>PPL Standard 18 Notifications</w:t>
      </w:r>
      <w:r>
        <w:t xml:space="preserve"> </w:t>
      </w:r>
      <w:r w:rsidR="00453A9B">
        <w:t>–</w:t>
      </w:r>
      <w:r w:rsidR="00FF3F7B">
        <w:t xml:space="preserve"> </w:t>
      </w:r>
      <w:r w:rsidR="008F545C">
        <w:t>F</w:t>
      </w:r>
      <w:r w:rsidR="008F545C" w:rsidRPr="00555567">
        <w:t>ollowing discussion sessions held in September</w:t>
      </w:r>
      <w:r w:rsidR="008F545C">
        <w:t>, n</w:t>
      </w:r>
      <w:r w:rsidR="00FF3F7B">
        <w:t xml:space="preserve">o </w:t>
      </w:r>
      <w:r w:rsidR="00BC02C1" w:rsidRPr="00BC02C1">
        <w:t>updated advice for standard condition 18 notifications</w:t>
      </w:r>
      <w:r w:rsidR="00FF3F7B">
        <w:t xml:space="preserve"> </w:t>
      </w:r>
      <w:r w:rsidR="008F545C">
        <w:t>has</w:t>
      </w:r>
      <w:r w:rsidR="00FF3F7B">
        <w:t xml:space="preserve"> been received and therefore </w:t>
      </w:r>
      <w:r w:rsidR="00453A9B">
        <w:t xml:space="preserve">clarification </w:t>
      </w:r>
      <w:r w:rsidR="00FF3F7B">
        <w:t>is still needed</w:t>
      </w:r>
      <w:r w:rsidR="00D419C2">
        <w:t xml:space="preserve"> on the </w:t>
      </w:r>
      <w:r w:rsidR="00D419C2" w:rsidRPr="00D419C2">
        <w:t xml:space="preserve">appropriate action to take for technical failures. </w:t>
      </w:r>
    </w:p>
    <w:p w14:paraId="63C539D3" w14:textId="2048337D" w:rsidR="00555567" w:rsidRDefault="00555567" w:rsidP="005733C4"/>
    <w:p w14:paraId="537999FC" w14:textId="5F4EFF57" w:rsidR="00ED360F" w:rsidRDefault="00C85689" w:rsidP="005733C4">
      <w:r w:rsidRPr="005733C4">
        <w:t>NVS Team</w:t>
      </w:r>
      <w:r w:rsidR="00781E4E">
        <w:t xml:space="preserve"> - </w:t>
      </w:r>
      <w:r w:rsidR="005733C4" w:rsidRPr="005733C4">
        <w:t xml:space="preserve">Amelia Philips </w:t>
      </w:r>
      <w:r w:rsidR="009D7433">
        <w:t>is now on maternity leave</w:t>
      </w:r>
      <w:r w:rsidR="009452D4">
        <w:t xml:space="preserve"> and </w:t>
      </w:r>
      <w:r w:rsidR="009452D4" w:rsidRPr="009452D4">
        <w:t xml:space="preserve">Henri Bertrand </w:t>
      </w:r>
      <w:r w:rsidR="00C80BC5">
        <w:t xml:space="preserve">is on </w:t>
      </w:r>
      <w:r w:rsidR="009452D4" w:rsidRPr="009452D4">
        <w:t>secondment</w:t>
      </w:r>
      <w:r w:rsidR="00BB3B1A">
        <w:t xml:space="preserve"> to A</w:t>
      </w:r>
      <w:r w:rsidR="00BB3B1A" w:rsidRPr="00142C05">
        <w:t>genda</w:t>
      </w:r>
      <w:r w:rsidR="005178BC">
        <w:t>.</w:t>
      </w:r>
      <w:r w:rsidR="00781E4E" w:rsidRPr="00781E4E">
        <w:t xml:space="preserve"> </w:t>
      </w:r>
      <w:r w:rsidR="00781E4E">
        <w:t>Jo Keeley</w:t>
      </w:r>
      <w:r w:rsidR="006C7468">
        <w:t xml:space="preserve"> will</w:t>
      </w:r>
      <w:r w:rsidR="00781E4E">
        <w:t xml:space="preserve"> </w:t>
      </w:r>
      <w:r w:rsidR="00781E4E" w:rsidRPr="00781E4E">
        <w:t>continue acting as the NVS is for the same animal units</w:t>
      </w:r>
      <w:r w:rsidR="006C7468">
        <w:t xml:space="preserve"> as</w:t>
      </w:r>
      <w:r w:rsidR="00781E4E" w:rsidRPr="00781E4E">
        <w:t xml:space="preserve"> before.</w:t>
      </w:r>
      <w:r w:rsidR="006C7468">
        <w:t xml:space="preserve"> </w:t>
      </w:r>
      <w:proofErr w:type="spellStart"/>
      <w:r w:rsidR="006C7468" w:rsidRPr="001567F5">
        <w:rPr>
          <w:rFonts w:cs="Arial"/>
          <w:szCs w:val="22"/>
        </w:rPr>
        <w:t>Michiel</w:t>
      </w:r>
      <w:proofErr w:type="spellEnd"/>
      <w:r w:rsidR="006C7468" w:rsidRPr="001567F5">
        <w:rPr>
          <w:rFonts w:cs="Arial"/>
          <w:szCs w:val="22"/>
        </w:rPr>
        <w:t xml:space="preserve"> </w:t>
      </w:r>
      <w:proofErr w:type="spellStart"/>
      <w:r w:rsidR="006C7468" w:rsidRPr="001567F5">
        <w:rPr>
          <w:rFonts w:cs="Arial"/>
          <w:szCs w:val="22"/>
        </w:rPr>
        <w:t>Plugge</w:t>
      </w:r>
      <w:proofErr w:type="spellEnd"/>
      <w:r w:rsidR="006C7468">
        <w:rPr>
          <w:rFonts w:cs="Arial"/>
          <w:szCs w:val="22"/>
        </w:rPr>
        <w:t xml:space="preserve"> </w:t>
      </w:r>
      <w:r w:rsidR="00D45331">
        <w:t xml:space="preserve">is also now </w:t>
      </w:r>
      <w:r w:rsidR="006C7468" w:rsidRPr="006C7468">
        <w:t>NVS for Barcroft</w:t>
      </w:r>
      <w:r w:rsidR="00D45331">
        <w:t>.</w:t>
      </w:r>
      <w:r w:rsidR="00142C05" w:rsidRPr="00142C05">
        <w:t xml:space="preserve"> </w:t>
      </w:r>
      <w:r w:rsidR="00D30783" w:rsidRPr="009452D4">
        <w:t>Henri Bertrand</w:t>
      </w:r>
      <w:r w:rsidR="00142C05" w:rsidRPr="00142C05">
        <w:t xml:space="preserve"> and </w:t>
      </w:r>
      <w:r w:rsidR="00FC3B20" w:rsidRPr="00FC3B20">
        <w:t xml:space="preserve">Jonathan </w:t>
      </w:r>
      <w:proofErr w:type="spellStart"/>
      <w:r w:rsidR="00FC3B20" w:rsidRPr="00FC3B20">
        <w:t>Tesh</w:t>
      </w:r>
      <w:proofErr w:type="spellEnd"/>
      <w:r w:rsidR="00142C05" w:rsidRPr="00142C05">
        <w:t xml:space="preserve"> </w:t>
      </w:r>
      <w:r w:rsidR="00632147">
        <w:t>who are the A</w:t>
      </w:r>
      <w:r w:rsidR="00632147" w:rsidRPr="00142C05">
        <w:t>genda NVS</w:t>
      </w:r>
      <w:r w:rsidR="00142C05" w:rsidRPr="00142C05">
        <w:t xml:space="preserve"> </w:t>
      </w:r>
      <w:r w:rsidR="00632147">
        <w:t xml:space="preserve">are </w:t>
      </w:r>
      <w:r w:rsidR="00142C05" w:rsidRPr="00142C05">
        <w:t>presently providing temporary cover for other units.</w:t>
      </w:r>
      <w:r w:rsidR="009A30A2" w:rsidRPr="009A30A2">
        <w:t xml:space="preserve"> Sophie</w:t>
      </w:r>
      <w:r w:rsidR="009A30A2">
        <w:t xml:space="preserve"> </w:t>
      </w:r>
      <w:proofErr w:type="spellStart"/>
      <w:r w:rsidR="009A30A2" w:rsidRPr="009A30A2">
        <w:t>Kimpton</w:t>
      </w:r>
      <w:proofErr w:type="spellEnd"/>
      <w:r w:rsidR="009A30A2">
        <w:t xml:space="preserve"> will be joining</w:t>
      </w:r>
      <w:r w:rsidR="0052423B">
        <w:t xml:space="preserve"> UBS</w:t>
      </w:r>
      <w:r w:rsidR="00B756C7">
        <w:t xml:space="preserve"> </w:t>
      </w:r>
      <w:r w:rsidR="0052423B">
        <w:t xml:space="preserve">the </w:t>
      </w:r>
      <w:r w:rsidR="0052423B" w:rsidRPr="00ED360F">
        <w:t xml:space="preserve">beginning </w:t>
      </w:r>
      <w:r w:rsidR="0052423B">
        <w:t>of</w:t>
      </w:r>
      <w:r w:rsidR="0052423B" w:rsidRPr="00ED360F">
        <w:t xml:space="preserve"> February</w:t>
      </w:r>
      <w:r w:rsidR="009A30A2">
        <w:t xml:space="preserve"> </w:t>
      </w:r>
      <w:r w:rsidR="00B756C7">
        <w:t>and will</w:t>
      </w:r>
      <w:r w:rsidR="00B756C7" w:rsidRPr="00ED360F">
        <w:t xml:space="preserve"> starting as a training NV</w:t>
      </w:r>
      <w:r w:rsidR="0052423B">
        <w:t xml:space="preserve">S, she </w:t>
      </w:r>
      <w:r w:rsidR="00ED360F">
        <w:t xml:space="preserve">is </w:t>
      </w:r>
      <w:r w:rsidR="00ED360F" w:rsidRPr="00ED360F">
        <w:t>presently working in general veterinary practice</w:t>
      </w:r>
      <w:r w:rsidR="00B756C7">
        <w:t>.</w:t>
      </w:r>
    </w:p>
    <w:p w14:paraId="17F13312" w14:textId="77777777" w:rsidR="001E2D27" w:rsidRDefault="001E2D27" w:rsidP="005733C4"/>
    <w:p w14:paraId="32513F47" w14:textId="76DBD906" w:rsidR="00216EDE" w:rsidRDefault="00C85689" w:rsidP="005733C4">
      <w:r w:rsidRPr="00C85689">
        <w:t>UBS website</w:t>
      </w:r>
      <w:r>
        <w:t xml:space="preserve"> - </w:t>
      </w:r>
      <w:r w:rsidR="00216EDE">
        <w:t>The website is currently</w:t>
      </w:r>
      <w:r w:rsidR="00D02B45">
        <w:t xml:space="preserve"> undergoing changes</w:t>
      </w:r>
      <w:r w:rsidRPr="00C85689">
        <w:t xml:space="preserve"> </w:t>
      </w:r>
      <w:r w:rsidR="00216EDE">
        <w:t xml:space="preserve">with suggestions welcome of anything that users would like </w:t>
      </w:r>
      <w:r w:rsidR="00216EDE" w:rsidRPr="00C85689">
        <w:t>clearly available</w:t>
      </w:r>
      <w:r w:rsidR="00216EDE">
        <w:t>.</w:t>
      </w:r>
    </w:p>
    <w:p w14:paraId="1FA7FA02" w14:textId="77777777" w:rsidR="003B0D33" w:rsidRPr="00715823" w:rsidRDefault="003B0D33" w:rsidP="005733C4">
      <w:pPr>
        <w:rPr>
          <w:b/>
        </w:rPr>
      </w:pPr>
    </w:p>
    <w:p w14:paraId="43A41509" w14:textId="5DA6B560" w:rsidR="002B7F80" w:rsidRDefault="00FA2356" w:rsidP="002B7F80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17F5B">
        <w:rPr>
          <w:rFonts w:cs="Arial"/>
          <w:szCs w:val="22"/>
        </w:rPr>
        <w:t>Nam</w:t>
      </w:r>
      <w:r w:rsidRPr="00CA1C8C">
        <w:rPr>
          <w:rFonts w:cs="Arial"/>
          <w:szCs w:val="22"/>
        </w:rPr>
        <w:t xml:space="preserve">ed Information Officer Report </w:t>
      </w:r>
      <w:r w:rsidR="00C60779" w:rsidRPr="00CA1C8C">
        <w:rPr>
          <w:rFonts w:cs="Arial"/>
          <w:szCs w:val="22"/>
        </w:rPr>
        <w:t xml:space="preserve">– </w:t>
      </w:r>
      <w:r w:rsidRPr="00CA1C8C">
        <w:rPr>
          <w:rFonts w:cs="Arial"/>
          <w:szCs w:val="22"/>
        </w:rPr>
        <w:t>Debs Flack</w:t>
      </w:r>
      <w:r w:rsidR="001C38A2">
        <w:rPr>
          <w:rFonts w:cs="Arial"/>
          <w:szCs w:val="22"/>
        </w:rPr>
        <w:t xml:space="preserve"> (DF)</w:t>
      </w:r>
    </w:p>
    <w:p w14:paraId="66798904" w14:textId="4EFD13B7" w:rsidR="0058311B" w:rsidRDefault="0058311B" w:rsidP="0058311B">
      <w:pPr>
        <w:pStyle w:val="Bold"/>
        <w:numPr>
          <w:ilvl w:val="0"/>
          <w:numId w:val="0"/>
        </w:numPr>
        <w:rPr>
          <w:rFonts w:cs="Arial"/>
          <w:szCs w:val="22"/>
        </w:rPr>
      </w:pPr>
    </w:p>
    <w:p w14:paraId="01883401" w14:textId="0143E417" w:rsidR="002B7F80" w:rsidRDefault="005733C4" w:rsidP="005733C4">
      <w:r w:rsidRPr="005733C4">
        <w:lastRenderedPageBreak/>
        <w:t>(</w:t>
      </w:r>
      <w:r w:rsidR="00020C8D">
        <w:t>SH</w:t>
      </w:r>
      <w:r w:rsidRPr="005733C4">
        <w:t xml:space="preserve">) </w:t>
      </w:r>
      <w:r w:rsidR="00E421B3">
        <w:t xml:space="preserve">reported that work is underway </w:t>
      </w:r>
      <w:r w:rsidRPr="005733C4">
        <w:t>with the strain list</w:t>
      </w:r>
      <w:r w:rsidR="009C56B0">
        <w:t xml:space="preserve"> and asked if </w:t>
      </w:r>
      <w:r w:rsidR="009C56B0" w:rsidRPr="00D90F69">
        <w:rPr>
          <w:rStyle w:val="BoldCharacterStyle"/>
          <w:rFonts w:cs="Arial"/>
          <w:b w:val="0"/>
          <w:szCs w:val="22"/>
        </w:rPr>
        <w:t>Maggie Gentry</w:t>
      </w:r>
      <w:r w:rsidR="009C56B0">
        <w:rPr>
          <w:rStyle w:val="BoldCharacterStyle"/>
          <w:rFonts w:cs="Arial"/>
          <w:b w:val="0"/>
          <w:szCs w:val="22"/>
        </w:rPr>
        <w:t xml:space="preserve"> could attend</w:t>
      </w:r>
      <w:r w:rsidR="00C833ED">
        <w:rPr>
          <w:rStyle w:val="BoldCharacterStyle"/>
          <w:rFonts w:cs="Arial"/>
          <w:b w:val="0"/>
          <w:szCs w:val="22"/>
        </w:rPr>
        <w:t xml:space="preserve"> the next meeting and provide an update.</w:t>
      </w:r>
      <w:r w:rsidR="009959C0">
        <w:rPr>
          <w:rStyle w:val="BoldCharacterStyle"/>
          <w:rFonts w:cs="Arial"/>
          <w:b w:val="0"/>
          <w:szCs w:val="22"/>
        </w:rPr>
        <w:t xml:space="preserve"> (ST) asked</w:t>
      </w:r>
      <w:r w:rsidR="00C833ED">
        <w:rPr>
          <w:rStyle w:val="BoldCharacterStyle"/>
          <w:rFonts w:cs="Arial"/>
          <w:b w:val="0"/>
          <w:szCs w:val="22"/>
        </w:rPr>
        <w:t xml:space="preserve"> </w:t>
      </w:r>
      <w:r w:rsidR="00997A9D">
        <w:rPr>
          <w:rStyle w:val="BoldCharacterStyle"/>
          <w:rFonts w:cs="Arial"/>
          <w:b w:val="0"/>
          <w:szCs w:val="22"/>
        </w:rPr>
        <w:t xml:space="preserve">users </w:t>
      </w:r>
      <w:r w:rsidR="009959C0">
        <w:t>to no longer use the CBR strain</w:t>
      </w:r>
      <w:r w:rsidR="00997A9D">
        <w:t xml:space="preserve"> </w:t>
      </w:r>
      <w:r w:rsidR="009959C0">
        <w:t>enquiry list</w:t>
      </w:r>
      <w:r w:rsidR="00997A9D">
        <w:t xml:space="preserve"> which </w:t>
      </w:r>
      <w:r w:rsidR="00014186">
        <w:t>is</w:t>
      </w:r>
      <w:r w:rsidR="00997A9D">
        <w:t xml:space="preserve"> no longer maintained and instead to use the 3Rs </w:t>
      </w:r>
      <w:r w:rsidR="00CC7948">
        <w:t xml:space="preserve">enquires list. </w:t>
      </w:r>
      <w:hyperlink r:id="rId13" w:history="1">
        <w:r w:rsidR="003B5310" w:rsidRPr="00A10A7D">
          <w:rPr>
            <w:rStyle w:val="Hyperlink"/>
          </w:rPr>
          <w:t>ubs-3rs-enquiry@lists.cam.ac.uk</w:t>
        </w:r>
      </w:hyperlink>
      <w:r w:rsidR="003B5310">
        <w:t xml:space="preserve"> </w:t>
      </w:r>
    </w:p>
    <w:p w14:paraId="7B95CD36" w14:textId="77777777" w:rsidR="005733C4" w:rsidRDefault="005733C4" w:rsidP="002B7F80">
      <w:pPr>
        <w:pStyle w:val="Bold"/>
        <w:numPr>
          <w:ilvl w:val="0"/>
          <w:numId w:val="0"/>
        </w:numPr>
        <w:ind w:left="360"/>
        <w:rPr>
          <w:rFonts w:cs="Arial"/>
          <w:szCs w:val="22"/>
        </w:rPr>
      </w:pPr>
    </w:p>
    <w:p w14:paraId="4C729FE9" w14:textId="4F4E1814" w:rsidR="00FA2356" w:rsidRDefault="00FA2356" w:rsidP="002B7F80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2B7F80">
        <w:rPr>
          <w:rFonts w:cs="Arial"/>
          <w:szCs w:val="22"/>
        </w:rPr>
        <w:t>User Reports</w:t>
      </w:r>
    </w:p>
    <w:p w14:paraId="01FE9A5D" w14:textId="77777777" w:rsidR="00151A73" w:rsidRPr="002B7F80" w:rsidRDefault="00151A73" w:rsidP="00151A73">
      <w:pPr>
        <w:pStyle w:val="Bold"/>
        <w:numPr>
          <w:ilvl w:val="0"/>
          <w:numId w:val="0"/>
        </w:numPr>
        <w:ind w:left="360"/>
        <w:rPr>
          <w:rFonts w:cs="Arial"/>
          <w:szCs w:val="22"/>
        </w:rPr>
      </w:pPr>
    </w:p>
    <w:p w14:paraId="761C7759" w14:textId="67D5AE28" w:rsidR="002E4585" w:rsidRPr="00CA1C8C" w:rsidRDefault="002E4585" w:rsidP="002E458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None</w:t>
      </w:r>
    </w:p>
    <w:p w14:paraId="646D8396" w14:textId="77777777" w:rsidR="00FA2356" w:rsidRPr="00CA1C8C" w:rsidRDefault="00FA2356" w:rsidP="00582A65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585DF871" w14:textId="427806FA" w:rsidR="00FA2356" w:rsidRDefault="00FA2356" w:rsidP="00C96845">
      <w:pPr>
        <w:pStyle w:val="Bold"/>
      </w:pPr>
      <w:r w:rsidRPr="00CA1C8C">
        <w:t xml:space="preserve">The 3R’s </w:t>
      </w:r>
      <w:r w:rsidR="00C60779" w:rsidRPr="00CA1C8C">
        <w:t xml:space="preserve">– </w:t>
      </w:r>
      <w:r w:rsidRPr="00CA1C8C">
        <w:t>Debs Flack</w:t>
      </w:r>
    </w:p>
    <w:p w14:paraId="11B079DE" w14:textId="77777777" w:rsidR="00151A73" w:rsidRDefault="00151A73" w:rsidP="00151A73">
      <w:pPr>
        <w:pStyle w:val="Bold"/>
        <w:numPr>
          <w:ilvl w:val="0"/>
          <w:numId w:val="0"/>
        </w:numPr>
        <w:ind w:left="284"/>
      </w:pPr>
    </w:p>
    <w:p w14:paraId="14D81CC0" w14:textId="4A3414B9" w:rsidR="0003271D" w:rsidRDefault="005733C4" w:rsidP="00486CC3">
      <w:r>
        <w:t xml:space="preserve">(SH) </w:t>
      </w:r>
      <w:r w:rsidR="00486CC3">
        <w:t>enquired about</w:t>
      </w:r>
      <w:r w:rsidR="001D046C">
        <w:t xml:space="preserve"> </w:t>
      </w:r>
      <w:r w:rsidR="00486CC3">
        <w:t xml:space="preserve">the </w:t>
      </w:r>
      <w:r w:rsidR="00167FE5">
        <w:t>s</w:t>
      </w:r>
      <w:r w:rsidR="00486CC3">
        <w:t xml:space="preserve">ingle </w:t>
      </w:r>
      <w:r w:rsidR="00167FE5">
        <w:t>u</w:t>
      </w:r>
      <w:r w:rsidR="00486CC3">
        <w:t xml:space="preserve">se </w:t>
      </w:r>
      <w:r w:rsidR="00167FE5">
        <w:t>n</w:t>
      </w:r>
      <w:r w:rsidR="00486CC3">
        <w:t>eedles</w:t>
      </w:r>
      <w:r w:rsidR="00791B5A">
        <w:t xml:space="preserve"> and </w:t>
      </w:r>
      <w:proofErr w:type="spellStart"/>
      <w:r w:rsidR="00167FE5">
        <w:t>r</w:t>
      </w:r>
      <w:r w:rsidR="00486CC3">
        <w:t>estrainer</w:t>
      </w:r>
      <w:proofErr w:type="spellEnd"/>
      <w:r w:rsidR="00486CC3">
        <w:t xml:space="preserve"> </w:t>
      </w:r>
      <w:r w:rsidR="00167FE5">
        <w:t xml:space="preserve">use </w:t>
      </w:r>
      <w:r w:rsidR="00791B5A">
        <w:t xml:space="preserve">(SW) </w:t>
      </w:r>
      <w:r w:rsidR="00167FE5">
        <w:t xml:space="preserve">explained </w:t>
      </w:r>
      <w:r w:rsidR="00791B5A">
        <w:t xml:space="preserve">that </w:t>
      </w:r>
      <w:r w:rsidR="00167FE5">
        <w:rPr>
          <w:rFonts w:cs="Arial"/>
          <w:szCs w:val="22"/>
        </w:rPr>
        <w:t xml:space="preserve">top tips for </w:t>
      </w:r>
      <w:proofErr w:type="spellStart"/>
      <w:r w:rsidR="00167FE5">
        <w:rPr>
          <w:rFonts w:cs="Arial"/>
          <w:szCs w:val="22"/>
        </w:rPr>
        <w:t>restrainer</w:t>
      </w:r>
      <w:proofErr w:type="spellEnd"/>
      <w:r w:rsidR="00167FE5">
        <w:rPr>
          <w:rFonts w:cs="Arial"/>
          <w:szCs w:val="22"/>
        </w:rPr>
        <w:t xml:space="preserve"> use </w:t>
      </w:r>
      <w:r w:rsidR="00486CC3">
        <w:t xml:space="preserve">currently being drafted </w:t>
      </w:r>
      <w:r w:rsidR="004B3BDD">
        <w:t>however</w:t>
      </w:r>
      <w:r w:rsidR="00A923A2">
        <w:t xml:space="preserve"> the</w:t>
      </w:r>
      <w:r w:rsidR="001D046C">
        <w:t xml:space="preserve"> document on supporting the single use of needles is</w:t>
      </w:r>
      <w:r w:rsidR="00A923A2">
        <w:t xml:space="preserve"> available on the UBS website</w:t>
      </w:r>
      <w:r w:rsidR="001D046C">
        <w:t>.</w:t>
      </w:r>
    </w:p>
    <w:p w14:paraId="10968223" w14:textId="790B34A8" w:rsidR="00747F22" w:rsidRDefault="00747F22" w:rsidP="00486CC3"/>
    <w:p w14:paraId="08C16401" w14:textId="2FEFD553" w:rsidR="00B80A5F" w:rsidRDefault="00747F22" w:rsidP="00486CC3">
      <w:r>
        <w:t xml:space="preserve">(FR) asked if </w:t>
      </w:r>
      <w:r w:rsidR="003C3BAA">
        <w:t xml:space="preserve">one room could be changed </w:t>
      </w:r>
      <w:r w:rsidR="00A373DD">
        <w:t xml:space="preserve">to a different </w:t>
      </w:r>
      <w:r w:rsidR="00C36BE7">
        <w:t xml:space="preserve">time of day setting as </w:t>
      </w:r>
      <w:r w:rsidR="00C36BE7" w:rsidRPr="00747F22">
        <w:t xml:space="preserve">lot of </w:t>
      </w:r>
      <w:r w:rsidR="00C36BE7">
        <w:t xml:space="preserve">his </w:t>
      </w:r>
      <w:r w:rsidR="00C36BE7" w:rsidRPr="00747F22">
        <w:t>research work</w:t>
      </w:r>
      <w:r w:rsidR="00C36BE7">
        <w:t xml:space="preserve"> is</w:t>
      </w:r>
      <w:r w:rsidR="00C36BE7" w:rsidRPr="00747F22">
        <w:t xml:space="preserve"> just after dark</w:t>
      </w:r>
      <w:r w:rsidR="007C2F26">
        <w:t xml:space="preserve"> due to feeding studies.</w:t>
      </w:r>
      <w:r w:rsidR="00B80A5F">
        <w:t xml:space="preserve"> (ST) </w:t>
      </w:r>
      <w:r w:rsidR="006B39F4">
        <w:t>responded</w:t>
      </w:r>
      <w:r w:rsidR="00B80A5F">
        <w:t xml:space="preserve"> that it will need to be </w:t>
      </w:r>
      <w:r w:rsidR="00B80A5F" w:rsidRPr="00B80A5F">
        <w:t xml:space="preserve">look at whether </w:t>
      </w:r>
      <w:r w:rsidR="00B80A5F">
        <w:t>the</w:t>
      </w:r>
      <w:r w:rsidR="00B80A5F" w:rsidRPr="00B80A5F">
        <w:t xml:space="preserve"> system </w:t>
      </w:r>
      <w:r w:rsidR="00B80A5F">
        <w:t xml:space="preserve">can </w:t>
      </w:r>
      <w:r w:rsidR="00B80A5F" w:rsidRPr="00B80A5F">
        <w:t>accommodate</w:t>
      </w:r>
      <w:r w:rsidR="00B80A5F">
        <w:t xml:space="preserve"> this and asked </w:t>
      </w:r>
      <w:r w:rsidR="006B39F4">
        <w:t xml:space="preserve">for details of a wish list to be emailed. </w:t>
      </w:r>
    </w:p>
    <w:p w14:paraId="58C9B227" w14:textId="676A1837" w:rsidR="00582A65" w:rsidRPr="00CA1C8C" w:rsidRDefault="00582A65" w:rsidP="00582A65">
      <w:pPr>
        <w:rPr>
          <w:rFonts w:cs="Arial"/>
          <w:szCs w:val="22"/>
        </w:rPr>
      </w:pPr>
    </w:p>
    <w:p w14:paraId="2DDD767B" w14:textId="505F1850" w:rsidR="00FA2356" w:rsidRDefault="00FA2356" w:rsidP="00FA2356">
      <w:pPr>
        <w:pStyle w:val="Bold"/>
        <w:rPr>
          <w:rFonts w:cs="Arial"/>
          <w:szCs w:val="22"/>
          <w:lang w:val="en-US"/>
        </w:rPr>
      </w:pPr>
      <w:r w:rsidRPr="00CA1C8C">
        <w:rPr>
          <w:rFonts w:cs="Arial"/>
          <w:szCs w:val="22"/>
          <w:lang w:val="en-US"/>
        </w:rPr>
        <w:t>A</w:t>
      </w:r>
      <w:r w:rsidR="00C60779" w:rsidRPr="00CA1C8C">
        <w:rPr>
          <w:rFonts w:cs="Arial"/>
          <w:szCs w:val="22"/>
          <w:lang w:val="en-US"/>
        </w:rPr>
        <w:t xml:space="preserve">ny </w:t>
      </w:r>
      <w:r w:rsidRPr="00CA1C8C">
        <w:rPr>
          <w:rFonts w:cs="Arial"/>
          <w:szCs w:val="22"/>
          <w:lang w:val="en-US"/>
        </w:rPr>
        <w:t>O</w:t>
      </w:r>
      <w:r w:rsidR="00C60779" w:rsidRPr="00CA1C8C">
        <w:rPr>
          <w:rFonts w:cs="Arial"/>
          <w:szCs w:val="22"/>
          <w:lang w:val="en-US"/>
        </w:rPr>
        <w:t xml:space="preserve">ther </w:t>
      </w:r>
      <w:r w:rsidRPr="00CA1C8C">
        <w:rPr>
          <w:rFonts w:cs="Arial"/>
          <w:szCs w:val="22"/>
          <w:lang w:val="en-US"/>
        </w:rPr>
        <w:t>B</w:t>
      </w:r>
      <w:r w:rsidR="00C60779" w:rsidRPr="00CA1C8C">
        <w:rPr>
          <w:rFonts w:cs="Arial"/>
          <w:szCs w:val="22"/>
          <w:lang w:val="en-US"/>
        </w:rPr>
        <w:t>usiness</w:t>
      </w:r>
    </w:p>
    <w:p w14:paraId="6B349DF6" w14:textId="67279175" w:rsidR="00440E6A" w:rsidRDefault="00440E6A" w:rsidP="00440E6A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  <w:lang w:val="en-US"/>
        </w:rPr>
      </w:pPr>
    </w:p>
    <w:p w14:paraId="0495C16B" w14:textId="3EA58636" w:rsidR="00632323" w:rsidRDefault="00632323" w:rsidP="005733C4">
      <w:pPr>
        <w:rPr>
          <w:lang w:val="en-US"/>
        </w:rPr>
      </w:pPr>
      <w:r w:rsidRPr="005733C4">
        <w:rPr>
          <w:lang w:val="en-US"/>
        </w:rPr>
        <w:t>National Rail</w:t>
      </w:r>
      <w:r>
        <w:rPr>
          <w:lang w:val="en-US"/>
        </w:rPr>
        <w:t xml:space="preserve"> </w:t>
      </w:r>
      <w:r w:rsidR="004D1243" w:rsidRPr="005733C4">
        <w:rPr>
          <w:lang w:val="en-US"/>
        </w:rPr>
        <w:t>constructing a new station close to AMB</w:t>
      </w:r>
      <w:r w:rsidR="004D1243">
        <w:rPr>
          <w:lang w:val="en-US"/>
        </w:rPr>
        <w:t xml:space="preserve"> </w:t>
      </w:r>
      <w:r>
        <w:rPr>
          <w:lang w:val="en-US"/>
        </w:rPr>
        <w:t xml:space="preserve">- </w:t>
      </w:r>
      <w:r w:rsidR="005733C4" w:rsidRPr="005733C4">
        <w:rPr>
          <w:lang w:val="en-US"/>
        </w:rPr>
        <w:t xml:space="preserve">(KW) </w:t>
      </w:r>
      <w:r w:rsidR="00AA73DA">
        <w:rPr>
          <w:lang w:val="en-US"/>
        </w:rPr>
        <w:t>reported that emails were sent out last week to project</w:t>
      </w:r>
      <w:r w:rsidR="00AA73DA" w:rsidRPr="00632323">
        <w:rPr>
          <w:lang w:val="en-US"/>
        </w:rPr>
        <w:t xml:space="preserve"> </w:t>
      </w:r>
      <w:proofErr w:type="spellStart"/>
      <w:r w:rsidR="003F4C77" w:rsidRPr="00632323">
        <w:rPr>
          <w:lang w:val="en-US"/>
        </w:rPr>
        <w:t>licen</w:t>
      </w:r>
      <w:r w:rsidR="003F4C77">
        <w:rPr>
          <w:lang w:val="en-US"/>
        </w:rPr>
        <w:t>c</w:t>
      </w:r>
      <w:r w:rsidR="003F4C77" w:rsidRPr="00632323">
        <w:rPr>
          <w:lang w:val="en-US"/>
        </w:rPr>
        <w:t>e</w:t>
      </w:r>
      <w:proofErr w:type="spellEnd"/>
      <w:r w:rsidR="003F4C77" w:rsidRPr="00632323">
        <w:rPr>
          <w:lang w:val="en-US"/>
        </w:rPr>
        <w:t xml:space="preserve"> </w:t>
      </w:r>
      <w:r w:rsidR="00AA73DA" w:rsidRPr="00632323">
        <w:rPr>
          <w:lang w:val="en-US"/>
        </w:rPr>
        <w:t>holders asking for further information</w:t>
      </w:r>
      <w:r w:rsidR="00470529">
        <w:rPr>
          <w:lang w:val="en-US"/>
        </w:rPr>
        <w:t xml:space="preserve"> </w:t>
      </w:r>
      <w:r w:rsidR="002729EF">
        <w:rPr>
          <w:lang w:val="en-US"/>
        </w:rPr>
        <w:t xml:space="preserve">and thanked all who had replied. </w:t>
      </w:r>
    </w:p>
    <w:p w14:paraId="309ED57D" w14:textId="3FAD7FF8" w:rsidR="002B1CD6" w:rsidRDefault="00A53357" w:rsidP="005733C4">
      <w:pPr>
        <w:rPr>
          <w:lang w:val="en-US"/>
        </w:rPr>
      </w:pPr>
      <w:r>
        <w:rPr>
          <w:lang w:val="en-US"/>
        </w:rPr>
        <w:t xml:space="preserve">Currently </w:t>
      </w:r>
      <w:r w:rsidR="00210654">
        <w:rPr>
          <w:lang w:val="en-US"/>
        </w:rPr>
        <w:t xml:space="preserve">still </w:t>
      </w:r>
      <w:r w:rsidR="00210654" w:rsidRPr="00210654">
        <w:rPr>
          <w:lang w:val="en-US"/>
        </w:rPr>
        <w:t>receiving information from</w:t>
      </w:r>
      <w:r w:rsidR="00210654">
        <w:rPr>
          <w:lang w:val="en-US"/>
        </w:rPr>
        <w:t xml:space="preserve"> </w:t>
      </w:r>
      <w:r w:rsidR="00470C30">
        <w:rPr>
          <w:lang w:val="en-US"/>
        </w:rPr>
        <w:t>N</w:t>
      </w:r>
      <w:r w:rsidR="00470C30" w:rsidRPr="00470C30">
        <w:rPr>
          <w:lang w:val="en-US"/>
        </w:rPr>
        <w:t xml:space="preserve">etwork </w:t>
      </w:r>
      <w:r w:rsidR="00470C30">
        <w:rPr>
          <w:lang w:val="en-US"/>
        </w:rPr>
        <w:t>R</w:t>
      </w:r>
      <w:r w:rsidR="00470C30" w:rsidRPr="00470C30">
        <w:rPr>
          <w:lang w:val="en-US"/>
        </w:rPr>
        <w:t xml:space="preserve">ail </w:t>
      </w:r>
      <w:r w:rsidR="00CD0F95">
        <w:rPr>
          <w:lang w:val="en-US"/>
        </w:rPr>
        <w:t>and are in a</w:t>
      </w:r>
      <w:r w:rsidR="008731E0">
        <w:rPr>
          <w:lang w:val="en-US"/>
        </w:rPr>
        <w:t xml:space="preserve"> legal process with them. </w:t>
      </w:r>
      <w:r w:rsidR="00B86835">
        <w:rPr>
          <w:lang w:val="en-US"/>
        </w:rPr>
        <w:t xml:space="preserve">The </w:t>
      </w:r>
      <w:r w:rsidR="009363D8">
        <w:rPr>
          <w:lang w:val="en-US"/>
        </w:rPr>
        <w:t xml:space="preserve">new </w:t>
      </w:r>
      <w:r w:rsidR="00B86835">
        <w:rPr>
          <w:lang w:val="en-US"/>
        </w:rPr>
        <w:t>data of t</w:t>
      </w:r>
      <w:r w:rsidR="002B1CD6">
        <w:rPr>
          <w:lang w:val="en-US"/>
        </w:rPr>
        <w:t xml:space="preserve">he </w:t>
      </w:r>
      <w:r w:rsidR="002B1CD6" w:rsidRPr="002B1CD6">
        <w:rPr>
          <w:lang w:val="en-US"/>
        </w:rPr>
        <w:t>impact</w:t>
      </w:r>
      <w:r w:rsidR="002B1CD6">
        <w:rPr>
          <w:lang w:val="en-US"/>
        </w:rPr>
        <w:t xml:space="preserve"> of the </w:t>
      </w:r>
      <w:r w:rsidR="00806534">
        <w:rPr>
          <w:lang w:val="en-US"/>
        </w:rPr>
        <w:t xml:space="preserve">construction </w:t>
      </w:r>
      <w:r w:rsidR="00B86835">
        <w:rPr>
          <w:lang w:val="en-US"/>
        </w:rPr>
        <w:t xml:space="preserve">will </w:t>
      </w:r>
      <w:r w:rsidR="009363D8">
        <w:rPr>
          <w:lang w:val="en-US"/>
        </w:rPr>
        <w:t>cause is now thought to</w:t>
      </w:r>
      <w:r w:rsidR="00806534">
        <w:rPr>
          <w:lang w:val="en-US"/>
        </w:rPr>
        <w:t xml:space="preserve"> </w:t>
      </w:r>
      <w:r w:rsidR="009363D8" w:rsidRPr="002B1CD6">
        <w:rPr>
          <w:lang w:val="en-US"/>
        </w:rPr>
        <w:t xml:space="preserve">be </w:t>
      </w:r>
      <w:r w:rsidR="009363D8">
        <w:rPr>
          <w:lang w:val="en-US"/>
        </w:rPr>
        <w:t>un</w:t>
      </w:r>
      <w:r w:rsidR="009363D8" w:rsidRPr="002B1CD6">
        <w:rPr>
          <w:lang w:val="en-US"/>
        </w:rPr>
        <w:t xml:space="preserve">significant </w:t>
      </w:r>
      <w:r w:rsidR="00535BF7">
        <w:rPr>
          <w:lang w:val="en-US"/>
        </w:rPr>
        <w:t xml:space="preserve">and </w:t>
      </w:r>
      <w:r w:rsidR="000E5B60">
        <w:rPr>
          <w:lang w:val="en-US"/>
        </w:rPr>
        <w:t xml:space="preserve">may </w:t>
      </w:r>
      <w:r w:rsidR="00535BF7">
        <w:rPr>
          <w:lang w:val="en-US"/>
        </w:rPr>
        <w:t>not</w:t>
      </w:r>
      <w:r w:rsidR="009363D8" w:rsidRPr="002B1CD6">
        <w:rPr>
          <w:lang w:val="en-US"/>
        </w:rPr>
        <w:t xml:space="preserve"> even </w:t>
      </w:r>
      <w:r w:rsidR="000E5B60">
        <w:rPr>
          <w:lang w:val="en-US"/>
        </w:rPr>
        <w:t xml:space="preserve">be </w:t>
      </w:r>
      <w:r w:rsidR="009363D8" w:rsidRPr="002B1CD6">
        <w:rPr>
          <w:lang w:val="en-US"/>
        </w:rPr>
        <w:t>felt</w:t>
      </w:r>
      <w:r w:rsidR="009363D8">
        <w:rPr>
          <w:lang w:val="en-US"/>
        </w:rPr>
        <w:t>.</w:t>
      </w:r>
      <w:r w:rsidR="00EE6198">
        <w:rPr>
          <w:lang w:val="en-US"/>
        </w:rPr>
        <w:t xml:space="preserve"> The University </w:t>
      </w:r>
      <w:r w:rsidR="006D1AAF">
        <w:rPr>
          <w:lang w:val="en-US"/>
        </w:rPr>
        <w:t>is the process of creating a</w:t>
      </w:r>
      <w:r w:rsidR="00EE6198">
        <w:rPr>
          <w:lang w:val="en-US"/>
        </w:rPr>
        <w:t xml:space="preserve"> </w:t>
      </w:r>
      <w:r w:rsidR="00EE6198">
        <w:t>legal agreement</w:t>
      </w:r>
      <w:r w:rsidR="006D1AAF">
        <w:t xml:space="preserve"> with </w:t>
      </w:r>
      <w:r w:rsidR="00BA0BFC">
        <w:rPr>
          <w:lang w:val="en-US"/>
        </w:rPr>
        <w:t>N</w:t>
      </w:r>
      <w:r w:rsidR="00BA0BFC" w:rsidRPr="00BA0BFC">
        <w:rPr>
          <w:lang w:val="en-US"/>
        </w:rPr>
        <w:t xml:space="preserve">etwork </w:t>
      </w:r>
      <w:r w:rsidR="00BA0BFC">
        <w:rPr>
          <w:lang w:val="en-US"/>
        </w:rPr>
        <w:t>R</w:t>
      </w:r>
      <w:r w:rsidR="00BA0BFC" w:rsidRPr="00BA0BFC">
        <w:rPr>
          <w:lang w:val="en-US"/>
        </w:rPr>
        <w:t>ail</w:t>
      </w:r>
      <w:r w:rsidR="006469FA">
        <w:rPr>
          <w:lang w:val="en-US"/>
        </w:rPr>
        <w:t xml:space="preserve"> for a </w:t>
      </w:r>
      <w:r w:rsidR="006469FA" w:rsidRPr="006469FA">
        <w:rPr>
          <w:lang w:val="en-US"/>
        </w:rPr>
        <w:t>project protected provision</w:t>
      </w:r>
      <w:r w:rsidR="007F2C18">
        <w:rPr>
          <w:lang w:val="en-US"/>
        </w:rPr>
        <w:t xml:space="preserve"> </w:t>
      </w:r>
      <w:r w:rsidR="00C916E8">
        <w:rPr>
          <w:lang w:val="en-US"/>
        </w:rPr>
        <w:t>whereby</w:t>
      </w:r>
      <w:r w:rsidR="000D6AE2">
        <w:rPr>
          <w:lang w:val="en-US"/>
        </w:rPr>
        <w:t xml:space="preserve"> it will be a </w:t>
      </w:r>
      <w:r w:rsidR="007F2C18" w:rsidRPr="007F2C18">
        <w:rPr>
          <w:lang w:val="en-US"/>
        </w:rPr>
        <w:t xml:space="preserve">criminal offence if they exceed the provisions </w:t>
      </w:r>
      <w:r w:rsidR="000D6AE2">
        <w:rPr>
          <w:lang w:val="en-US"/>
        </w:rPr>
        <w:t xml:space="preserve">which have been put in place. </w:t>
      </w:r>
      <w:r w:rsidR="00000D8E">
        <w:rPr>
          <w:lang w:val="en-US"/>
        </w:rPr>
        <w:t xml:space="preserve">Construction is set to </w:t>
      </w:r>
      <w:r w:rsidR="00000D8E" w:rsidRPr="00000D8E">
        <w:rPr>
          <w:lang w:val="en-US"/>
        </w:rPr>
        <w:t xml:space="preserve">start the end of the year </w:t>
      </w:r>
      <w:r w:rsidR="00000D8E">
        <w:rPr>
          <w:lang w:val="en-US"/>
        </w:rPr>
        <w:t xml:space="preserve">with </w:t>
      </w:r>
      <w:r w:rsidR="00C916E8">
        <w:rPr>
          <w:lang w:val="en-US"/>
        </w:rPr>
        <w:t>a 20</w:t>
      </w:r>
      <w:r w:rsidR="00C916E8" w:rsidRPr="00000D8E">
        <w:rPr>
          <w:lang w:val="en-US"/>
        </w:rPr>
        <w:t>22</w:t>
      </w:r>
      <w:r w:rsidR="00C916E8">
        <w:rPr>
          <w:lang w:val="en-US"/>
        </w:rPr>
        <w:t xml:space="preserve"> - 20</w:t>
      </w:r>
      <w:r w:rsidR="00000D8E" w:rsidRPr="00000D8E">
        <w:rPr>
          <w:lang w:val="en-US"/>
        </w:rPr>
        <w:t>23 co</w:t>
      </w:r>
      <w:r w:rsidR="00AA78CE">
        <w:rPr>
          <w:lang w:val="en-US"/>
        </w:rPr>
        <w:t>mpletion</w:t>
      </w:r>
      <w:r w:rsidR="00000D8E">
        <w:rPr>
          <w:lang w:val="en-US"/>
        </w:rPr>
        <w:t xml:space="preserve"> date. </w:t>
      </w:r>
    </w:p>
    <w:p w14:paraId="56BBADF2" w14:textId="790CF939" w:rsidR="00FC07BA" w:rsidRDefault="00FC07BA" w:rsidP="005733C4">
      <w:pPr>
        <w:rPr>
          <w:lang w:val="en-US"/>
        </w:rPr>
      </w:pPr>
    </w:p>
    <w:p w14:paraId="11444724" w14:textId="159F5FD5" w:rsidR="00FC07BA" w:rsidRDefault="00FC07BA" w:rsidP="005733C4">
      <w:r w:rsidRPr="00FC07BA">
        <w:rPr>
          <w:lang w:val="en-US"/>
        </w:rPr>
        <w:t>In-house genotyping –</w:t>
      </w:r>
      <w:r w:rsidR="0010408C">
        <w:rPr>
          <w:lang w:val="en-US"/>
        </w:rPr>
        <w:t xml:space="preserve"> </w:t>
      </w:r>
      <w:r w:rsidR="004C67DF">
        <w:rPr>
          <w:lang w:val="en-US"/>
        </w:rPr>
        <w:t xml:space="preserve">(KW) reported the </w:t>
      </w:r>
      <w:r w:rsidR="004C67DF" w:rsidRPr="004C67DF">
        <w:rPr>
          <w:lang w:val="en-US"/>
        </w:rPr>
        <w:t>provision starting in JCBC</w:t>
      </w:r>
      <w:r w:rsidR="00885088">
        <w:rPr>
          <w:lang w:val="en-US"/>
        </w:rPr>
        <w:t xml:space="preserve"> and are looking to </w:t>
      </w:r>
      <w:r w:rsidR="007510A9">
        <w:rPr>
          <w:lang w:val="en-US"/>
        </w:rPr>
        <w:t>expand</w:t>
      </w:r>
      <w:r w:rsidR="00885088">
        <w:rPr>
          <w:lang w:val="en-US"/>
        </w:rPr>
        <w:t xml:space="preserve"> the team. </w:t>
      </w:r>
      <w:r w:rsidR="004263E4" w:rsidRPr="004263E4">
        <w:rPr>
          <w:lang w:val="en-US"/>
        </w:rPr>
        <w:t>Work</w:t>
      </w:r>
      <w:r w:rsidR="004263E4">
        <w:rPr>
          <w:lang w:val="en-US"/>
        </w:rPr>
        <w:t xml:space="preserve"> should be s</w:t>
      </w:r>
      <w:r w:rsidR="004263E4" w:rsidRPr="004263E4">
        <w:rPr>
          <w:lang w:val="en-US"/>
        </w:rPr>
        <w:t>tart</w:t>
      </w:r>
      <w:r w:rsidR="004263E4">
        <w:rPr>
          <w:lang w:val="en-US"/>
        </w:rPr>
        <w:t>ing</w:t>
      </w:r>
      <w:r w:rsidR="004263E4" w:rsidRPr="004263E4">
        <w:rPr>
          <w:lang w:val="en-US"/>
        </w:rPr>
        <w:t xml:space="preserve"> shortl</w:t>
      </w:r>
      <w:r w:rsidR="005B5361">
        <w:rPr>
          <w:lang w:val="en-US"/>
        </w:rPr>
        <w:t xml:space="preserve">y with </w:t>
      </w:r>
      <w:r w:rsidR="005B5361">
        <w:t>small groups before expanding</w:t>
      </w:r>
      <w:r w:rsidR="00284752">
        <w:t xml:space="preserve"> further</w:t>
      </w:r>
      <w:r w:rsidR="005B5361">
        <w:t xml:space="preserve">. </w:t>
      </w:r>
    </w:p>
    <w:p w14:paraId="331372E0" w14:textId="77777777" w:rsidR="00A6157B" w:rsidRDefault="00A6157B" w:rsidP="005733C4"/>
    <w:p w14:paraId="5B4D2615" w14:textId="2F15ED90" w:rsidR="003F4780" w:rsidRDefault="00D86C5D" w:rsidP="005733C4">
      <w:r>
        <w:t>(</w:t>
      </w:r>
      <w:r w:rsidR="004A7A39">
        <w:t xml:space="preserve">SH) </w:t>
      </w:r>
      <w:r w:rsidR="00872D0E">
        <w:t xml:space="preserve">remarked that </w:t>
      </w:r>
      <w:r w:rsidR="00063048">
        <w:t>with a</w:t>
      </w:r>
      <w:r w:rsidR="00063048" w:rsidRPr="00D86C5D">
        <w:t>ll things considered</w:t>
      </w:r>
      <w:r w:rsidR="00063048">
        <w:t xml:space="preserve"> </w:t>
      </w:r>
      <w:r w:rsidR="00872D0E">
        <w:t xml:space="preserve">things </w:t>
      </w:r>
      <w:r w:rsidR="00063048">
        <w:t xml:space="preserve">we </w:t>
      </w:r>
      <w:r w:rsidR="00872D0E">
        <w:t xml:space="preserve">are </w:t>
      </w:r>
      <w:r w:rsidRPr="00D86C5D">
        <w:t>doing pretty well.</w:t>
      </w:r>
      <w:r w:rsidR="00063048">
        <w:t xml:space="preserve"> (KW)</w:t>
      </w:r>
      <w:r w:rsidR="0029610E">
        <w:t xml:space="preserve"> </w:t>
      </w:r>
      <w:r w:rsidR="009A5B09">
        <w:t>stated t</w:t>
      </w:r>
      <w:r w:rsidR="00F078A6">
        <w:t>hat work has been</w:t>
      </w:r>
      <w:r w:rsidR="0029610E" w:rsidRPr="0029610E">
        <w:t xml:space="preserve"> exemplary</w:t>
      </w:r>
      <w:r w:rsidR="00437BEB">
        <w:t xml:space="preserve"> </w:t>
      </w:r>
      <w:r w:rsidR="00FB7BD2">
        <w:t>dealing with the</w:t>
      </w:r>
      <w:r w:rsidR="000D62CE">
        <w:t xml:space="preserve"> real</w:t>
      </w:r>
      <w:r w:rsidR="008567C2" w:rsidRPr="008567C2">
        <w:t xml:space="preserve"> impact of COVID across the board</w:t>
      </w:r>
      <w:r w:rsidR="00456652">
        <w:t xml:space="preserve"> and thanked UBS staff</w:t>
      </w:r>
      <w:r w:rsidR="00E02C51" w:rsidRPr="00E02C51">
        <w:t xml:space="preserve"> </w:t>
      </w:r>
      <w:r w:rsidR="00E02C51">
        <w:t xml:space="preserve">who have </w:t>
      </w:r>
      <w:r w:rsidR="00E02C51" w:rsidRPr="00E02C51">
        <w:t>worked admirably in some trying times</w:t>
      </w:r>
      <w:r w:rsidR="000D62CE">
        <w:t xml:space="preserve">, as well as users </w:t>
      </w:r>
      <w:r w:rsidR="00327EBC">
        <w:t>for bearing with us.</w:t>
      </w:r>
    </w:p>
    <w:p w14:paraId="5118475B" w14:textId="77777777" w:rsidR="003F4780" w:rsidRDefault="003F4780" w:rsidP="005733C4"/>
    <w:p w14:paraId="7F1438E5" w14:textId="0C2ACA21" w:rsidR="002B1CD6" w:rsidRDefault="003F4780" w:rsidP="00CF456B">
      <w:r w:rsidRPr="003F4780">
        <w:t>Andy Osborne</w:t>
      </w:r>
      <w:r>
        <w:t xml:space="preserve"> (AO)</w:t>
      </w:r>
      <w:r w:rsidRPr="003F4780">
        <w:t xml:space="preserve"> </w:t>
      </w:r>
      <w:r w:rsidR="001F2899">
        <w:t xml:space="preserve">asked </w:t>
      </w:r>
      <w:r w:rsidRPr="003F4780">
        <w:t>about a start-up company</w:t>
      </w:r>
      <w:r w:rsidR="00AB1F17">
        <w:t xml:space="preserve">. Karl Wilson is </w:t>
      </w:r>
      <w:r w:rsidR="00AB1F17" w:rsidRPr="00AB1F17">
        <w:t>first point of contact</w:t>
      </w:r>
      <w:r w:rsidR="009842AF">
        <w:t xml:space="preserve">. (KW) explained UBS is in the process of recruiting </w:t>
      </w:r>
      <w:r w:rsidR="00AB4F58">
        <w:t xml:space="preserve">to a </w:t>
      </w:r>
      <w:r w:rsidR="009842AF">
        <w:t xml:space="preserve">new </w:t>
      </w:r>
      <w:r w:rsidR="00AB4F58">
        <w:t>role</w:t>
      </w:r>
      <w:r w:rsidR="00CF456B" w:rsidRPr="00CF456B">
        <w:t xml:space="preserve"> </w:t>
      </w:r>
      <w:r w:rsidR="00CF456B">
        <w:t xml:space="preserve">will be to look at </w:t>
      </w:r>
      <w:r w:rsidR="00F3514B">
        <w:t>creating</w:t>
      </w:r>
      <w:r w:rsidR="00CF456B">
        <w:t xml:space="preserve"> </w:t>
      </w:r>
      <w:r w:rsidR="00F70D16">
        <w:t>five-year</w:t>
      </w:r>
      <w:r w:rsidR="00CF456B">
        <w:t xml:space="preserve"> strategic road map</w:t>
      </w:r>
      <w:r w:rsidR="00F3514B">
        <w:t>s</w:t>
      </w:r>
      <w:r w:rsidR="00BD1BFD">
        <w:t xml:space="preserve"> for </w:t>
      </w:r>
      <w:r w:rsidR="00BD1BFD" w:rsidRPr="00BD1BFD">
        <w:t>internal users</w:t>
      </w:r>
      <w:r w:rsidR="00BD1BFD">
        <w:t xml:space="preserve"> and</w:t>
      </w:r>
      <w:r w:rsidR="00BD1BFD" w:rsidRPr="00BD1BFD">
        <w:t xml:space="preserve"> external users</w:t>
      </w:r>
      <w:r w:rsidR="00BD1BFD">
        <w:t xml:space="preserve">. </w:t>
      </w:r>
    </w:p>
    <w:p w14:paraId="6EA5D9B6" w14:textId="6B9DFD0C" w:rsidR="00F70D16" w:rsidRDefault="00F70D16" w:rsidP="00CF456B"/>
    <w:p w14:paraId="71C00E0A" w14:textId="7346B7FA" w:rsidR="004408FF" w:rsidRDefault="00F70D16" w:rsidP="00CF456B">
      <w:r>
        <w:t xml:space="preserve">UBS User Briefing </w:t>
      </w:r>
      <w:r w:rsidR="00092F07">
        <w:t>– the</w:t>
      </w:r>
      <w:r w:rsidR="009E005A">
        <w:t xml:space="preserve"> briefing set to take place on </w:t>
      </w:r>
      <w:r w:rsidR="00515257">
        <w:t>21</w:t>
      </w:r>
      <w:r w:rsidR="00515257" w:rsidRPr="00515257">
        <w:rPr>
          <w:vertAlign w:val="superscript"/>
        </w:rPr>
        <w:t>st</w:t>
      </w:r>
      <w:r w:rsidR="00515257">
        <w:t xml:space="preserve"> January </w:t>
      </w:r>
      <w:r w:rsidR="00916B09">
        <w:t>has been cancelled</w:t>
      </w:r>
      <w:r w:rsidR="0013772E">
        <w:t xml:space="preserve"> as it has fallen in the </w:t>
      </w:r>
      <w:r w:rsidR="0013772E" w:rsidRPr="00277BBC">
        <w:t>middle of the user group meetin</w:t>
      </w:r>
      <w:r w:rsidR="0013772E">
        <w:t>gs</w:t>
      </w:r>
      <w:r w:rsidR="00515257">
        <w:t>.</w:t>
      </w:r>
      <w:r w:rsidR="00E55156">
        <w:t xml:space="preserve"> The briefings intension </w:t>
      </w:r>
      <w:r w:rsidR="00C06EEE">
        <w:t xml:space="preserve">is to </w:t>
      </w:r>
      <w:r w:rsidR="00E55156">
        <w:t xml:space="preserve">interact </w:t>
      </w:r>
      <w:r w:rsidR="00C06EEE">
        <w:t>with users and respond to</w:t>
      </w:r>
      <w:r w:rsidR="00E55156">
        <w:t xml:space="preserve"> questions</w:t>
      </w:r>
      <w:r w:rsidR="004408FF">
        <w:t xml:space="preserve">. </w:t>
      </w:r>
      <w:r w:rsidR="00F618F6">
        <w:t xml:space="preserve">As the cycle of meetings follows the </w:t>
      </w:r>
      <w:r w:rsidR="009A5B09">
        <w:t>format:</w:t>
      </w:r>
      <w:r w:rsidR="00F618F6">
        <w:t xml:space="preserve"> </w:t>
      </w:r>
      <w:r w:rsidR="00F618F6" w:rsidRPr="004408FF">
        <w:t>user group meetings</w:t>
      </w:r>
      <w:r w:rsidR="00295791">
        <w:t>,</w:t>
      </w:r>
      <w:r w:rsidR="00D37F0C">
        <w:t xml:space="preserve"> FOM</w:t>
      </w:r>
      <w:r w:rsidR="00295791">
        <w:t xml:space="preserve">, then </w:t>
      </w:r>
      <w:r w:rsidR="00D37F0C" w:rsidRPr="004408FF">
        <w:t>UBSG</w:t>
      </w:r>
      <w:r w:rsidR="00BD56A5">
        <w:t xml:space="preserve"> it can be </w:t>
      </w:r>
      <w:r w:rsidR="00644D87">
        <w:t>several</w:t>
      </w:r>
      <w:r w:rsidR="00BD56A5">
        <w:t xml:space="preserve"> months before </w:t>
      </w:r>
      <w:r w:rsidR="00BD56A5" w:rsidRPr="004408FF">
        <w:t>discussions</w:t>
      </w:r>
      <w:r w:rsidR="00BD56A5">
        <w:t xml:space="preserve"> following the UBSG </w:t>
      </w:r>
      <w:r w:rsidR="00644D87">
        <w:t xml:space="preserve">can be </w:t>
      </w:r>
      <w:r w:rsidR="00001C89" w:rsidRPr="00001C89">
        <w:lastRenderedPageBreak/>
        <w:t>facilitated</w:t>
      </w:r>
      <w:r w:rsidR="00644D87">
        <w:t xml:space="preserve"> in </w:t>
      </w:r>
      <w:r w:rsidR="00464D3D">
        <w:t xml:space="preserve">user </w:t>
      </w:r>
      <w:r w:rsidR="00644D87" w:rsidRPr="004408FF">
        <w:t>group meetings</w:t>
      </w:r>
      <w:r w:rsidR="00464D3D">
        <w:t xml:space="preserve"> and therefore t</w:t>
      </w:r>
      <w:r w:rsidR="00B874F2">
        <w:t xml:space="preserve">he </w:t>
      </w:r>
      <w:r w:rsidR="00B874F2" w:rsidRPr="00B874F2">
        <w:t>intent i</w:t>
      </w:r>
      <w:r w:rsidR="00B874F2">
        <w:t>s to</w:t>
      </w:r>
      <w:r w:rsidR="00B874F2" w:rsidRPr="00B874F2">
        <w:t xml:space="preserve"> hold the</w:t>
      </w:r>
      <w:r w:rsidR="00B874F2">
        <w:t xml:space="preserve"> </w:t>
      </w:r>
      <w:r w:rsidR="00B874F2" w:rsidRPr="00B874F2">
        <w:t>briefing session</w:t>
      </w:r>
      <w:r w:rsidR="00464D3D">
        <w:t>s</w:t>
      </w:r>
      <w:r w:rsidR="00B874F2" w:rsidRPr="00B874F2">
        <w:t xml:space="preserve"> about three weeks after the UBSG</w:t>
      </w:r>
      <w:r w:rsidR="00B874F2">
        <w:t>.</w:t>
      </w:r>
      <w:r w:rsidR="0005767E" w:rsidRPr="0005767E">
        <w:t xml:space="preserve"> </w:t>
      </w:r>
      <w:r w:rsidR="0005767E">
        <w:t xml:space="preserve">The next UBS User Briefing is scheduled for </w:t>
      </w:r>
      <w:r w:rsidR="00491BDC">
        <w:t xml:space="preserve">the </w:t>
      </w:r>
      <w:r w:rsidR="0005767E" w:rsidRPr="0005767E">
        <w:t>11</w:t>
      </w:r>
      <w:r w:rsidR="0005767E" w:rsidRPr="0005767E">
        <w:rPr>
          <w:vertAlign w:val="superscript"/>
        </w:rPr>
        <w:t>th</w:t>
      </w:r>
      <w:r w:rsidR="0005767E">
        <w:t xml:space="preserve"> </w:t>
      </w:r>
      <w:r w:rsidR="0005767E" w:rsidRPr="0005767E">
        <w:t>March</w:t>
      </w:r>
      <w:r w:rsidR="0005767E">
        <w:t xml:space="preserve">. </w:t>
      </w:r>
    </w:p>
    <w:p w14:paraId="04408AD4" w14:textId="3B1A9925" w:rsidR="00C923B7" w:rsidRDefault="00C923B7" w:rsidP="00CF456B"/>
    <w:p w14:paraId="0671E7C7" w14:textId="5179209B" w:rsidR="00C923B7" w:rsidRDefault="000C42C5" w:rsidP="00CF456B">
      <w:r>
        <w:t xml:space="preserve">AMB building </w:t>
      </w:r>
      <w:r w:rsidR="004E19F8">
        <w:t>maint</w:t>
      </w:r>
      <w:r w:rsidR="0046083B">
        <w:t>enance</w:t>
      </w:r>
      <w:r>
        <w:t xml:space="preserve"> - planned maintenance on the 26th of February</w:t>
      </w:r>
      <w:r w:rsidR="004E19F8">
        <w:t xml:space="preserve"> will </w:t>
      </w:r>
      <w:r w:rsidR="004E19F8" w:rsidRPr="004E19F8">
        <w:t xml:space="preserve">require </w:t>
      </w:r>
      <w:r w:rsidR="004E19F8">
        <w:t>four</w:t>
      </w:r>
      <w:r w:rsidR="004E19F8" w:rsidRPr="004E19F8">
        <w:t xml:space="preserve"> periods of power outage for under 30 seconds</w:t>
      </w:r>
      <w:r w:rsidR="004E19F8">
        <w:t>.</w:t>
      </w:r>
      <w:r w:rsidR="00186D06" w:rsidRPr="00186D06">
        <w:t xml:space="preserve"> </w:t>
      </w:r>
      <w:r w:rsidR="00186D06">
        <w:t xml:space="preserve">The </w:t>
      </w:r>
      <w:r w:rsidR="00186D06" w:rsidRPr="00186D06">
        <w:t>period of shutdown should be covered by</w:t>
      </w:r>
      <w:r w:rsidR="000A2CAA">
        <w:t xml:space="preserve"> the</w:t>
      </w:r>
      <w:r w:rsidR="00186D06" w:rsidRPr="00186D06">
        <w:t xml:space="preserve"> </w:t>
      </w:r>
      <w:r w:rsidR="000A2CAA" w:rsidRPr="00186D06">
        <w:t>equipment</w:t>
      </w:r>
      <w:r w:rsidR="000A2CAA">
        <w:t>’s</w:t>
      </w:r>
      <w:r w:rsidR="00186D06" w:rsidRPr="00186D06">
        <w:t xml:space="preserve"> battery backup system</w:t>
      </w:r>
      <w:r w:rsidR="00113F36">
        <w:t xml:space="preserve">. Any concerns email </w:t>
      </w:r>
      <w:r w:rsidR="00910957" w:rsidRPr="00910957">
        <w:t xml:space="preserve">Peter Brightwell </w:t>
      </w:r>
      <w:hyperlink r:id="rId14" w:history="1">
        <w:r w:rsidR="00910957" w:rsidRPr="008F2DD5">
          <w:rPr>
            <w:rStyle w:val="Hyperlink"/>
          </w:rPr>
          <w:t>pb444@cam.ac.uk</w:t>
        </w:r>
      </w:hyperlink>
      <w:r w:rsidR="00910957">
        <w:t xml:space="preserve"> </w:t>
      </w:r>
    </w:p>
    <w:p w14:paraId="384C7485" w14:textId="77777777" w:rsidR="007F69ED" w:rsidRPr="007F69ED" w:rsidRDefault="007F69ED" w:rsidP="005733C4"/>
    <w:p w14:paraId="357D036E" w14:textId="2806CBC2" w:rsidR="0003271D" w:rsidRPr="00CA1C8C" w:rsidRDefault="00C60779" w:rsidP="00C60779">
      <w:pPr>
        <w:rPr>
          <w:b/>
          <w:lang w:val="en-US"/>
        </w:rPr>
      </w:pPr>
      <w:r w:rsidRPr="00CA1C8C">
        <w:rPr>
          <w:b/>
          <w:lang w:val="en-US"/>
        </w:rPr>
        <w:t>Date of next meetings:</w:t>
      </w:r>
    </w:p>
    <w:p w14:paraId="27C3AB05" w14:textId="77777777" w:rsidR="0003271D" w:rsidRPr="00CA1C8C" w:rsidRDefault="0003271D" w:rsidP="00C60779">
      <w:pPr>
        <w:rPr>
          <w:b/>
          <w:lang w:val="en-US"/>
        </w:rPr>
      </w:pPr>
    </w:p>
    <w:p w14:paraId="68400B72" w14:textId="523C4059" w:rsidR="005733C4" w:rsidRDefault="00E57480" w:rsidP="005733C4">
      <w:r w:rsidRPr="00E57480">
        <w:t xml:space="preserve">Tuesday </w:t>
      </w:r>
      <w:r w:rsidR="00FC1405" w:rsidRPr="00E57480">
        <w:t>24</w:t>
      </w:r>
      <w:r w:rsidRPr="006937B7">
        <w:rPr>
          <w:vertAlign w:val="superscript"/>
        </w:rPr>
        <w:t>th</w:t>
      </w:r>
      <w:r w:rsidR="00FC1405" w:rsidRPr="00E57480">
        <w:t xml:space="preserve"> May 2022</w:t>
      </w:r>
      <w:r w:rsidR="006937B7">
        <w:t>,</w:t>
      </w:r>
      <w:r w:rsidR="00FC1405" w:rsidRPr="00E57480">
        <w:t xml:space="preserve"> 13:30-14:30</w:t>
      </w:r>
    </w:p>
    <w:p w14:paraId="5B0D7C9E" w14:textId="6C7D8AD8" w:rsidR="006937B7" w:rsidRPr="00E57480" w:rsidRDefault="006937B7" w:rsidP="005733C4">
      <w:r>
        <w:t xml:space="preserve">Tuesday </w:t>
      </w:r>
      <w:r w:rsidRPr="006937B7">
        <w:t>13</w:t>
      </w:r>
      <w:r w:rsidRPr="006937B7">
        <w:rPr>
          <w:vertAlign w:val="superscript"/>
        </w:rPr>
        <w:t>th</w:t>
      </w:r>
      <w:r w:rsidRPr="006937B7">
        <w:t xml:space="preserve"> September 2022</w:t>
      </w:r>
      <w:r>
        <w:t>,</w:t>
      </w:r>
      <w:r w:rsidRPr="006937B7">
        <w:t xml:space="preserve"> 13:30-14:30</w:t>
      </w:r>
    </w:p>
    <w:sectPr w:rsidR="006937B7" w:rsidRPr="00E57480" w:rsidSect="009A04E9">
      <w:headerReference w:type="even" r:id="rId15"/>
      <w:headerReference w:type="default" r:id="rId16"/>
      <w:footerReference w:type="default" r:id="rId17"/>
      <w:type w:val="continuous"/>
      <w:pgSz w:w="11906" w:h="16838" w:code="9"/>
      <w:pgMar w:top="2608" w:right="936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853A5" w14:textId="77777777" w:rsidR="00212D3C" w:rsidRDefault="00212D3C">
      <w:r>
        <w:separator/>
      </w:r>
    </w:p>
  </w:endnote>
  <w:endnote w:type="continuationSeparator" w:id="0">
    <w:p w14:paraId="60837122" w14:textId="77777777" w:rsidR="00212D3C" w:rsidRDefault="0021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1D1E3" w14:textId="6A500E90" w:rsidR="009C3FE9" w:rsidRDefault="006F6235" w:rsidP="00F472DD">
    <w:pPr>
      <w:pStyle w:val="Footer"/>
      <w:spacing w:line="240" w:lineRule="auto"/>
      <w:jc w:val="right"/>
      <w:rPr>
        <w:sz w:val="14"/>
        <w:szCs w:val="14"/>
      </w:rPr>
    </w:pPr>
    <w:r>
      <w:tab/>
    </w:r>
    <w:r>
      <w:tab/>
    </w:r>
    <w:r w:rsidR="00F472DD">
      <w:rPr>
        <w:sz w:val="14"/>
        <w:szCs w:val="14"/>
      </w:rPr>
      <w:t>Anne McLaren Building</w:t>
    </w:r>
  </w:p>
  <w:p w14:paraId="5CA87077" w14:textId="06E8C135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90 Francis Crick Avenue</w:t>
    </w:r>
  </w:p>
  <w:p w14:paraId="2A48CF25" w14:textId="481B54AB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Cambridge Biomedical Campus</w:t>
    </w:r>
  </w:p>
  <w:p w14:paraId="5B8C01EE" w14:textId="1DDFA7D8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Cambridge</w:t>
    </w:r>
  </w:p>
  <w:p w14:paraId="2836CC4E" w14:textId="4FCB044A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CB2 0BA</w:t>
    </w:r>
  </w:p>
  <w:p w14:paraId="531DAEC1" w14:textId="77777777" w:rsidR="009C3FE9" w:rsidRDefault="009B05A6">
    <w:pPr>
      <w:pStyle w:val="Footer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2043520" wp14:editId="4676CF16">
          <wp:simplePos x="0" y="0"/>
          <wp:positionH relativeFrom="column">
            <wp:posOffset>5740400</wp:posOffset>
          </wp:positionH>
          <wp:positionV relativeFrom="paragraph">
            <wp:posOffset>27305</wp:posOffset>
          </wp:positionV>
          <wp:extent cx="683895" cy="683895"/>
          <wp:effectExtent l="0" t="0" r="1905" b="1905"/>
          <wp:wrapNone/>
          <wp:docPr id="4" name="Picture 4" descr="C:\Users\cih29\AppData\Local\Microsoft\Windows\Temporary Internet Files\Content.Outlook\6TSDC2CG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h29\AppData\Local\Microsoft\Windows\Temporary Internet Files\Content.Outlook\6TSDC2CG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C61248" w14:textId="77777777" w:rsidR="009C3FE9" w:rsidRDefault="009C3FE9">
    <w:pPr>
      <w:pStyle w:val="Footer"/>
      <w:rPr>
        <w:sz w:val="14"/>
        <w:szCs w:val="14"/>
      </w:rPr>
    </w:pPr>
  </w:p>
  <w:p w14:paraId="2DB82AC6" w14:textId="77777777" w:rsidR="006F6235" w:rsidRPr="006F6235" w:rsidRDefault="006F6235">
    <w:pPr>
      <w:pStyle w:val="Footer"/>
      <w:rPr>
        <w:sz w:val="14"/>
        <w:szCs w:val="14"/>
      </w:rPr>
    </w:pPr>
  </w:p>
  <w:p w14:paraId="0D4DC6DF" w14:textId="77777777" w:rsidR="006F6235" w:rsidRPr="006F6235" w:rsidRDefault="006F6235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E7AA5" w14:textId="77777777" w:rsidR="00742E27" w:rsidRDefault="003D4E2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D9FF4AA" wp14:editId="1C79DBBA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E87AB4" w14:textId="0C64715C" w:rsidR="00964D05" w:rsidRDefault="00742E27">
                          <w:pPr>
                            <w:rPr>
                              <w:noProof/>
                            </w:rPr>
                          </w:pPr>
                          <w:r>
                            <w:t xml:space="preserve">Page </w:t>
                          </w:r>
                          <w:r w:rsidR="0081480E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81480E">
                            <w:fldChar w:fldCharType="separate"/>
                          </w:r>
                          <w:r w:rsidR="00760ED5">
                            <w:rPr>
                              <w:noProof/>
                            </w:rPr>
                            <w:t>5</w:t>
                          </w:r>
                          <w:r w:rsidR="0081480E">
                            <w:fldChar w:fldCharType="end"/>
                          </w:r>
                          <w:r>
                            <w:t xml:space="preserve"> of </w:t>
                          </w:r>
                          <w:r w:rsidR="00DD1115">
                            <w:rPr>
                              <w:noProof/>
                            </w:rPr>
                            <w:t xml:space="preserve"> NUMPAGES </w:t>
                          </w:r>
                          <w:r w:rsidR="00570C60">
                            <w:rPr>
                              <w:noProof/>
                            </w:rPr>
                            <w:t>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9FF4AA" id="Rectangle 13" o:spid="_x0000_s1026" style="position:absolute;margin-left:449.9pt;margin-top:802pt;width:99pt;height:15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" filled="f" stroked="f" strokeweight=".01pt">
              <v:textbox inset="0,0,0,0">
                <w:txbxContent>
                  <w:p w14:paraId="30E87AB4" w14:textId="0C64715C" w:rsidR="00964D05" w:rsidRDefault="00742E27">
                    <w:pPr>
                      <w:rPr>
                        <w:noProof/>
                      </w:rPr>
                    </w:pPr>
                    <w:r>
                      <w:t xml:space="preserve">Page </w:t>
                    </w:r>
                    <w:r w:rsidR="0081480E">
                      <w:fldChar w:fldCharType="begin"/>
                    </w:r>
                    <w:r>
                      <w:instrText xml:space="preserve"> PAGE </w:instrText>
                    </w:r>
                    <w:r w:rsidR="0081480E">
                      <w:fldChar w:fldCharType="separate"/>
                    </w:r>
                    <w:r w:rsidR="00760ED5">
                      <w:rPr>
                        <w:noProof/>
                      </w:rPr>
                      <w:t>5</w:t>
                    </w:r>
                    <w:r w:rsidR="0081480E">
                      <w:fldChar w:fldCharType="end"/>
                    </w:r>
                    <w:r>
                      <w:t xml:space="preserve"> of </w:t>
                    </w:r>
                    <w:r w:rsidR="00DD1115">
                      <w:rPr>
                        <w:noProof/>
                      </w:rPr>
                      <w:t xml:space="preserve"> NUMPAGES </w:t>
                    </w:r>
                    <w:r w:rsidR="00570C60">
                      <w:rPr>
                        <w:noProof/>
                      </w:rPr>
                      <w:t>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26120" w14:textId="77777777" w:rsidR="00212D3C" w:rsidRDefault="00212D3C">
      <w:r>
        <w:separator/>
      </w:r>
    </w:p>
  </w:footnote>
  <w:footnote w:type="continuationSeparator" w:id="0">
    <w:p w14:paraId="2E31C5F7" w14:textId="77777777" w:rsidR="00212D3C" w:rsidRDefault="00212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02522187"/>
      <w:docPartObj>
        <w:docPartGallery w:val="Watermarks"/>
        <w:docPartUnique/>
      </w:docPartObj>
    </w:sdtPr>
    <w:sdtEndPr/>
    <w:sdtContent>
      <w:p w14:paraId="71C73CDF" w14:textId="3C44E245" w:rsidR="005066CE" w:rsidRDefault="00212D3C">
        <w:pPr>
          <w:pStyle w:val="Header"/>
        </w:pPr>
        <w:r>
          <w:rPr>
            <w:noProof/>
            <w:lang w:val="en-US" w:eastAsia="en-US"/>
          </w:rPr>
          <w:pict w14:anchorId="3504EC3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0E0DC" w14:textId="77777777" w:rsidR="00742E27" w:rsidRDefault="00742E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6A8680F" w14:textId="77777777" w:rsidTr="003A0EDA">
      <w:trPr>
        <w:trHeight w:val="1708"/>
      </w:trPr>
      <w:tc>
        <w:tcPr>
          <w:tcW w:w="6356" w:type="dxa"/>
        </w:tcPr>
        <w:p w14:paraId="4BCD710C" w14:textId="77777777" w:rsidR="00742E27" w:rsidRDefault="006F6235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56F35D40" wp14:editId="514D4D6B">
                <wp:extent cx="1988452" cy="409516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56" cy="409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376B945" w14:textId="77777777" w:rsidR="006F6235" w:rsidRPr="004F5E90" w:rsidRDefault="006F6235" w:rsidP="00CA7A5A">
          <w:pPr>
            <w:pStyle w:val="Picture"/>
          </w:pPr>
          <w:r>
            <w:t>University Biomedical Services</w:t>
          </w:r>
        </w:p>
      </w:tc>
      <w:tc>
        <w:tcPr>
          <w:tcW w:w="4256" w:type="dxa"/>
        </w:tcPr>
        <w:p w14:paraId="1CAE52BA" w14:textId="77777777" w:rsidR="00742E27" w:rsidRPr="004F5E90" w:rsidRDefault="00742E27" w:rsidP="009A04E9">
          <w:pPr>
            <w:jc w:val="right"/>
          </w:pPr>
        </w:p>
      </w:tc>
    </w:tr>
  </w:tbl>
  <w:p w14:paraId="65ACF405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17948"/>
    <w:multiLevelType w:val="multilevel"/>
    <w:tmpl w:val="D7684C32"/>
    <w:lvl w:ilvl="0">
      <w:start w:val="7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" w15:restartNumberingAfterBreak="0">
    <w:nsid w:val="4A3770F6"/>
    <w:multiLevelType w:val="hybridMultilevel"/>
    <w:tmpl w:val="AD7882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57F65"/>
    <w:multiLevelType w:val="multilevel"/>
    <w:tmpl w:val="E9F85F1A"/>
    <w:styleLink w:val="UocIndentLevels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3" w15:restartNumberingAfterBreak="0">
    <w:nsid w:val="6BFE44E5"/>
    <w:multiLevelType w:val="hybridMultilevel"/>
    <w:tmpl w:val="057CAC00"/>
    <w:lvl w:ilvl="0" w:tplc="23D4FF9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BF"/>
    <w:rsid w:val="00000D3B"/>
    <w:rsid w:val="00000D8E"/>
    <w:rsid w:val="00001635"/>
    <w:rsid w:val="00001C89"/>
    <w:rsid w:val="000032D3"/>
    <w:rsid w:val="00005046"/>
    <w:rsid w:val="00005438"/>
    <w:rsid w:val="000118F9"/>
    <w:rsid w:val="00014186"/>
    <w:rsid w:val="000171FB"/>
    <w:rsid w:val="00017F84"/>
    <w:rsid w:val="00020B49"/>
    <w:rsid w:val="00020C8D"/>
    <w:rsid w:val="000218BC"/>
    <w:rsid w:val="0002212E"/>
    <w:rsid w:val="000240F8"/>
    <w:rsid w:val="000261F5"/>
    <w:rsid w:val="0002653F"/>
    <w:rsid w:val="000275FF"/>
    <w:rsid w:val="00031468"/>
    <w:rsid w:val="000318E8"/>
    <w:rsid w:val="0003233D"/>
    <w:rsid w:val="0003271D"/>
    <w:rsid w:val="000331A8"/>
    <w:rsid w:val="00034F05"/>
    <w:rsid w:val="0003712D"/>
    <w:rsid w:val="000533E3"/>
    <w:rsid w:val="00053C30"/>
    <w:rsid w:val="0005767E"/>
    <w:rsid w:val="00063048"/>
    <w:rsid w:val="00063D13"/>
    <w:rsid w:val="00065CE6"/>
    <w:rsid w:val="00066428"/>
    <w:rsid w:val="0007057A"/>
    <w:rsid w:val="0007363F"/>
    <w:rsid w:val="000740AA"/>
    <w:rsid w:val="00074764"/>
    <w:rsid w:val="00075643"/>
    <w:rsid w:val="00077BAD"/>
    <w:rsid w:val="0008152A"/>
    <w:rsid w:val="0008169C"/>
    <w:rsid w:val="0008197D"/>
    <w:rsid w:val="000836A6"/>
    <w:rsid w:val="00085352"/>
    <w:rsid w:val="00086944"/>
    <w:rsid w:val="000913B7"/>
    <w:rsid w:val="00092F07"/>
    <w:rsid w:val="00094610"/>
    <w:rsid w:val="00094CBC"/>
    <w:rsid w:val="000957E4"/>
    <w:rsid w:val="000A094D"/>
    <w:rsid w:val="000A1EE7"/>
    <w:rsid w:val="000A2CAA"/>
    <w:rsid w:val="000A7FDC"/>
    <w:rsid w:val="000B1018"/>
    <w:rsid w:val="000B114B"/>
    <w:rsid w:val="000B6354"/>
    <w:rsid w:val="000B669F"/>
    <w:rsid w:val="000B7EC9"/>
    <w:rsid w:val="000C0D76"/>
    <w:rsid w:val="000C1573"/>
    <w:rsid w:val="000C23CF"/>
    <w:rsid w:val="000C41BB"/>
    <w:rsid w:val="000C42C5"/>
    <w:rsid w:val="000C5EB2"/>
    <w:rsid w:val="000D020B"/>
    <w:rsid w:val="000D3810"/>
    <w:rsid w:val="000D4927"/>
    <w:rsid w:val="000D4F1F"/>
    <w:rsid w:val="000D62CE"/>
    <w:rsid w:val="000D6AE2"/>
    <w:rsid w:val="000E0BC3"/>
    <w:rsid w:val="000E0D8B"/>
    <w:rsid w:val="000E33FA"/>
    <w:rsid w:val="000E5B60"/>
    <w:rsid w:val="000F5E6F"/>
    <w:rsid w:val="0010408C"/>
    <w:rsid w:val="00104595"/>
    <w:rsid w:val="00105FBC"/>
    <w:rsid w:val="00105FE6"/>
    <w:rsid w:val="00106F3B"/>
    <w:rsid w:val="001078A4"/>
    <w:rsid w:val="00113F36"/>
    <w:rsid w:val="0011710F"/>
    <w:rsid w:val="00120DB3"/>
    <w:rsid w:val="001225E2"/>
    <w:rsid w:val="001237D0"/>
    <w:rsid w:val="001248DA"/>
    <w:rsid w:val="00125006"/>
    <w:rsid w:val="00131BFE"/>
    <w:rsid w:val="001330E6"/>
    <w:rsid w:val="00134B66"/>
    <w:rsid w:val="00135993"/>
    <w:rsid w:val="00136E0E"/>
    <w:rsid w:val="0013772E"/>
    <w:rsid w:val="00140994"/>
    <w:rsid w:val="00140F4E"/>
    <w:rsid w:val="0014244F"/>
    <w:rsid w:val="00142C05"/>
    <w:rsid w:val="00143317"/>
    <w:rsid w:val="00150727"/>
    <w:rsid w:val="00151606"/>
    <w:rsid w:val="00151A73"/>
    <w:rsid w:val="001534A5"/>
    <w:rsid w:val="001557F8"/>
    <w:rsid w:val="00156794"/>
    <w:rsid w:val="001567F5"/>
    <w:rsid w:val="001628E2"/>
    <w:rsid w:val="00163466"/>
    <w:rsid w:val="00164C01"/>
    <w:rsid w:val="001655D2"/>
    <w:rsid w:val="00167FE5"/>
    <w:rsid w:val="00172D02"/>
    <w:rsid w:val="00173414"/>
    <w:rsid w:val="00173506"/>
    <w:rsid w:val="001817C5"/>
    <w:rsid w:val="00184DB9"/>
    <w:rsid w:val="00186D06"/>
    <w:rsid w:val="00190AB1"/>
    <w:rsid w:val="00191BF3"/>
    <w:rsid w:val="001925E1"/>
    <w:rsid w:val="001A2F26"/>
    <w:rsid w:val="001A3710"/>
    <w:rsid w:val="001A3B7C"/>
    <w:rsid w:val="001A6240"/>
    <w:rsid w:val="001A7767"/>
    <w:rsid w:val="001B0B6F"/>
    <w:rsid w:val="001B1062"/>
    <w:rsid w:val="001B1A14"/>
    <w:rsid w:val="001B300C"/>
    <w:rsid w:val="001B3DC0"/>
    <w:rsid w:val="001B66DC"/>
    <w:rsid w:val="001B7035"/>
    <w:rsid w:val="001C0215"/>
    <w:rsid w:val="001C1A0F"/>
    <w:rsid w:val="001C1F66"/>
    <w:rsid w:val="001C38A2"/>
    <w:rsid w:val="001C4074"/>
    <w:rsid w:val="001C7E48"/>
    <w:rsid w:val="001D046C"/>
    <w:rsid w:val="001D06AE"/>
    <w:rsid w:val="001D2D4E"/>
    <w:rsid w:val="001D4A2E"/>
    <w:rsid w:val="001D59DB"/>
    <w:rsid w:val="001D70B8"/>
    <w:rsid w:val="001D710D"/>
    <w:rsid w:val="001E0C9C"/>
    <w:rsid w:val="001E2D27"/>
    <w:rsid w:val="001E38C9"/>
    <w:rsid w:val="001E4344"/>
    <w:rsid w:val="001E4535"/>
    <w:rsid w:val="001E5FF6"/>
    <w:rsid w:val="001E752B"/>
    <w:rsid w:val="001F2899"/>
    <w:rsid w:val="0020045E"/>
    <w:rsid w:val="0020227E"/>
    <w:rsid w:val="00207173"/>
    <w:rsid w:val="00210654"/>
    <w:rsid w:val="00211D0D"/>
    <w:rsid w:val="00212D3C"/>
    <w:rsid w:val="00213522"/>
    <w:rsid w:val="00213CFC"/>
    <w:rsid w:val="002169A9"/>
    <w:rsid w:val="00216EDE"/>
    <w:rsid w:val="00223F3F"/>
    <w:rsid w:val="00224814"/>
    <w:rsid w:val="0022632C"/>
    <w:rsid w:val="002309D2"/>
    <w:rsid w:val="00231B54"/>
    <w:rsid w:val="00232A17"/>
    <w:rsid w:val="0024705A"/>
    <w:rsid w:val="002509EE"/>
    <w:rsid w:val="00250F91"/>
    <w:rsid w:val="002545FE"/>
    <w:rsid w:val="00254EC6"/>
    <w:rsid w:val="002603F2"/>
    <w:rsid w:val="002619B8"/>
    <w:rsid w:val="00267392"/>
    <w:rsid w:val="00267CC0"/>
    <w:rsid w:val="00270080"/>
    <w:rsid w:val="00272911"/>
    <w:rsid w:val="002729EF"/>
    <w:rsid w:val="0027354B"/>
    <w:rsid w:val="002740B6"/>
    <w:rsid w:val="0027517E"/>
    <w:rsid w:val="00276A3B"/>
    <w:rsid w:val="00277456"/>
    <w:rsid w:val="00277794"/>
    <w:rsid w:val="00277BBC"/>
    <w:rsid w:val="00277FE9"/>
    <w:rsid w:val="00280662"/>
    <w:rsid w:val="00282BBF"/>
    <w:rsid w:val="00283F48"/>
    <w:rsid w:val="00284368"/>
    <w:rsid w:val="00284752"/>
    <w:rsid w:val="002918A1"/>
    <w:rsid w:val="002931A9"/>
    <w:rsid w:val="00293654"/>
    <w:rsid w:val="002947FA"/>
    <w:rsid w:val="00295791"/>
    <w:rsid w:val="0029610E"/>
    <w:rsid w:val="002A22D5"/>
    <w:rsid w:val="002A47D7"/>
    <w:rsid w:val="002A568F"/>
    <w:rsid w:val="002A5BC2"/>
    <w:rsid w:val="002A61F3"/>
    <w:rsid w:val="002B13A2"/>
    <w:rsid w:val="002B1CD6"/>
    <w:rsid w:val="002B21BE"/>
    <w:rsid w:val="002B26FC"/>
    <w:rsid w:val="002B2E6C"/>
    <w:rsid w:val="002B436C"/>
    <w:rsid w:val="002B44BB"/>
    <w:rsid w:val="002B4804"/>
    <w:rsid w:val="002B64DF"/>
    <w:rsid w:val="002B79D1"/>
    <w:rsid w:val="002B7F80"/>
    <w:rsid w:val="002C2F58"/>
    <w:rsid w:val="002C69DF"/>
    <w:rsid w:val="002D0AC6"/>
    <w:rsid w:val="002D15AB"/>
    <w:rsid w:val="002D3962"/>
    <w:rsid w:val="002D65C7"/>
    <w:rsid w:val="002D67B8"/>
    <w:rsid w:val="002D7AA7"/>
    <w:rsid w:val="002E0DE7"/>
    <w:rsid w:val="002E1E3C"/>
    <w:rsid w:val="002E2477"/>
    <w:rsid w:val="002E4585"/>
    <w:rsid w:val="002F37B1"/>
    <w:rsid w:val="00302C0A"/>
    <w:rsid w:val="003056C2"/>
    <w:rsid w:val="003074A3"/>
    <w:rsid w:val="00307D50"/>
    <w:rsid w:val="00311130"/>
    <w:rsid w:val="00314CF2"/>
    <w:rsid w:val="0031669C"/>
    <w:rsid w:val="003207D8"/>
    <w:rsid w:val="00320EA1"/>
    <w:rsid w:val="0032133E"/>
    <w:rsid w:val="00325E0D"/>
    <w:rsid w:val="00327EBC"/>
    <w:rsid w:val="0033146E"/>
    <w:rsid w:val="0033154D"/>
    <w:rsid w:val="00335492"/>
    <w:rsid w:val="003355CE"/>
    <w:rsid w:val="003361DB"/>
    <w:rsid w:val="00336DAC"/>
    <w:rsid w:val="00337550"/>
    <w:rsid w:val="003427A4"/>
    <w:rsid w:val="00344910"/>
    <w:rsid w:val="003460D5"/>
    <w:rsid w:val="00351912"/>
    <w:rsid w:val="00351B1F"/>
    <w:rsid w:val="00355971"/>
    <w:rsid w:val="00362845"/>
    <w:rsid w:val="00363A8B"/>
    <w:rsid w:val="00366843"/>
    <w:rsid w:val="0037104C"/>
    <w:rsid w:val="0037143F"/>
    <w:rsid w:val="00371EC1"/>
    <w:rsid w:val="00372E15"/>
    <w:rsid w:val="003733F2"/>
    <w:rsid w:val="00373E06"/>
    <w:rsid w:val="0037441E"/>
    <w:rsid w:val="00374599"/>
    <w:rsid w:val="00376508"/>
    <w:rsid w:val="00376C91"/>
    <w:rsid w:val="00381C61"/>
    <w:rsid w:val="00381E76"/>
    <w:rsid w:val="003869FA"/>
    <w:rsid w:val="00387968"/>
    <w:rsid w:val="00391826"/>
    <w:rsid w:val="00393658"/>
    <w:rsid w:val="003936B8"/>
    <w:rsid w:val="00393A4A"/>
    <w:rsid w:val="00394234"/>
    <w:rsid w:val="0039736A"/>
    <w:rsid w:val="003A0EDA"/>
    <w:rsid w:val="003A144D"/>
    <w:rsid w:val="003A18B8"/>
    <w:rsid w:val="003A5596"/>
    <w:rsid w:val="003A56CC"/>
    <w:rsid w:val="003A7D70"/>
    <w:rsid w:val="003B0D33"/>
    <w:rsid w:val="003B1A77"/>
    <w:rsid w:val="003B1CF6"/>
    <w:rsid w:val="003B5310"/>
    <w:rsid w:val="003C0B11"/>
    <w:rsid w:val="003C1867"/>
    <w:rsid w:val="003C3BAA"/>
    <w:rsid w:val="003C4EC5"/>
    <w:rsid w:val="003C56C1"/>
    <w:rsid w:val="003C6BEB"/>
    <w:rsid w:val="003C713A"/>
    <w:rsid w:val="003D0A40"/>
    <w:rsid w:val="003D3930"/>
    <w:rsid w:val="003D4E23"/>
    <w:rsid w:val="003D5C64"/>
    <w:rsid w:val="003E0807"/>
    <w:rsid w:val="003E2864"/>
    <w:rsid w:val="003E40F9"/>
    <w:rsid w:val="003E4C99"/>
    <w:rsid w:val="003E661B"/>
    <w:rsid w:val="003E7973"/>
    <w:rsid w:val="003E7C16"/>
    <w:rsid w:val="003F036F"/>
    <w:rsid w:val="003F14EC"/>
    <w:rsid w:val="003F29C6"/>
    <w:rsid w:val="003F4780"/>
    <w:rsid w:val="003F4C77"/>
    <w:rsid w:val="003F744B"/>
    <w:rsid w:val="00400E1F"/>
    <w:rsid w:val="00401107"/>
    <w:rsid w:val="00405C1E"/>
    <w:rsid w:val="00405E3B"/>
    <w:rsid w:val="004127A2"/>
    <w:rsid w:val="00413F68"/>
    <w:rsid w:val="0041475C"/>
    <w:rsid w:val="00415E64"/>
    <w:rsid w:val="00416D06"/>
    <w:rsid w:val="00422351"/>
    <w:rsid w:val="00422837"/>
    <w:rsid w:val="004230F3"/>
    <w:rsid w:val="004246B4"/>
    <w:rsid w:val="00425B4C"/>
    <w:rsid w:val="004260B2"/>
    <w:rsid w:val="004263E4"/>
    <w:rsid w:val="0042754C"/>
    <w:rsid w:val="00427FB6"/>
    <w:rsid w:val="004311D0"/>
    <w:rsid w:val="00431BF2"/>
    <w:rsid w:val="0043337D"/>
    <w:rsid w:val="004365F9"/>
    <w:rsid w:val="00437AD0"/>
    <w:rsid w:val="00437BEB"/>
    <w:rsid w:val="00440413"/>
    <w:rsid w:val="004408FF"/>
    <w:rsid w:val="00440E6A"/>
    <w:rsid w:val="00441F65"/>
    <w:rsid w:val="0044305D"/>
    <w:rsid w:val="00444EBB"/>
    <w:rsid w:val="004466B0"/>
    <w:rsid w:val="004468BB"/>
    <w:rsid w:val="00450FE0"/>
    <w:rsid w:val="00452665"/>
    <w:rsid w:val="00452C85"/>
    <w:rsid w:val="00453A9B"/>
    <w:rsid w:val="004543D9"/>
    <w:rsid w:val="00456652"/>
    <w:rsid w:val="0046083B"/>
    <w:rsid w:val="0046133A"/>
    <w:rsid w:val="00463B6F"/>
    <w:rsid w:val="00464759"/>
    <w:rsid w:val="00464D3D"/>
    <w:rsid w:val="00467FEA"/>
    <w:rsid w:val="00470529"/>
    <w:rsid w:val="00470C30"/>
    <w:rsid w:val="00471193"/>
    <w:rsid w:val="00472F37"/>
    <w:rsid w:val="00474889"/>
    <w:rsid w:val="004778B2"/>
    <w:rsid w:val="00480B2E"/>
    <w:rsid w:val="004851B5"/>
    <w:rsid w:val="00485AF6"/>
    <w:rsid w:val="0048672B"/>
    <w:rsid w:val="00486CC3"/>
    <w:rsid w:val="00491AF7"/>
    <w:rsid w:val="00491BDC"/>
    <w:rsid w:val="00491DA9"/>
    <w:rsid w:val="00492D55"/>
    <w:rsid w:val="004A17BF"/>
    <w:rsid w:val="004A2BF7"/>
    <w:rsid w:val="004A7790"/>
    <w:rsid w:val="004A7A39"/>
    <w:rsid w:val="004B155D"/>
    <w:rsid w:val="004B3BDD"/>
    <w:rsid w:val="004C67DF"/>
    <w:rsid w:val="004D1243"/>
    <w:rsid w:val="004D2A2A"/>
    <w:rsid w:val="004D2A69"/>
    <w:rsid w:val="004E19F8"/>
    <w:rsid w:val="004E258E"/>
    <w:rsid w:val="004E3515"/>
    <w:rsid w:val="004E41DA"/>
    <w:rsid w:val="004F3D03"/>
    <w:rsid w:val="004F4E19"/>
    <w:rsid w:val="004F5959"/>
    <w:rsid w:val="005023B4"/>
    <w:rsid w:val="00502FBB"/>
    <w:rsid w:val="00503574"/>
    <w:rsid w:val="0050585F"/>
    <w:rsid w:val="005066CE"/>
    <w:rsid w:val="005133AC"/>
    <w:rsid w:val="00515257"/>
    <w:rsid w:val="005178BC"/>
    <w:rsid w:val="0052207E"/>
    <w:rsid w:val="005220AC"/>
    <w:rsid w:val="005225DB"/>
    <w:rsid w:val="00524184"/>
    <w:rsid w:val="0052423B"/>
    <w:rsid w:val="00524618"/>
    <w:rsid w:val="00525B29"/>
    <w:rsid w:val="0052756F"/>
    <w:rsid w:val="00527D29"/>
    <w:rsid w:val="005306D9"/>
    <w:rsid w:val="005327D7"/>
    <w:rsid w:val="00535BF7"/>
    <w:rsid w:val="005414E4"/>
    <w:rsid w:val="005424B2"/>
    <w:rsid w:val="005427C0"/>
    <w:rsid w:val="00542FBE"/>
    <w:rsid w:val="00543420"/>
    <w:rsid w:val="0055070F"/>
    <w:rsid w:val="00550DD9"/>
    <w:rsid w:val="00551D33"/>
    <w:rsid w:val="00552F6F"/>
    <w:rsid w:val="00553484"/>
    <w:rsid w:val="00555567"/>
    <w:rsid w:val="005564DA"/>
    <w:rsid w:val="005568DE"/>
    <w:rsid w:val="00557DFB"/>
    <w:rsid w:val="00561D59"/>
    <w:rsid w:val="00562BF4"/>
    <w:rsid w:val="00564B0F"/>
    <w:rsid w:val="00566E9C"/>
    <w:rsid w:val="00567B57"/>
    <w:rsid w:val="00570C60"/>
    <w:rsid w:val="00572387"/>
    <w:rsid w:val="005733C4"/>
    <w:rsid w:val="0057350B"/>
    <w:rsid w:val="00573FAC"/>
    <w:rsid w:val="00573FD4"/>
    <w:rsid w:val="0057497A"/>
    <w:rsid w:val="00577A98"/>
    <w:rsid w:val="00580A1E"/>
    <w:rsid w:val="00582A65"/>
    <w:rsid w:val="0058311B"/>
    <w:rsid w:val="0058443D"/>
    <w:rsid w:val="00586640"/>
    <w:rsid w:val="00594166"/>
    <w:rsid w:val="005A237E"/>
    <w:rsid w:val="005A3E8D"/>
    <w:rsid w:val="005A4E69"/>
    <w:rsid w:val="005A5A60"/>
    <w:rsid w:val="005B0259"/>
    <w:rsid w:val="005B279F"/>
    <w:rsid w:val="005B32BD"/>
    <w:rsid w:val="005B4B2E"/>
    <w:rsid w:val="005B5361"/>
    <w:rsid w:val="005B5BCF"/>
    <w:rsid w:val="005B6A94"/>
    <w:rsid w:val="005B7339"/>
    <w:rsid w:val="005B79CD"/>
    <w:rsid w:val="005B7CE1"/>
    <w:rsid w:val="005C13F1"/>
    <w:rsid w:val="005D04D0"/>
    <w:rsid w:val="005D0B4F"/>
    <w:rsid w:val="005D428E"/>
    <w:rsid w:val="005D4E28"/>
    <w:rsid w:val="005D71E1"/>
    <w:rsid w:val="005E3185"/>
    <w:rsid w:val="005E3D3D"/>
    <w:rsid w:val="005E6296"/>
    <w:rsid w:val="005E78CA"/>
    <w:rsid w:val="005F12AA"/>
    <w:rsid w:val="005F206B"/>
    <w:rsid w:val="005F4728"/>
    <w:rsid w:val="005F5807"/>
    <w:rsid w:val="005F6E06"/>
    <w:rsid w:val="005F7133"/>
    <w:rsid w:val="00612F88"/>
    <w:rsid w:val="00613CF5"/>
    <w:rsid w:val="00617A86"/>
    <w:rsid w:val="0062096D"/>
    <w:rsid w:val="006228BF"/>
    <w:rsid w:val="00622B31"/>
    <w:rsid w:val="0062555B"/>
    <w:rsid w:val="00632147"/>
    <w:rsid w:val="00632323"/>
    <w:rsid w:val="00633335"/>
    <w:rsid w:val="00633B9F"/>
    <w:rsid w:val="00634582"/>
    <w:rsid w:val="00634D69"/>
    <w:rsid w:val="00637C2F"/>
    <w:rsid w:val="006407AE"/>
    <w:rsid w:val="00640AEF"/>
    <w:rsid w:val="00640EBC"/>
    <w:rsid w:val="00644D87"/>
    <w:rsid w:val="00645D44"/>
    <w:rsid w:val="006469FA"/>
    <w:rsid w:val="006502D7"/>
    <w:rsid w:val="00650A32"/>
    <w:rsid w:val="00654227"/>
    <w:rsid w:val="00660161"/>
    <w:rsid w:val="006614E8"/>
    <w:rsid w:val="006621AC"/>
    <w:rsid w:val="00663C73"/>
    <w:rsid w:val="0066635B"/>
    <w:rsid w:val="006677B1"/>
    <w:rsid w:val="006818AC"/>
    <w:rsid w:val="0068671C"/>
    <w:rsid w:val="006937B7"/>
    <w:rsid w:val="00693A12"/>
    <w:rsid w:val="006940BF"/>
    <w:rsid w:val="00694227"/>
    <w:rsid w:val="00694E48"/>
    <w:rsid w:val="006A107F"/>
    <w:rsid w:val="006A270B"/>
    <w:rsid w:val="006A4222"/>
    <w:rsid w:val="006A4FFC"/>
    <w:rsid w:val="006B070F"/>
    <w:rsid w:val="006B1188"/>
    <w:rsid w:val="006B1868"/>
    <w:rsid w:val="006B2284"/>
    <w:rsid w:val="006B2B50"/>
    <w:rsid w:val="006B39F4"/>
    <w:rsid w:val="006B4E70"/>
    <w:rsid w:val="006B597C"/>
    <w:rsid w:val="006B6CCE"/>
    <w:rsid w:val="006C0F64"/>
    <w:rsid w:val="006C5669"/>
    <w:rsid w:val="006C6465"/>
    <w:rsid w:val="006C7468"/>
    <w:rsid w:val="006D03D9"/>
    <w:rsid w:val="006D0CF6"/>
    <w:rsid w:val="006D1AAF"/>
    <w:rsid w:val="006D5CE0"/>
    <w:rsid w:val="006E0226"/>
    <w:rsid w:val="006E0B42"/>
    <w:rsid w:val="006E79BE"/>
    <w:rsid w:val="006F058A"/>
    <w:rsid w:val="006F0E42"/>
    <w:rsid w:val="006F3A52"/>
    <w:rsid w:val="006F5EF9"/>
    <w:rsid w:val="006F6235"/>
    <w:rsid w:val="006F710E"/>
    <w:rsid w:val="0070042A"/>
    <w:rsid w:val="00703301"/>
    <w:rsid w:val="00704D20"/>
    <w:rsid w:val="00705525"/>
    <w:rsid w:val="00706CA1"/>
    <w:rsid w:val="00710711"/>
    <w:rsid w:val="00710A39"/>
    <w:rsid w:val="00715823"/>
    <w:rsid w:val="00716A75"/>
    <w:rsid w:val="0072086D"/>
    <w:rsid w:val="007208BF"/>
    <w:rsid w:val="00722849"/>
    <w:rsid w:val="0072526F"/>
    <w:rsid w:val="0072753A"/>
    <w:rsid w:val="00735178"/>
    <w:rsid w:val="007361F3"/>
    <w:rsid w:val="00741618"/>
    <w:rsid w:val="00741627"/>
    <w:rsid w:val="00742591"/>
    <w:rsid w:val="00742E27"/>
    <w:rsid w:val="00743A54"/>
    <w:rsid w:val="007469E1"/>
    <w:rsid w:val="00746FD0"/>
    <w:rsid w:val="0074768C"/>
    <w:rsid w:val="00747F22"/>
    <w:rsid w:val="00750722"/>
    <w:rsid w:val="007510A9"/>
    <w:rsid w:val="00751F53"/>
    <w:rsid w:val="00755146"/>
    <w:rsid w:val="00757359"/>
    <w:rsid w:val="00760ED5"/>
    <w:rsid w:val="007708DE"/>
    <w:rsid w:val="0077336F"/>
    <w:rsid w:val="00773EEB"/>
    <w:rsid w:val="00780007"/>
    <w:rsid w:val="00780970"/>
    <w:rsid w:val="00781E4E"/>
    <w:rsid w:val="007833AF"/>
    <w:rsid w:val="007835E1"/>
    <w:rsid w:val="0078437F"/>
    <w:rsid w:val="00785EB1"/>
    <w:rsid w:val="00791B5A"/>
    <w:rsid w:val="007921AC"/>
    <w:rsid w:val="00793A8C"/>
    <w:rsid w:val="007946C9"/>
    <w:rsid w:val="007965B2"/>
    <w:rsid w:val="007A20FB"/>
    <w:rsid w:val="007A2F96"/>
    <w:rsid w:val="007B0310"/>
    <w:rsid w:val="007B0D80"/>
    <w:rsid w:val="007B5FE5"/>
    <w:rsid w:val="007C0038"/>
    <w:rsid w:val="007C1023"/>
    <w:rsid w:val="007C1D63"/>
    <w:rsid w:val="007C2F26"/>
    <w:rsid w:val="007C4017"/>
    <w:rsid w:val="007C50E0"/>
    <w:rsid w:val="007C58C7"/>
    <w:rsid w:val="007D00FF"/>
    <w:rsid w:val="007D3564"/>
    <w:rsid w:val="007D400E"/>
    <w:rsid w:val="007D6327"/>
    <w:rsid w:val="007E21F2"/>
    <w:rsid w:val="007E320D"/>
    <w:rsid w:val="007F2C18"/>
    <w:rsid w:val="007F69ED"/>
    <w:rsid w:val="007F754E"/>
    <w:rsid w:val="007F7C6E"/>
    <w:rsid w:val="00803864"/>
    <w:rsid w:val="0080431A"/>
    <w:rsid w:val="008043C7"/>
    <w:rsid w:val="00805F13"/>
    <w:rsid w:val="00806534"/>
    <w:rsid w:val="00810A5F"/>
    <w:rsid w:val="00812730"/>
    <w:rsid w:val="0081480E"/>
    <w:rsid w:val="0081640F"/>
    <w:rsid w:val="00817D90"/>
    <w:rsid w:val="008207C7"/>
    <w:rsid w:val="00822FC0"/>
    <w:rsid w:val="0082397A"/>
    <w:rsid w:val="00830042"/>
    <w:rsid w:val="008300C4"/>
    <w:rsid w:val="00830736"/>
    <w:rsid w:val="0084000E"/>
    <w:rsid w:val="00845AFF"/>
    <w:rsid w:val="00847E6F"/>
    <w:rsid w:val="0085081A"/>
    <w:rsid w:val="00850D51"/>
    <w:rsid w:val="00852DFC"/>
    <w:rsid w:val="00855AF5"/>
    <w:rsid w:val="00856329"/>
    <w:rsid w:val="008567C2"/>
    <w:rsid w:val="00860420"/>
    <w:rsid w:val="008610FF"/>
    <w:rsid w:val="00862860"/>
    <w:rsid w:val="00862F2F"/>
    <w:rsid w:val="008648CF"/>
    <w:rsid w:val="00865481"/>
    <w:rsid w:val="0086605C"/>
    <w:rsid w:val="00872D0E"/>
    <w:rsid w:val="008731E0"/>
    <w:rsid w:val="008806F4"/>
    <w:rsid w:val="00882E52"/>
    <w:rsid w:val="00884199"/>
    <w:rsid w:val="00884E54"/>
    <w:rsid w:val="00885088"/>
    <w:rsid w:val="00886E0A"/>
    <w:rsid w:val="008879A4"/>
    <w:rsid w:val="0089331A"/>
    <w:rsid w:val="0089430D"/>
    <w:rsid w:val="008961C2"/>
    <w:rsid w:val="0089769D"/>
    <w:rsid w:val="008A1FDE"/>
    <w:rsid w:val="008A392F"/>
    <w:rsid w:val="008A52CC"/>
    <w:rsid w:val="008A6032"/>
    <w:rsid w:val="008A699F"/>
    <w:rsid w:val="008A7A10"/>
    <w:rsid w:val="008B24D0"/>
    <w:rsid w:val="008B25B2"/>
    <w:rsid w:val="008B2733"/>
    <w:rsid w:val="008B3792"/>
    <w:rsid w:val="008B46EE"/>
    <w:rsid w:val="008C05C5"/>
    <w:rsid w:val="008C3A48"/>
    <w:rsid w:val="008C623B"/>
    <w:rsid w:val="008C648D"/>
    <w:rsid w:val="008C6EB2"/>
    <w:rsid w:val="008C719D"/>
    <w:rsid w:val="008D238F"/>
    <w:rsid w:val="008D5600"/>
    <w:rsid w:val="008D61F7"/>
    <w:rsid w:val="008D7B63"/>
    <w:rsid w:val="008E23DA"/>
    <w:rsid w:val="008E2E1B"/>
    <w:rsid w:val="008E3918"/>
    <w:rsid w:val="008E7024"/>
    <w:rsid w:val="008F0EF2"/>
    <w:rsid w:val="008F545C"/>
    <w:rsid w:val="008F6C3E"/>
    <w:rsid w:val="008F77FB"/>
    <w:rsid w:val="00900804"/>
    <w:rsid w:val="00900BDD"/>
    <w:rsid w:val="00900E8B"/>
    <w:rsid w:val="00902119"/>
    <w:rsid w:val="0090426C"/>
    <w:rsid w:val="00906EC9"/>
    <w:rsid w:val="00910957"/>
    <w:rsid w:val="009150BB"/>
    <w:rsid w:val="0091519D"/>
    <w:rsid w:val="00915F93"/>
    <w:rsid w:val="0091683A"/>
    <w:rsid w:val="00916B09"/>
    <w:rsid w:val="00920529"/>
    <w:rsid w:val="009213A0"/>
    <w:rsid w:val="00921F8E"/>
    <w:rsid w:val="00922014"/>
    <w:rsid w:val="00923C2F"/>
    <w:rsid w:val="00924C0A"/>
    <w:rsid w:val="00926CD9"/>
    <w:rsid w:val="00926E56"/>
    <w:rsid w:val="00930098"/>
    <w:rsid w:val="009308F8"/>
    <w:rsid w:val="009326AF"/>
    <w:rsid w:val="00933D1B"/>
    <w:rsid w:val="009344F1"/>
    <w:rsid w:val="009363D8"/>
    <w:rsid w:val="009436DE"/>
    <w:rsid w:val="009445F2"/>
    <w:rsid w:val="009452D4"/>
    <w:rsid w:val="00946ED5"/>
    <w:rsid w:val="0094703A"/>
    <w:rsid w:val="00950BD3"/>
    <w:rsid w:val="0095404A"/>
    <w:rsid w:val="0095531B"/>
    <w:rsid w:val="00955C4C"/>
    <w:rsid w:val="00956218"/>
    <w:rsid w:val="009612E0"/>
    <w:rsid w:val="00962B37"/>
    <w:rsid w:val="009637D7"/>
    <w:rsid w:val="00964D05"/>
    <w:rsid w:val="009745AF"/>
    <w:rsid w:val="0097464E"/>
    <w:rsid w:val="00975380"/>
    <w:rsid w:val="00975C57"/>
    <w:rsid w:val="00976A6E"/>
    <w:rsid w:val="00982ACA"/>
    <w:rsid w:val="009842AF"/>
    <w:rsid w:val="00986A93"/>
    <w:rsid w:val="00992515"/>
    <w:rsid w:val="009945F8"/>
    <w:rsid w:val="0099470A"/>
    <w:rsid w:val="009959C0"/>
    <w:rsid w:val="00995CC6"/>
    <w:rsid w:val="00997A9D"/>
    <w:rsid w:val="009A04E9"/>
    <w:rsid w:val="009A0AAF"/>
    <w:rsid w:val="009A27FA"/>
    <w:rsid w:val="009A30A2"/>
    <w:rsid w:val="009A4ED0"/>
    <w:rsid w:val="009A5B09"/>
    <w:rsid w:val="009B05A6"/>
    <w:rsid w:val="009B07C9"/>
    <w:rsid w:val="009B2753"/>
    <w:rsid w:val="009B6533"/>
    <w:rsid w:val="009C11F0"/>
    <w:rsid w:val="009C3FE9"/>
    <w:rsid w:val="009C56B0"/>
    <w:rsid w:val="009C730C"/>
    <w:rsid w:val="009C79A6"/>
    <w:rsid w:val="009D210D"/>
    <w:rsid w:val="009D2B58"/>
    <w:rsid w:val="009D2D59"/>
    <w:rsid w:val="009D616A"/>
    <w:rsid w:val="009D7433"/>
    <w:rsid w:val="009E005A"/>
    <w:rsid w:val="009E0D38"/>
    <w:rsid w:val="009E1821"/>
    <w:rsid w:val="009E22DA"/>
    <w:rsid w:val="009E47B5"/>
    <w:rsid w:val="009E573F"/>
    <w:rsid w:val="009F0962"/>
    <w:rsid w:val="009F3AA1"/>
    <w:rsid w:val="009F3D5F"/>
    <w:rsid w:val="009F5ABA"/>
    <w:rsid w:val="009F6534"/>
    <w:rsid w:val="009F7AFC"/>
    <w:rsid w:val="00A007BB"/>
    <w:rsid w:val="00A02A01"/>
    <w:rsid w:val="00A04140"/>
    <w:rsid w:val="00A057E5"/>
    <w:rsid w:val="00A06196"/>
    <w:rsid w:val="00A06F77"/>
    <w:rsid w:val="00A07A17"/>
    <w:rsid w:val="00A1562D"/>
    <w:rsid w:val="00A17130"/>
    <w:rsid w:val="00A17C9D"/>
    <w:rsid w:val="00A17F84"/>
    <w:rsid w:val="00A23358"/>
    <w:rsid w:val="00A24DB2"/>
    <w:rsid w:val="00A25CC5"/>
    <w:rsid w:val="00A3319C"/>
    <w:rsid w:val="00A34688"/>
    <w:rsid w:val="00A373DD"/>
    <w:rsid w:val="00A46D7A"/>
    <w:rsid w:val="00A514E3"/>
    <w:rsid w:val="00A53357"/>
    <w:rsid w:val="00A53DCD"/>
    <w:rsid w:val="00A5752A"/>
    <w:rsid w:val="00A6089A"/>
    <w:rsid w:val="00A6157B"/>
    <w:rsid w:val="00A66C27"/>
    <w:rsid w:val="00A73F1B"/>
    <w:rsid w:val="00A7584F"/>
    <w:rsid w:val="00A82CC3"/>
    <w:rsid w:val="00A84B9D"/>
    <w:rsid w:val="00A90E23"/>
    <w:rsid w:val="00A923A2"/>
    <w:rsid w:val="00A95D17"/>
    <w:rsid w:val="00A970D9"/>
    <w:rsid w:val="00AA2130"/>
    <w:rsid w:val="00AA4ECC"/>
    <w:rsid w:val="00AA61D9"/>
    <w:rsid w:val="00AA6DC4"/>
    <w:rsid w:val="00AA73DA"/>
    <w:rsid w:val="00AA765C"/>
    <w:rsid w:val="00AA78CE"/>
    <w:rsid w:val="00AB0492"/>
    <w:rsid w:val="00AB063D"/>
    <w:rsid w:val="00AB1F17"/>
    <w:rsid w:val="00AB2A7A"/>
    <w:rsid w:val="00AB2EBC"/>
    <w:rsid w:val="00AB4F58"/>
    <w:rsid w:val="00AB5EED"/>
    <w:rsid w:val="00AB6D0F"/>
    <w:rsid w:val="00AB7259"/>
    <w:rsid w:val="00AC0EA5"/>
    <w:rsid w:val="00AC499F"/>
    <w:rsid w:val="00AC615E"/>
    <w:rsid w:val="00AC6895"/>
    <w:rsid w:val="00AD225B"/>
    <w:rsid w:val="00AD6566"/>
    <w:rsid w:val="00AD7E9E"/>
    <w:rsid w:val="00AD7F74"/>
    <w:rsid w:val="00AE0201"/>
    <w:rsid w:val="00AE2062"/>
    <w:rsid w:val="00AE55E6"/>
    <w:rsid w:val="00AE594D"/>
    <w:rsid w:val="00AE61FE"/>
    <w:rsid w:val="00AF075E"/>
    <w:rsid w:val="00AF0BF4"/>
    <w:rsid w:val="00AF1F6F"/>
    <w:rsid w:val="00AF393C"/>
    <w:rsid w:val="00AF7BE1"/>
    <w:rsid w:val="00B0769A"/>
    <w:rsid w:val="00B078B5"/>
    <w:rsid w:val="00B13DAF"/>
    <w:rsid w:val="00B16237"/>
    <w:rsid w:val="00B20AF3"/>
    <w:rsid w:val="00B2134C"/>
    <w:rsid w:val="00B2297E"/>
    <w:rsid w:val="00B22E2F"/>
    <w:rsid w:val="00B237B0"/>
    <w:rsid w:val="00B30D26"/>
    <w:rsid w:val="00B30E57"/>
    <w:rsid w:val="00B40377"/>
    <w:rsid w:val="00B4117C"/>
    <w:rsid w:val="00B4199C"/>
    <w:rsid w:val="00B41A6F"/>
    <w:rsid w:val="00B42491"/>
    <w:rsid w:val="00B4495A"/>
    <w:rsid w:val="00B462A5"/>
    <w:rsid w:val="00B5349D"/>
    <w:rsid w:val="00B53FFC"/>
    <w:rsid w:val="00B55CEC"/>
    <w:rsid w:val="00B57B7A"/>
    <w:rsid w:val="00B619CC"/>
    <w:rsid w:val="00B65CF5"/>
    <w:rsid w:val="00B67A71"/>
    <w:rsid w:val="00B67E6E"/>
    <w:rsid w:val="00B70D41"/>
    <w:rsid w:val="00B71DB7"/>
    <w:rsid w:val="00B756C7"/>
    <w:rsid w:val="00B806D7"/>
    <w:rsid w:val="00B80A5F"/>
    <w:rsid w:val="00B83123"/>
    <w:rsid w:val="00B86835"/>
    <w:rsid w:val="00B874F2"/>
    <w:rsid w:val="00B909EA"/>
    <w:rsid w:val="00B90CCE"/>
    <w:rsid w:val="00B94937"/>
    <w:rsid w:val="00BA05F3"/>
    <w:rsid w:val="00BA0BFC"/>
    <w:rsid w:val="00BA6B83"/>
    <w:rsid w:val="00BB320D"/>
    <w:rsid w:val="00BB35DD"/>
    <w:rsid w:val="00BB3B1A"/>
    <w:rsid w:val="00BB3BE6"/>
    <w:rsid w:val="00BB497B"/>
    <w:rsid w:val="00BB69E1"/>
    <w:rsid w:val="00BB77FE"/>
    <w:rsid w:val="00BC02C1"/>
    <w:rsid w:val="00BC250F"/>
    <w:rsid w:val="00BC353F"/>
    <w:rsid w:val="00BC42A0"/>
    <w:rsid w:val="00BC79C0"/>
    <w:rsid w:val="00BC7A88"/>
    <w:rsid w:val="00BC7FDD"/>
    <w:rsid w:val="00BD01D6"/>
    <w:rsid w:val="00BD1BFD"/>
    <w:rsid w:val="00BD48CB"/>
    <w:rsid w:val="00BD54A8"/>
    <w:rsid w:val="00BD56A5"/>
    <w:rsid w:val="00BE0648"/>
    <w:rsid w:val="00BE0B0C"/>
    <w:rsid w:val="00BE1BDA"/>
    <w:rsid w:val="00BE2CBA"/>
    <w:rsid w:val="00BF16DB"/>
    <w:rsid w:val="00BF35FC"/>
    <w:rsid w:val="00BF5B80"/>
    <w:rsid w:val="00BF696D"/>
    <w:rsid w:val="00C016EB"/>
    <w:rsid w:val="00C04953"/>
    <w:rsid w:val="00C06EEE"/>
    <w:rsid w:val="00C12B5E"/>
    <w:rsid w:val="00C133B1"/>
    <w:rsid w:val="00C15B27"/>
    <w:rsid w:val="00C17884"/>
    <w:rsid w:val="00C17996"/>
    <w:rsid w:val="00C17D15"/>
    <w:rsid w:val="00C17F5B"/>
    <w:rsid w:val="00C2101D"/>
    <w:rsid w:val="00C26B68"/>
    <w:rsid w:val="00C32A4F"/>
    <w:rsid w:val="00C32A5F"/>
    <w:rsid w:val="00C33298"/>
    <w:rsid w:val="00C366D0"/>
    <w:rsid w:val="00C36BE7"/>
    <w:rsid w:val="00C405B0"/>
    <w:rsid w:val="00C41987"/>
    <w:rsid w:val="00C4215B"/>
    <w:rsid w:val="00C429AF"/>
    <w:rsid w:val="00C44BC8"/>
    <w:rsid w:val="00C467A3"/>
    <w:rsid w:val="00C47CE8"/>
    <w:rsid w:val="00C503D5"/>
    <w:rsid w:val="00C51643"/>
    <w:rsid w:val="00C53436"/>
    <w:rsid w:val="00C53876"/>
    <w:rsid w:val="00C60779"/>
    <w:rsid w:val="00C6263D"/>
    <w:rsid w:val="00C6280D"/>
    <w:rsid w:val="00C6436C"/>
    <w:rsid w:val="00C6561F"/>
    <w:rsid w:val="00C656B0"/>
    <w:rsid w:val="00C6654E"/>
    <w:rsid w:val="00C66779"/>
    <w:rsid w:val="00C678BA"/>
    <w:rsid w:val="00C7457D"/>
    <w:rsid w:val="00C747FF"/>
    <w:rsid w:val="00C74873"/>
    <w:rsid w:val="00C77DB1"/>
    <w:rsid w:val="00C802A9"/>
    <w:rsid w:val="00C808B4"/>
    <w:rsid w:val="00C80BC5"/>
    <w:rsid w:val="00C82360"/>
    <w:rsid w:val="00C82BB0"/>
    <w:rsid w:val="00C833ED"/>
    <w:rsid w:val="00C84502"/>
    <w:rsid w:val="00C84F50"/>
    <w:rsid w:val="00C85689"/>
    <w:rsid w:val="00C856D9"/>
    <w:rsid w:val="00C916E8"/>
    <w:rsid w:val="00C91C49"/>
    <w:rsid w:val="00C923B7"/>
    <w:rsid w:val="00C927C0"/>
    <w:rsid w:val="00C92A42"/>
    <w:rsid w:val="00C92CDF"/>
    <w:rsid w:val="00C93760"/>
    <w:rsid w:val="00C94416"/>
    <w:rsid w:val="00C950C2"/>
    <w:rsid w:val="00C96845"/>
    <w:rsid w:val="00CA08FB"/>
    <w:rsid w:val="00CA1C8C"/>
    <w:rsid w:val="00CA2602"/>
    <w:rsid w:val="00CA7A5A"/>
    <w:rsid w:val="00CB3049"/>
    <w:rsid w:val="00CC0830"/>
    <w:rsid w:val="00CC0BB4"/>
    <w:rsid w:val="00CC0E3C"/>
    <w:rsid w:val="00CC2FE5"/>
    <w:rsid w:val="00CC6A6C"/>
    <w:rsid w:val="00CC6CCD"/>
    <w:rsid w:val="00CC7948"/>
    <w:rsid w:val="00CD0F95"/>
    <w:rsid w:val="00CD20ED"/>
    <w:rsid w:val="00CD27FD"/>
    <w:rsid w:val="00CD6D46"/>
    <w:rsid w:val="00CD7A11"/>
    <w:rsid w:val="00CD7AD2"/>
    <w:rsid w:val="00CE1A9B"/>
    <w:rsid w:val="00CE2604"/>
    <w:rsid w:val="00CF05C6"/>
    <w:rsid w:val="00CF456B"/>
    <w:rsid w:val="00CF78F6"/>
    <w:rsid w:val="00D0299C"/>
    <w:rsid w:val="00D02B45"/>
    <w:rsid w:val="00D052D4"/>
    <w:rsid w:val="00D07428"/>
    <w:rsid w:val="00D106D1"/>
    <w:rsid w:val="00D20282"/>
    <w:rsid w:val="00D2081B"/>
    <w:rsid w:val="00D23287"/>
    <w:rsid w:val="00D249F7"/>
    <w:rsid w:val="00D25D76"/>
    <w:rsid w:val="00D27DD4"/>
    <w:rsid w:val="00D30783"/>
    <w:rsid w:val="00D356E2"/>
    <w:rsid w:val="00D373E9"/>
    <w:rsid w:val="00D37F0C"/>
    <w:rsid w:val="00D405D1"/>
    <w:rsid w:val="00D419C2"/>
    <w:rsid w:val="00D436F9"/>
    <w:rsid w:val="00D44B15"/>
    <w:rsid w:val="00D450A4"/>
    <w:rsid w:val="00D45331"/>
    <w:rsid w:val="00D468CC"/>
    <w:rsid w:val="00D50424"/>
    <w:rsid w:val="00D50FA0"/>
    <w:rsid w:val="00D51165"/>
    <w:rsid w:val="00D51483"/>
    <w:rsid w:val="00D52EF1"/>
    <w:rsid w:val="00D55134"/>
    <w:rsid w:val="00D559CA"/>
    <w:rsid w:val="00D57713"/>
    <w:rsid w:val="00D600E8"/>
    <w:rsid w:val="00D74770"/>
    <w:rsid w:val="00D774EE"/>
    <w:rsid w:val="00D82FA9"/>
    <w:rsid w:val="00D83B53"/>
    <w:rsid w:val="00D844FE"/>
    <w:rsid w:val="00D86C5D"/>
    <w:rsid w:val="00D87205"/>
    <w:rsid w:val="00D90460"/>
    <w:rsid w:val="00D90F69"/>
    <w:rsid w:val="00D9160C"/>
    <w:rsid w:val="00D9468A"/>
    <w:rsid w:val="00D95765"/>
    <w:rsid w:val="00D968BB"/>
    <w:rsid w:val="00D97922"/>
    <w:rsid w:val="00DA36E3"/>
    <w:rsid w:val="00DA408E"/>
    <w:rsid w:val="00DA5C57"/>
    <w:rsid w:val="00DA68F1"/>
    <w:rsid w:val="00DA7486"/>
    <w:rsid w:val="00DA7B39"/>
    <w:rsid w:val="00DB1633"/>
    <w:rsid w:val="00DB201F"/>
    <w:rsid w:val="00DB3AD0"/>
    <w:rsid w:val="00DB4369"/>
    <w:rsid w:val="00DC0FE1"/>
    <w:rsid w:val="00DC2642"/>
    <w:rsid w:val="00DC4D0B"/>
    <w:rsid w:val="00DC58DF"/>
    <w:rsid w:val="00DD0C78"/>
    <w:rsid w:val="00DD10CA"/>
    <w:rsid w:val="00DD1115"/>
    <w:rsid w:val="00DD18AB"/>
    <w:rsid w:val="00DD1D3E"/>
    <w:rsid w:val="00DD2514"/>
    <w:rsid w:val="00DD2EFF"/>
    <w:rsid w:val="00DE2CCE"/>
    <w:rsid w:val="00DE3770"/>
    <w:rsid w:val="00DF1368"/>
    <w:rsid w:val="00DF4BEC"/>
    <w:rsid w:val="00DF64C8"/>
    <w:rsid w:val="00DF69A9"/>
    <w:rsid w:val="00E02C51"/>
    <w:rsid w:val="00E0394A"/>
    <w:rsid w:val="00E071DF"/>
    <w:rsid w:val="00E07D37"/>
    <w:rsid w:val="00E07D54"/>
    <w:rsid w:val="00E11A86"/>
    <w:rsid w:val="00E13EBB"/>
    <w:rsid w:val="00E210DE"/>
    <w:rsid w:val="00E21EA2"/>
    <w:rsid w:val="00E23A7A"/>
    <w:rsid w:val="00E2646F"/>
    <w:rsid w:val="00E34535"/>
    <w:rsid w:val="00E3533C"/>
    <w:rsid w:val="00E3660B"/>
    <w:rsid w:val="00E36866"/>
    <w:rsid w:val="00E36C83"/>
    <w:rsid w:val="00E421B3"/>
    <w:rsid w:val="00E425DE"/>
    <w:rsid w:val="00E44516"/>
    <w:rsid w:val="00E44DE3"/>
    <w:rsid w:val="00E50314"/>
    <w:rsid w:val="00E50F24"/>
    <w:rsid w:val="00E55156"/>
    <w:rsid w:val="00E555D8"/>
    <w:rsid w:val="00E57480"/>
    <w:rsid w:val="00E608AA"/>
    <w:rsid w:val="00E61B1E"/>
    <w:rsid w:val="00E63165"/>
    <w:rsid w:val="00E647B7"/>
    <w:rsid w:val="00E74368"/>
    <w:rsid w:val="00E75515"/>
    <w:rsid w:val="00E75695"/>
    <w:rsid w:val="00E7667C"/>
    <w:rsid w:val="00E77CD3"/>
    <w:rsid w:val="00E827EC"/>
    <w:rsid w:val="00E836BE"/>
    <w:rsid w:val="00E90376"/>
    <w:rsid w:val="00E91ACE"/>
    <w:rsid w:val="00E95890"/>
    <w:rsid w:val="00E958D6"/>
    <w:rsid w:val="00E965E2"/>
    <w:rsid w:val="00E97B11"/>
    <w:rsid w:val="00EA26D5"/>
    <w:rsid w:val="00EA2E7D"/>
    <w:rsid w:val="00EA48FF"/>
    <w:rsid w:val="00EA5028"/>
    <w:rsid w:val="00EB31D1"/>
    <w:rsid w:val="00EC3669"/>
    <w:rsid w:val="00EC3B2B"/>
    <w:rsid w:val="00EC5498"/>
    <w:rsid w:val="00EC6191"/>
    <w:rsid w:val="00ED1154"/>
    <w:rsid w:val="00ED360F"/>
    <w:rsid w:val="00ED3F96"/>
    <w:rsid w:val="00EE48E9"/>
    <w:rsid w:val="00EE6198"/>
    <w:rsid w:val="00EF4166"/>
    <w:rsid w:val="00EF47A8"/>
    <w:rsid w:val="00EF4BA4"/>
    <w:rsid w:val="00EF7245"/>
    <w:rsid w:val="00EF7317"/>
    <w:rsid w:val="00F00263"/>
    <w:rsid w:val="00F00419"/>
    <w:rsid w:val="00F01353"/>
    <w:rsid w:val="00F013BC"/>
    <w:rsid w:val="00F01AF8"/>
    <w:rsid w:val="00F024E6"/>
    <w:rsid w:val="00F02CEB"/>
    <w:rsid w:val="00F04585"/>
    <w:rsid w:val="00F06D18"/>
    <w:rsid w:val="00F078A6"/>
    <w:rsid w:val="00F10278"/>
    <w:rsid w:val="00F114A8"/>
    <w:rsid w:val="00F11E3A"/>
    <w:rsid w:val="00F131AD"/>
    <w:rsid w:val="00F23456"/>
    <w:rsid w:val="00F27FF5"/>
    <w:rsid w:val="00F30A7D"/>
    <w:rsid w:val="00F32A96"/>
    <w:rsid w:val="00F3514B"/>
    <w:rsid w:val="00F36375"/>
    <w:rsid w:val="00F37EDA"/>
    <w:rsid w:val="00F406CE"/>
    <w:rsid w:val="00F408E5"/>
    <w:rsid w:val="00F434D1"/>
    <w:rsid w:val="00F46A3C"/>
    <w:rsid w:val="00F472DD"/>
    <w:rsid w:val="00F60B7E"/>
    <w:rsid w:val="00F612BD"/>
    <w:rsid w:val="00F618F6"/>
    <w:rsid w:val="00F63495"/>
    <w:rsid w:val="00F65461"/>
    <w:rsid w:val="00F676E3"/>
    <w:rsid w:val="00F70B84"/>
    <w:rsid w:val="00F70D16"/>
    <w:rsid w:val="00F71C7D"/>
    <w:rsid w:val="00F733E8"/>
    <w:rsid w:val="00F745B9"/>
    <w:rsid w:val="00F74BF7"/>
    <w:rsid w:val="00F7597C"/>
    <w:rsid w:val="00F8005D"/>
    <w:rsid w:val="00F86742"/>
    <w:rsid w:val="00F86CCA"/>
    <w:rsid w:val="00F95FB6"/>
    <w:rsid w:val="00F95FC5"/>
    <w:rsid w:val="00F97100"/>
    <w:rsid w:val="00FA1F72"/>
    <w:rsid w:val="00FA2356"/>
    <w:rsid w:val="00FA2542"/>
    <w:rsid w:val="00FA4639"/>
    <w:rsid w:val="00FA4676"/>
    <w:rsid w:val="00FA5743"/>
    <w:rsid w:val="00FA640C"/>
    <w:rsid w:val="00FA6B99"/>
    <w:rsid w:val="00FB05CA"/>
    <w:rsid w:val="00FB09BD"/>
    <w:rsid w:val="00FB12B4"/>
    <w:rsid w:val="00FB1F84"/>
    <w:rsid w:val="00FB2617"/>
    <w:rsid w:val="00FB6303"/>
    <w:rsid w:val="00FB65D0"/>
    <w:rsid w:val="00FB6702"/>
    <w:rsid w:val="00FB7BD2"/>
    <w:rsid w:val="00FC07BA"/>
    <w:rsid w:val="00FC1405"/>
    <w:rsid w:val="00FC18A1"/>
    <w:rsid w:val="00FC1BFF"/>
    <w:rsid w:val="00FC228C"/>
    <w:rsid w:val="00FC2AE3"/>
    <w:rsid w:val="00FC2C98"/>
    <w:rsid w:val="00FC2CA9"/>
    <w:rsid w:val="00FC3516"/>
    <w:rsid w:val="00FC3B20"/>
    <w:rsid w:val="00FD0756"/>
    <w:rsid w:val="00FD177F"/>
    <w:rsid w:val="00FD1BD1"/>
    <w:rsid w:val="00FD3977"/>
    <w:rsid w:val="00FD4CB9"/>
    <w:rsid w:val="00FD5831"/>
    <w:rsid w:val="00FD7323"/>
    <w:rsid w:val="00FD76E5"/>
    <w:rsid w:val="00FE4859"/>
    <w:rsid w:val="00FE49DC"/>
    <w:rsid w:val="00FE6D30"/>
    <w:rsid w:val="00FE735A"/>
    <w:rsid w:val="00FE7CBA"/>
    <w:rsid w:val="00FF1455"/>
    <w:rsid w:val="00FF234C"/>
    <w:rsid w:val="00FF2FDB"/>
    <w:rsid w:val="00FF3C59"/>
    <w:rsid w:val="00FF3F7B"/>
    <w:rsid w:val="00FF65FA"/>
    <w:rsid w:val="00FF707C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A7F5074"/>
  <w15:docId w15:val="{FCB78869-A173-4FE3-86E5-A06B060C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styleId="Hyperlink">
    <w:name w:val="Hyperlink"/>
    <w:basedOn w:val="DefaultParagraphFont"/>
    <w:unhideWhenUsed/>
    <w:rsid w:val="00280662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0054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05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0543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5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05438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0D4927"/>
    <w:rPr>
      <w:rFonts w:ascii="Arial" w:hAnsi="Arial"/>
      <w:sz w:val="22"/>
      <w:szCs w:val="24"/>
    </w:rPr>
  </w:style>
  <w:style w:type="character" w:styleId="Emphasis">
    <w:name w:val="Emphasis"/>
    <w:basedOn w:val="DefaultParagraphFont"/>
    <w:uiPriority w:val="20"/>
    <w:qFormat/>
    <w:rsid w:val="0080431A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4246B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4246B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qFormat/>
    <w:rsid w:val="004246B4"/>
    <w:rPr>
      <w:b/>
      <w:bCs/>
    </w:rPr>
  </w:style>
  <w:style w:type="paragraph" w:styleId="NoSpacing">
    <w:name w:val="No Spacing"/>
    <w:uiPriority w:val="1"/>
    <w:qFormat/>
    <w:rsid w:val="004246B4"/>
    <w:rPr>
      <w:rFonts w:ascii="Arial" w:hAnsi="Arial"/>
      <w:sz w:val="22"/>
      <w:szCs w:val="24"/>
    </w:rPr>
  </w:style>
  <w:style w:type="character" w:styleId="SubtleEmphasis">
    <w:name w:val="Subtle Emphasis"/>
    <w:basedOn w:val="DefaultParagraphFont"/>
    <w:uiPriority w:val="19"/>
    <w:qFormat/>
    <w:rsid w:val="004246B4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semiHidden/>
    <w:unhideWhenUsed/>
    <w:rsid w:val="006621A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ubs-3rs-enquiry@lists.cam.ac.u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m2073@cam.ac.u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bs-amb-lvl4-nacwo@lists.cam.ac.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pb444@cam.ac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71BA1-37DA-449C-B819-842615FA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7</TotalTime>
  <Pages>7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Victoria</cp:lastModifiedBy>
  <cp:revision>5</cp:revision>
  <cp:lastPrinted>2018-05-10T09:32:00Z</cp:lastPrinted>
  <dcterms:created xsi:type="dcterms:W3CDTF">2022-01-18T08:38:00Z</dcterms:created>
  <dcterms:modified xsi:type="dcterms:W3CDTF">2022-01-18T08:43:00Z</dcterms:modified>
</cp:coreProperties>
</file>