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"/>
        <w:gridCol w:w="129"/>
        <w:gridCol w:w="5757"/>
        <w:gridCol w:w="4129"/>
      </w:tblGrid>
      <w:tr w:rsidR="00CA1C8C" w:rsidRPr="00CA1C8C" w14:paraId="2DC13C77" w14:textId="77777777" w:rsidTr="005F12AA">
        <w:trPr>
          <w:trHeight w:val="48"/>
        </w:trPr>
        <w:tc>
          <w:tcPr>
            <w:tcW w:w="6549" w:type="dxa"/>
            <w:gridSpan w:val="3"/>
          </w:tcPr>
          <w:p w14:paraId="5736A3FF" w14:textId="77777777" w:rsidR="00105FE6" w:rsidRPr="00CA1C8C" w:rsidRDefault="00105FE6" w:rsidP="00293654">
            <w:pPr>
              <w:pStyle w:val="Spacer"/>
            </w:pPr>
          </w:p>
        </w:tc>
        <w:tc>
          <w:tcPr>
            <w:tcW w:w="4129" w:type="dxa"/>
            <w:vMerge w:val="restart"/>
          </w:tcPr>
          <w:p w14:paraId="663E51E4" w14:textId="77777777" w:rsidR="00105FE6" w:rsidRPr="00CA1C8C" w:rsidRDefault="00FE6D30" w:rsidP="0052756F">
            <w:pPr>
              <w:pStyle w:val="DocumentTitle"/>
            </w:pPr>
            <w:r w:rsidRPr="00CA1C8C">
              <w:t>Minutes</w:t>
            </w:r>
          </w:p>
          <w:p w14:paraId="7FD87303" w14:textId="77777777" w:rsidR="00105FE6" w:rsidRPr="00CA1C8C" w:rsidRDefault="00105FE6" w:rsidP="00293654">
            <w:pPr>
              <w:jc w:val="right"/>
            </w:pPr>
          </w:p>
        </w:tc>
      </w:tr>
      <w:tr w:rsidR="00CA1C8C" w:rsidRPr="00CA1C8C" w14:paraId="7D9D94B9" w14:textId="77777777" w:rsidTr="005F12AA">
        <w:trPr>
          <w:trHeight w:val="796"/>
        </w:trPr>
        <w:tc>
          <w:tcPr>
            <w:tcW w:w="6549" w:type="dxa"/>
            <w:gridSpan w:val="3"/>
          </w:tcPr>
          <w:p w14:paraId="69397D2A" w14:textId="77777777" w:rsidR="00105FE6" w:rsidRPr="00CA1C8C" w:rsidRDefault="00741627" w:rsidP="00CA7A5A">
            <w:pPr>
              <w:pStyle w:val="Picture"/>
            </w:pPr>
            <w:r w:rsidRPr="00CA1C8C">
              <w:rPr>
                <w:noProof/>
              </w:rPr>
              <w:drawing>
                <wp:inline distT="0" distB="0" distL="0" distR="0" wp14:anchorId="3EC521DC" wp14:editId="2BB0D26F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83AF97" w14:textId="77777777" w:rsidR="006F6235" w:rsidRPr="00CA1C8C" w:rsidRDefault="006F6235" w:rsidP="00CA7A5A">
            <w:pPr>
              <w:pStyle w:val="Picture"/>
            </w:pPr>
          </w:p>
          <w:p w14:paraId="1FF40CF3" w14:textId="77777777" w:rsidR="00660161" w:rsidRPr="00CA1C8C" w:rsidRDefault="00660161" w:rsidP="00CA7A5A">
            <w:pPr>
              <w:pStyle w:val="Picture"/>
            </w:pPr>
          </w:p>
        </w:tc>
        <w:tc>
          <w:tcPr>
            <w:tcW w:w="4129" w:type="dxa"/>
            <w:vMerge/>
          </w:tcPr>
          <w:p w14:paraId="70A178A0" w14:textId="77777777" w:rsidR="00105FE6" w:rsidRPr="00CA1C8C" w:rsidRDefault="00105FE6" w:rsidP="00293654">
            <w:pPr>
              <w:jc w:val="right"/>
            </w:pPr>
          </w:p>
        </w:tc>
      </w:tr>
      <w:tr w:rsidR="00CA1C8C" w:rsidRPr="00CA1C8C" w14:paraId="45C84085" w14:textId="77777777" w:rsidTr="005F12AA">
        <w:trPr>
          <w:trHeight w:val="135"/>
        </w:trPr>
        <w:tc>
          <w:tcPr>
            <w:tcW w:w="663" w:type="dxa"/>
          </w:tcPr>
          <w:p w14:paraId="1ED8D7A4" w14:textId="530F7350" w:rsidR="00BD54A8" w:rsidRPr="00CA1C8C" w:rsidRDefault="00BD54A8" w:rsidP="00FD177F">
            <w:pPr>
              <w:pStyle w:val="FieldTitles"/>
              <w:rPr>
                <w:rFonts w:cs="Arial"/>
              </w:rPr>
            </w:pPr>
          </w:p>
        </w:tc>
        <w:tc>
          <w:tcPr>
            <w:tcW w:w="129" w:type="dxa"/>
          </w:tcPr>
          <w:p w14:paraId="7FD56306" w14:textId="77777777" w:rsidR="00BD54A8" w:rsidRPr="00CA1C8C" w:rsidRDefault="00BD54A8" w:rsidP="00FD177F">
            <w:pPr>
              <w:pStyle w:val="FieldData"/>
              <w:rPr>
                <w:rFonts w:cs="Arial"/>
              </w:rPr>
            </w:pPr>
          </w:p>
        </w:tc>
        <w:tc>
          <w:tcPr>
            <w:tcW w:w="9886" w:type="dxa"/>
            <w:gridSpan w:val="2"/>
          </w:tcPr>
          <w:p w14:paraId="3844E314" w14:textId="56B0ADFC" w:rsidR="00BD54A8" w:rsidRPr="00CA1C8C" w:rsidRDefault="00BD54A8" w:rsidP="00FD177F">
            <w:pPr>
              <w:pStyle w:val="FieldData"/>
              <w:rPr>
                <w:rFonts w:cs="Arial"/>
                <w:b/>
                <w:szCs w:val="22"/>
              </w:rPr>
            </w:pPr>
          </w:p>
        </w:tc>
      </w:tr>
      <w:tr w:rsidR="00CA1C8C" w:rsidRPr="00CA1C8C" w14:paraId="27843775" w14:textId="77777777" w:rsidTr="005F12AA">
        <w:trPr>
          <w:trHeight w:val="108"/>
        </w:trPr>
        <w:tc>
          <w:tcPr>
            <w:tcW w:w="663" w:type="dxa"/>
          </w:tcPr>
          <w:p w14:paraId="0CE59577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129" w:type="dxa"/>
          </w:tcPr>
          <w:p w14:paraId="5EA3AAC1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  <w:tc>
          <w:tcPr>
            <w:tcW w:w="9886" w:type="dxa"/>
            <w:gridSpan w:val="2"/>
          </w:tcPr>
          <w:p w14:paraId="47DA949D" w14:textId="77777777" w:rsidR="00BD54A8" w:rsidRPr="00CA1C8C" w:rsidRDefault="00BD54A8" w:rsidP="00FD177F">
            <w:pPr>
              <w:pStyle w:val="1ptSpace"/>
              <w:rPr>
                <w:rFonts w:cs="Arial"/>
              </w:rPr>
            </w:pPr>
          </w:p>
        </w:tc>
      </w:tr>
    </w:tbl>
    <w:p w14:paraId="165056FA" w14:textId="77777777" w:rsidR="00A6089A" w:rsidRPr="00CA1C8C" w:rsidRDefault="00A6089A" w:rsidP="00A6089A">
      <w:pPr>
        <w:rPr>
          <w:rFonts w:cs="Arial"/>
          <w:lang w:val="en-US"/>
        </w:rPr>
        <w:sectPr w:rsidR="00A6089A" w:rsidRPr="00CA1C8C" w:rsidSect="00A24DB2">
          <w:headerReference w:type="default" r:id="rId9"/>
          <w:footerReference w:type="default" r:id="rId10"/>
          <w:type w:val="continuous"/>
          <w:pgSz w:w="11906" w:h="16838" w:code="9"/>
          <w:pgMar w:top="686" w:right="567" w:bottom="2892" w:left="1418" w:header="352" w:footer="709" w:gutter="0"/>
          <w:cols w:space="708"/>
          <w:docGrid w:linePitch="360"/>
        </w:sectPr>
      </w:pPr>
    </w:p>
    <w:p w14:paraId="5288263D" w14:textId="7FAB4B29" w:rsidR="005F12AA" w:rsidRPr="00CA1C8C" w:rsidRDefault="006D5CE0" w:rsidP="005F12AA">
      <w:pPr>
        <w:spacing w:line="240" w:lineRule="auto"/>
        <w:jc w:val="center"/>
        <w:rPr>
          <w:rStyle w:val="BoldCharacterStyle"/>
          <w:rFonts w:cs="Arial"/>
          <w:szCs w:val="22"/>
        </w:rPr>
      </w:pPr>
      <w:r w:rsidRPr="00CA1C8C">
        <w:rPr>
          <w:rStyle w:val="BoldCharacterStyle"/>
          <w:rFonts w:cs="Arial"/>
          <w:szCs w:val="22"/>
        </w:rPr>
        <w:t>Tuesday 11</w:t>
      </w:r>
      <w:r w:rsidR="005F12AA" w:rsidRPr="00CA1C8C">
        <w:rPr>
          <w:rStyle w:val="BoldCharacterStyle"/>
          <w:rFonts w:cs="Arial"/>
          <w:szCs w:val="22"/>
          <w:vertAlign w:val="superscript"/>
        </w:rPr>
        <w:t>th</w:t>
      </w:r>
      <w:r w:rsidRPr="00CA1C8C">
        <w:rPr>
          <w:rStyle w:val="BoldCharacterStyle"/>
          <w:rFonts w:cs="Arial"/>
          <w:szCs w:val="22"/>
        </w:rPr>
        <w:t xml:space="preserve"> May</w:t>
      </w:r>
      <w:r w:rsidR="0055070F" w:rsidRPr="00CA1C8C">
        <w:rPr>
          <w:rStyle w:val="BoldCharacterStyle"/>
          <w:rFonts w:cs="Arial"/>
          <w:szCs w:val="22"/>
        </w:rPr>
        <w:t xml:space="preserve"> 2021, 13:</w:t>
      </w:r>
      <w:r w:rsidR="005F12AA" w:rsidRPr="00CA1C8C">
        <w:rPr>
          <w:rStyle w:val="BoldCharacterStyle"/>
          <w:rFonts w:cs="Arial"/>
          <w:szCs w:val="22"/>
        </w:rPr>
        <w:t>30, MS Teams</w:t>
      </w:r>
    </w:p>
    <w:p w14:paraId="639A6C2D" w14:textId="77777777" w:rsidR="005F12AA" w:rsidRPr="00CA1C8C" w:rsidRDefault="005F12AA" w:rsidP="005F12AA">
      <w:pPr>
        <w:spacing w:line="240" w:lineRule="auto"/>
        <w:rPr>
          <w:rStyle w:val="BoldCharacterStyle"/>
          <w:rFonts w:cs="Arial"/>
          <w:szCs w:val="22"/>
        </w:rPr>
      </w:pPr>
    </w:p>
    <w:p w14:paraId="5ED17B9C" w14:textId="12114B9E" w:rsidR="00594166" w:rsidRPr="00CA1C8C" w:rsidRDefault="005F12AA" w:rsidP="00FC2AE3">
      <w:pPr>
        <w:spacing w:line="240" w:lineRule="auto"/>
        <w:rPr>
          <w:rFonts w:cs="Arial"/>
          <w:szCs w:val="22"/>
          <w:lang w:val="en-US"/>
        </w:rPr>
      </w:pPr>
      <w:r w:rsidRPr="00CA1C8C">
        <w:rPr>
          <w:rStyle w:val="BoldCharacterStyle"/>
          <w:rFonts w:cs="Arial"/>
          <w:szCs w:val="22"/>
        </w:rPr>
        <w:t xml:space="preserve">Present: </w:t>
      </w:r>
      <w:r w:rsidRPr="00CA1C8C">
        <w:rPr>
          <w:rStyle w:val="BoldCharacterStyle"/>
          <w:rFonts w:cs="Arial"/>
          <w:b w:val="0"/>
          <w:szCs w:val="22"/>
        </w:rPr>
        <w:t>Sarah How</w:t>
      </w:r>
      <w:r w:rsidR="00D51165" w:rsidRPr="00CA1C8C">
        <w:rPr>
          <w:rStyle w:val="BoldCharacterStyle"/>
          <w:rFonts w:cs="Arial"/>
          <w:b w:val="0"/>
          <w:szCs w:val="22"/>
        </w:rPr>
        <w:t>l</w:t>
      </w:r>
      <w:r w:rsidRPr="00CA1C8C">
        <w:rPr>
          <w:rStyle w:val="BoldCharacterStyle"/>
          <w:rFonts w:cs="Arial"/>
          <w:b w:val="0"/>
          <w:szCs w:val="22"/>
        </w:rPr>
        <w:t>ett (Chair),</w:t>
      </w:r>
      <w:r w:rsidRPr="00CA1C8C">
        <w:rPr>
          <w:rFonts w:cs="Arial"/>
          <w:szCs w:val="22"/>
          <w:lang w:val="en-US"/>
        </w:rPr>
        <w:t xml:space="preserve"> </w:t>
      </w:r>
      <w:r w:rsidRPr="00CA1C8C">
        <w:rPr>
          <w:rStyle w:val="BoldCharacterStyle"/>
          <w:rFonts w:cs="Arial"/>
          <w:b w:val="0"/>
          <w:szCs w:val="22"/>
        </w:rPr>
        <w:t xml:space="preserve">Sally-Anne Thomas, </w:t>
      </w:r>
      <w:r w:rsidR="005C13F1" w:rsidRPr="00CA1C8C">
        <w:rPr>
          <w:rFonts w:cs="Arial"/>
          <w:szCs w:val="22"/>
          <w:lang w:val="en-US"/>
        </w:rPr>
        <w:t>Julie Glide</w:t>
      </w:r>
      <w:r w:rsidRPr="00CA1C8C">
        <w:rPr>
          <w:rFonts w:cs="Arial"/>
          <w:szCs w:val="22"/>
          <w:lang w:val="en-US"/>
        </w:rPr>
        <w:t xml:space="preserve">, </w:t>
      </w:r>
      <w:r w:rsidR="005C13F1" w:rsidRPr="00CA1C8C">
        <w:rPr>
          <w:rFonts w:cs="Arial"/>
          <w:szCs w:val="22"/>
          <w:lang w:val="en-US"/>
        </w:rPr>
        <w:t xml:space="preserve">Amelia Philips, </w:t>
      </w:r>
      <w:r w:rsidR="00405C1E" w:rsidRPr="00CA1C8C">
        <w:rPr>
          <w:rFonts w:cs="Arial"/>
        </w:rPr>
        <w:t>Mary Ann Haskings</w:t>
      </w:r>
      <w:r w:rsidR="005C13F1" w:rsidRPr="00CA1C8C">
        <w:rPr>
          <w:rFonts w:cs="Arial"/>
        </w:rPr>
        <w:t xml:space="preserve">, Delia Hawes, </w:t>
      </w:r>
      <w:r w:rsidR="005C13F1" w:rsidRPr="00CA1C8C">
        <w:rPr>
          <w:rStyle w:val="BoldCharacterStyle"/>
          <w:rFonts w:cs="Arial"/>
          <w:b w:val="0"/>
          <w:szCs w:val="22"/>
        </w:rPr>
        <w:t xml:space="preserve">Lorraine Holland,Olga Sauchanka, Keith Savill, Denise Scotland, Karl Wilson, Samuel Jameson, Debs Flack, </w:t>
      </w:r>
      <w:r w:rsidR="005C13F1" w:rsidRPr="00CA1C8C">
        <w:rPr>
          <w:rFonts w:cs="Arial"/>
          <w:szCs w:val="22"/>
          <w:lang w:val="en-US"/>
        </w:rPr>
        <w:t xml:space="preserve">Denise Fernandez Twinn, </w:t>
      </w:r>
      <w:r w:rsidR="005C13F1" w:rsidRPr="00CA1C8C">
        <w:rPr>
          <w:rStyle w:val="BoldCharacterStyle"/>
          <w:rFonts w:cs="Arial"/>
          <w:b w:val="0"/>
          <w:szCs w:val="22"/>
        </w:rPr>
        <w:t xml:space="preserve">Chris Lelliott, Holly Bloy, Keira Turner, Ryan Kelli, Allan Bradley, </w:t>
      </w:r>
      <w:r w:rsidR="005C13F1" w:rsidRPr="00CA1C8C">
        <w:rPr>
          <w:rFonts w:cs="Arial"/>
          <w:szCs w:val="22"/>
          <w:lang w:val="en-US"/>
        </w:rPr>
        <w:t>Natalie Burrows, Nisha Kuzhuppilly Ramakrishnan,</w:t>
      </w:r>
      <w:r w:rsidR="00594166" w:rsidRPr="00CA1C8C">
        <w:rPr>
          <w:rFonts w:cs="Arial"/>
          <w:szCs w:val="22"/>
          <w:lang w:val="en-US"/>
        </w:rPr>
        <w:t xml:space="preserve"> Sarah Bisetto, Emily James, Alexi</w:t>
      </w:r>
      <w:r w:rsidR="005C13F1" w:rsidRPr="00CA1C8C">
        <w:rPr>
          <w:rFonts w:cs="Arial"/>
          <w:szCs w:val="22"/>
          <w:lang w:val="en-US"/>
        </w:rPr>
        <w:t xml:space="preserve"> Crosby, Ji-Young Sarah Lee,</w:t>
      </w:r>
      <w:r w:rsidR="00594166" w:rsidRPr="00CA1C8C">
        <w:rPr>
          <w:rFonts w:cs="Arial"/>
          <w:szCs w:val="22"/>
          <w:lang w:val="en-US"/>
        </w:rPr>
        <w:t xml:space="preserve"> Sophie Garnham, Hannah Mannering.</w:t>
      </w:r>
      <w:r w:rsidR="00594166" w:rsidRPr="00CA1C8C">
        <w:t xml:space="preserve"> </w:t>
      </w:r>
      <w:r w:rsidR="00594166" w:rsidRPr="00CA1C8C">
        <w:rPr>
          <w:rFonts w:cs="Arial"/>
          <w:szCs w:val="22"/>
          <w:lang w:val="en-US"/>
        </w:rPr>
        <w:t>Catherine Wilson, Amy Warner, Johna</w:t>
      </w:r>
      <w:r w:rsidR="00422837" w:rsidRPr="00CA1C8C">
        <w:rPr>
          <w:rFonts w:cs="Arial"/>
          <w:szCs w:val="22"/>
          <w:lang w:val="en-US"/>
        </w:rPr>
        <w:t>than Heeney, Kim Evans, George Giotopoulos, Alexander Petchey.</w:t>
      </w:r>
      <w:r w:rsidR="00FC2AE3" w:rsidRPr="00CA1C8C">
        <w:rPr>
          <w:rFonts w:cs="Arial"/>
          <w:szCs w:val="22"/>
          <w:lang w:val="en-US"/>
        </w:rPr>
        <w:t xml:space="preserve"> Elise Laperrousaz.       </w:t>
      </w:r>
    </w:p>
    <w:p w14:paraId="1AAFE6DB" w14:textId="589FF54C" w:rsidR="005F12AA" w:rsidRPr="00CA1C8C" w:rsidRDefault="005F12AA" w:rsidP="00FC3516">
      <w:pPr>
        <w:spacing w:line="240" w:lineRule="auto"/>
        <w:rPr>
          <w:rFonts w:cs="Arial"/>
          <w:szCs w:val="22"/>
          <w:lang w:val="en-US"/>
        </w:rPr>
      </w:pPr>
    </w:p>
    <w:p w14:paraId="693817E7" w14:textId="3C8EA0EC" w:rsidR="005F12AA" w:rsidRPr="00CA1C8C" w:rsidRDefault="005F12AA" w:rsidP="005C13F1">
      <w:pPr>
        <w:tabs>
          <w:tab w:val="left" w:pos="7215"/>
        </w:tabs>
        <w:rPr>
          <w:rFonts w:cs="Arial"/>
          <w:szCs w:val="22"/>
          <w:lang w:val="en-US"/>
        </w:rPr>
      </w:pPr>
      <w:r w:rsidRPr="00CA1C8C">
        <w:rPr>
          <w:rFonts w:cs="Arial"/>
          <w:b/>
          <w:szCs w:val="22"/>
          <w:lang w:val="en-US"/>
        </w:rPr>
        <w:t>Apologies:</w:t>
      </w:r>
      <w:r w:rsidR="00B30D26" w:rsidRPr="00CA1C8C">
        <w:rPr>
          <w:rFonts w:cs="Arial"/>
          <w:szCs w:val="22"/>
          <w:lang w:val="en-US"/>
        </w:rPr>
        <w:t xml:space="preserve"> None w</w:t>
      </w:r>
      <w:r w:rsidR="000E33FA" w:rsidRPr="00CA1C8C">
        <w:rPr>
          <w:rFonts w:cs="Arial"/>
          <w:szCs w:val="22"/>
          <w:lang w:val="en-US"/>
        </w:rPr>
        <w:t xml:space="preserve">ere </w:t>
      </w:r>
      <w:r w:rsidR="008207C7" w:rsidRPr="00CA1C8C">
        <w:rPr>
          <w:rFonts w:cs="Arial"/>
          <w:szCs w:val="22"/>
          <w:lang w:val="en-US"/>
        </w:rPr>
        <w:t>reported</w:t>
      </w:r>
      <w:r w:rsidR="005C13F1" w:rsidRPr="00CA1C8C">
        <w:rPr>
          <w:rFonts w:cs="Arial"/>
          <w:szCs w:val="22"/>
          <w:lang w:val="en-US"/>
        </w:rPr>
        <w:tab/>
      </w:r>
    </w:p>
    <w:p w14:paraId="27F9E989" w14:textId="77777777" w:rsidR="005F12AA" w:rsidRPr="00CA1C8C" w:rsidRDefault="005F12AA" w:rsidP="005F12AA">
      <w:pPr>
        <w:rPr>
          <w:rFonts w:cs="Arial"/>
          <w:szCs w:val="22"/>
          <w:lang w:val="en-US"/>
        </w:rPr>
      </w:pPr>
    </w:p>
    <w:p w14:paraId="0ED98D32" w14:textId="15310466" w:rsidR="005F12AA" w:rsidRPr="00CA1C8C" w:rsidRDefault="005F12AA" w:rsidP="005F12AA">
      <w:pPr>
        <w:rPr>
          <w:rStyle w:val="BoldCharacterStyle"/>
          <w:rFonts w:cs="Arial"/>
          <w:b w:val="0"/>
          <w:bCs w:val="0"/>
          <w:szCs w:val="22"/>
          <w:lang w:val="en-US"/>
        </w:rPr>
      </w:pPr>
      <w:r w:rsidRPr="00CA1C8C">
        <w:rPr>
          <w:rFonts w:cs="Arial"/>
          <w:b/>
          <w:szCs w:val="22"/>
          <w:lang w:val="en-US"/>
        </w:rPr>
        <w:t>Minutes:</w:t>
      </w:r>
      <w:r w:rsidRPr="00CA1C8C">
        <w:rPr>
          <w:rFonts w:cs="Arial"/>
          <w:szCs w:val="22"/>
          <w:lang w:val="en-US"/>
        </w:rPr>
        <w:t xml:space="preserve"> </w:t>
      </w:r>
      <w:r w:rsidR="006D5CE0" w:rsidRPr="00CA1C8C">
        <w:rPr>
          <w:rFonts w:cs="Arial"/>
          <w:szCs w:val="22"/>
          <w:lang w:val="en-US"/>
        </w:rPr>
        <w:t>Victoria Atkinson</w:t>
      </w:r>
    </w:p>
    <w:p w14:paraId="5865D9DF" w14:textId="77777777" w:rsidR="005F12AA" w:rsidRPr="00CA1C8C" w:rsidRDefault="005F12AA" w:rsidP="005F12AA">
      <w:pPr>
        <w:jc w:val="center"/>
        <w:rPr>
          <w:rStyle w:val="BoldCharacterStyle"/>
          <w:rFonts w:cs="Arial"/>
          <w:szCs w:val="22"/>
          <w:u w:val="single"/>
        </w:rPr>
      </w:pPr>
    </w:p>
    <w:p w14:paraId="05DD2D16" w14:textId="25C874AE" w:rsidR="00471193" w:rsidRPr="00CA1C8C" w:rsidRDefault="00D50424" w:rsidP="005F12AA">
      <w:pPr>
        <w:jc w:val="center"/>
        <w:rPr>
          <w:rStyle w:val="BoldCharacterStyle"/>
          <w:rFonts w:cs="Arial"/>
          <w:szCs w:val="22"/>
          <w:u w:val="single"/>
        </w:rPr>
      </w:pPr>
      <w:r w:rsidRPr="00CA1C8C">
        <w:rPr>
          <w:rStyle w:val="BoldCharacterStyle"/>
          <w:rFonts w:cs="Arial"/>
          <w:szCs w:val="22"/>
          <w:u w:val="single"/>
        </w:rPr>
        <w:t>University Biomedical Services User Committee</w:t>
      </w:r>
      <w:r w:rsidR="00524618" w:rsidRPr="00CA1C8C">
        <w:rPr>
          <w:rStyle w:val="BoldCharacterStyle"/>
          <w:rFonts w:cs="Arial"/>
          <w:szCs w:val="22"/>
          <w:u w:val="single"/>
        </w:rPr>
        <w:t xml:space="preserve"> – </w:t>
      </w:r>
      <w:r w:rsidR="00FA2356" w:rsidRPr="00CA1C8C">
        <w:rPr>
          <w:rStyle w:val="BoldCharacterStyle"/>
          <w:rFonts w:cs="Arial"/>
          <w:szCs w:val="22"/>
          <w:u w:val="single"/>
        </w:rPr>
        <w:t>AMB</w:t>
      </w:r>
    </w:p>
    <w:p w14:paraId="1924BD4E" w14:textId="77777777" w:rsidR="00C60779" w:rsidRPr="00CA1C8C" w:rsidRDefault="00C60779" w:rsidP="005E3185">
      <w:pPr>
        <w:rPr>
          <w:rFonts w:cs="Arial"/>
          <w:szCs w:val="22"/>
          <w:lang w:val="en-US"/>
        </w:rPr>
      </w:pPr>
    </w:p>
    <w:p w14:paraId="24CA1E5B" w14:textId="77777777" w:rsidR="00F95FB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Minutes</w:t>
      </w:r>
    </w:p>
    <w:p w14:paraId="0EBE60C2" w14:textId="5E548149" w:rsidR="00FA2356" w:rsidRPr="00CA1C8C" w:rsidRDefault="00C60779" w:rsidP="00C60779">
      <w:pPr>
        <w:pStyle w:val="Bold"/>
        <w:numPr>
          <w:ilvl w:val="0"/>
          <w:numId w:val="0"/>
        </w:numPr>
        <w:rPr>
          <w:rFonts w:cs="Arial"/>
          <w:szCs w:val="22"/>
        </w:rPr>
      </w:pPr>
      <w:r w:rsidRPr="00CA1C8C">
        <w:rPr>
          <w:rFonts w:cs="Arial"/>
          <w:b w:val="0"/>
          <w:szCs w:val="22"/>
          <w:lang w:val="en-US"/>
        </w:rPr>
        <w:t>T</w:t>
      </w:r>
      <w:r w:rsidR="00FA2356" w:rsidRPr="00CA1C8C">
        <w:rPr>
          <w:rFonts w:cs="Arial"/>
          <w:b w:val="0"/>
          <w:szCs w:val="22"/>
          <w:lang w:val="en-US"/>
        </w:rPr>
        <w:t xml:space="preserve">he </w:t>
      </w:r>
      <w:r w:rsidRPr="00CA1C8C">
        <w:rPr>
          <w:rFonts w:cs="Arial"/>
          <w:b w:val="0"/>
          <w:szCs w:val="22"/>
          <w:lang w:val="en-US"/>
        </w:rPr>
        <w:t>m</w:t>
      </w:r>
      <w:r w:rsidR="00FA2356" w:rsidRPr="00CA1C8C">
        <w:rPr>
          <w:rFonts w:cs="Arial"/>
          <w:b w:val="0"/>
          <w:szCs w:val="22"/>
          <w:lang w:val="en-US"/>
        </w:rPr>
        <w:t xml:space="preserve">inutes of the meeting held on </w:t>
      </w:r>
      <w:r w:rsidR="006D5CE0" w:rsidRPr="00CA1C8C">
        <w:rPr>
          <w:rFonts w:cs="Arial"/>
          <w:b w:val="0"/>
          <w:szCs w:val="22"/>
        </w:rPr>
        <w:t>5</w:t>
      </w:r>
      <w:r w:rsidR="006D5CE0" w:rsidRPr="00CA1C8C">
        <w:rPr>
          <w:rFonts w:cs="Arial"/>
          <w:b w:val="0"/>
          <w:szCs w:val="22"/>
          <w:vertAlign w:val="superscript"/>
        </w:rPr>
        <w:t>th</w:t>
      </w:r>
      <w:r w:rsidR="006D5CE0" w:rsidRPr="00CA1C8C">
        <w:rPr>
          <w:rFonts w:cs="Arial"/>
          <w:b w:val="0"/>
          <w:szCs w:val="22"/>
        </w:rPr>
        <w:t xml:space="preserve"> January 2021</w:t>
      </w:r>
      <w:r w:rsidR="00B237B0" w:rsidRPr="00CA1C8C">
        <w:rPr>
          <w:rFonts w:cs="Arial"/>
          <w:b w:val="0"/>
          <w:szCs w:val="22"/>
        </w:rPr>
        <w:t xml:space="preserve"> were agreed</w:t>
      </w:r>
      <w:r w:rsidRPr="00CA1C8C">
        <w:rPr>
          <w:rFonts w:cs="Arial"/>
          <w:b w:val="0"/>
          <w:szCs w:val="22"/>
        </w:rPr>
        <w:t xml:space="preserve"> as a true record</w:t>
      </w:r>
      <w:r w:rsidR="00B237B0" w:rsidRPr="00CA1C8C">
        <w:rPr>
          <w:rFonts w:cs="Arial"/>
          <w:b w:val="0"/>
          <w:szCs w:val="22"/>
        </w:rPr>
        <w:t>.</w:t>
      </w:r>
    </w:p>
    <w:p w14:paraId="1FE35B9E" w14:textId="77777777" w:rsidR="00FA2356" w:rsidRPr="00CA1C8C" w:rsidRDefault="00FA2356" w:rsidP="005E3185">
      <w:pPr>
        <w:rPr>
          <w:rFonts w:cs="Arial"/>
          <w:b/>
          <w:szCs w:val="22"/>
          <w:lang w:val="en-US"/>
        </w:rPr>
      </w:pPr>
    </w:p>
    <w:p w14:paraId="46EE369A" w14:textId="0A9692A4" w:rsidR="00C60779" w:rsidRPr="00CA1C8C" w:rsidRDefault="00FA2356" w:rsidP="0037143F">
      <w:pPr>
        <w:pStyle w:val="Bold"/>
        <w:numPr>
          <w:ilvl w:val="0"/>
          <w:numId w:val="3"/>
        </w:numPr>
        <w:rPr>
          <w:rFonts w:cs="Arial"/>
          <w:b w:val="0"/>
          <w:szCs w:val="22"/>
        </w:rPr>
      </w:pPr>
      <w:r w:rsidRPr="00CA1C8C">
        <w:rPr>
          <w:rFonts w:cs="Arial"/>
          <w:szCs w:val="22"/>
        </w:rPr>
        <w:t xml:space="preserve">Chair’s Report </w:t>
      </w:r>
      <w:r w:rsidR="008C623B" w:rsidRPr="00CA1C8C">
        <w:rPr>
          <w:rFonts w:cs="Arial"/>
          <w:szCs w:val="22"/>
        </w:rPr>
        <w:t xml:space="preserve">– Sarah Howlett </w:t>
      </w:r>
    </w:p>
    <w:p w14:paraId="4D8449B6" w14:textId="77777777" w:rsidR="0003271D" w:rsidRPr="00CA1C8C" w:rsidRDefault="0003271D" w:rsidP="0003271D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</w:p>
    <w:p w14:paraId="2F3F41C3" w14:textId="61908689" w:rsidR="008F0EF2" w:rsidRPr="00CA1C8C" w:rsidRDefault="00405C1E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Following a suggestion made, </w:t>
      </w:r>
      <w:r w:rsidR="00FF3C59" w:rsidRPr="00CA1C8C">
        <w:rPr>
          <w:rFonts w:cs="Arial"/>
          <w:b w:val="0"/>
          <w:szCs w:val="22"/>
        </w:rPr>
        <w:t>Sarah Howlett (SH)</w:t>
      </w:r>
      <w:r w:rsidR="00A02A01" w:rsidRPr="00CA1C8C">
        <w:rPr>
          <w:rFonts w:cs="Arial"/>
          <w:b w:val="0"/>
          <w:szCs w:val="22"/>
        </w:rPr>
        <w:t xml:space="preserve"> asked</w:t>
      </w:r>
      <w:r w:rsidR="00BD48CB" w:rsidRPr="00CA1C8C">
        <w:rPr>
          <w:rFonts w:cs="Arial"/>
          <w:b w:val="0"/>
          <w:szCs w:val="22"/>
        </w:rPr>
        <w:t xml:space="preserve"> </w:t>
      </w:r>
      <w:r w:rsidR="00FC3516" w:rsidRPr="00CA1C8C">
        <w:rPr>
          <w:rFonts w:cs="Arial"/>
          <w:b w:val="0"/>
          <w:szCs w:val="22"/>
        </w:rPr>
        <w:t>if users would like further</w:t>
      </w:r>
      <w:r w:rsidR="00BD48CB" w:rsidRPr="00CA1C8C">
        <w:rPr>
          <w:rFonts w:cs="Arial"/>
          <w:b w:val="0"/>
          <w:szCs w:val="22"/>
        </w:rPr>
        <w:t xml:space="preserve"> </w:t>
      </w:r>
      <w:r w:rsidR="00FC3516" w:rsidRPr="00CA1C8C">
        <w:rPr>
          <w:rFonts w:cs="Arial"/>
          <w:b w:val="0"/>
          <w:szCs w:val="22"/>
        </w:rPr>
        <w:t>help with</w:t>
      </w:r>
      <w:r w:rsidR="008207C7" w:rsidRPr="00CA1C8C">
        <w:rPr>
          <w:rFonts w:cs="Arial"/>
          <w:b w:val="0"/>
          <w:szCs w:val="22"/>
        </w:rPr>
        <w:t xml:space="preserve"> the</w:t>
      </w:r>
      <w:r w:rsidR="00FC3516" w:rsidRPr="00CA1C8C">
        <w:rPr>
          <w:rFonts w:cs="Arial"/>
          <w:b w:val="0"/>
          <w:szCs w:val="22"/>
        </w:rPr>
        <w:t xml:space="preserve"> MCMS</w:t>
      </w:r>
      <w:r w:rsidR="00BD48CB" w:rsidRPr="00CA1C8C">
        <w:rPr>
          <w:rFonts w:cs="Arial"/>
          <w:b w:val="0"/>
          <w:szCs w:val="22"/>
        </w:rPr>
        <w:t xml:space="preserve">. </w:t>
      </w:r>
      <w:r w:rsidR="00FC3516" w:rsidRPr="00CA1C8C">
        <w:rPr>
          <w:rFonts w:cs="Arial"/>
          <w:b w:val="0"/>
          <w:szCs w:val="22"/>
        </w:rPr>
        <w:t xml:space="preserve">By a show of </w:t>
      </w:r>
      <w:r w:rsidR="003F14EC" w:rsidRPr="00CA1C8C">
        <w:rPr>
          <w:rFonts w:cs="Arial"/>
          <w:b w:val="0"/>
          <w:szCs w:val="22"/>
        </w:rPr>
        <w:t>hands,</w:t>
      </w:r>
      <w:r w:rsidR="00FC3516" w:rsidRPr="00CA1C8C">
        <w:rPr>
          <w:rFonts w:cs="Arial"/>
          <w:b w:val="0"/>
          <w:szCs w:val="22"/>
        </w:rPr>
        <w:t xml:space="preserve"> </w:t>
      </w:r>
      <w:r w:rsidR="00CB3049" w:rsidRPr="00CA1C8C">
        <w:rPr>
          <w:rFonts w:cs="Arial"/>
          <w:b w:val="0"/>
          <w:szCs w:val="22"/>
        </w:rPr>
        <w:t>a refresher on MCMS w</w:t>
      </w:r>
      <w:r w:rsidR="00FC3516" w:rsidRPr="00CA1C8C">
        <w:rPr>
          <w:rFonts w:cs="Arial"/>
          <w:b w:val="0"/>
          <w:szCs w:val="22"/>
        </w:rPr>
        <w:t xml:space="preserve">as deemed </w:t>
      </w:r>
      <w:r w:rsidR="003F14EC" w:rsidRPr="00CA1C8C">
        <w:rPr>
          <w:rFonts w:cs="Arial"/>
          <w:b w:val="0"/>
          <w:szCs w:val="22"/>
        </w:rPr>
        <w:t>helpful</w:t>
      </w:r>
      <w:r w:rsidR="00CB3049" w:rsidRPr="00CA1C8C">
        <w:rPr>
          <w:rFonts w:cs="Arial"/>
          <w:b w:val="0"/>
          <w:szCs w:val="22"/>
        </w:rPr>
        <w:t>.</w:t>
      </w:r>
      <w:r w:rsidR="008F0EF2" w:rsidRPr="00CA1C8C">
        <w:rPr>
          <w:rFonts w:cs="Arial"/>
          <w:b w:val="0"/>
          <w:szCs w:val="22"/>
        </w:rPr>
        <w:t xml:space="preserve"> </w:t>
      </w:r>
      <w:r w:rsidRPr="00CA1C8C">
        <w:rPr>
          <w:rFonts w:cs="Arial"/>
          <w:b w:val="0"/>
          <w:szCs w:val="22"/>
        </w:rPr>
        <w:t>Mary Ann Haskings (MA</w:t>
      </w:r>
      <w:r w:rsidR="00B70D41" w:rsidRPr="00CA1C8C">
        <w:rPr>
          <w:rFonts w:cs="Arial"/>
          <w:b w:val="0"/>
          <w:szCs w:val="22"/>
        </w:rPr>
        <w:t>H</w:t>
      </w:r>
      <w:r w:rsidR="008F0EF2" w:rsidRPr="00CA1C8C">
        <w:rPr>
          <w:rFonts w:cs="Arial"/>
          <w:b w:val="0"/>
          <w:szCs w:val="22"/>
        </w:rPr>
        <w:t xml:space="preserve">) </w:t>
      </w:r>
      <w:r w:rsidR="00E36C83" w:rsidRPr="00CA1C8C">
        <w:rPr>
          <w:rFonts w:cs="Arial"/>
          <w:b w:val="0"/>
          <w:szCs w:val="22"/>
        </w:rPr>
        <w:t xml:space="preserve">asked for people to contact her directly or through Sally Thomas </w:t>
      </w:r>
      <w:r w:rsidRPr="00CA1C8C">
        <w:rPr>
          <w:rFonts w:cs="Arial"/>
          <w:b w:val="0"/>
          <w:szCs w:val="22"/>
        </w:rPr>
        <w:t xml:space="preserve">(ST) </w:t>
      </w:r>
      <w:r w:rsidR="00E36C83" w:rsidRPr="00CA1C8C">
        <w:rPr>
          <w:rFonts w:cs="Arial"/>
          <w:b w:val="0"/>
          <w:szCs w:val="22"/>
        </w:rPr>
        <w:t>to arrange</w:t>
      </w:r>
      <w:r w:rsidR="008F0EF2" w:rsidRPr="00CA1C8C">
        <w:rPr>
          <w:rFonts w:cs="Arial"/>
          <w:b w:val="0"/>
          <w:szCs w:val="22"/>
        </w:rPr>
        <w:t xml:space="preserve"> </w:t>
      </w:r>
      <w:r w:rsidR="00FC3516" w:rsidRPr="00CA1C8C">
        <w:rPr>
          <w:rFonts w:cs="Arial"/>
          <w:b w:val="0"/>
          <w:szCs w:val="22"/>
        </w:rPr>
        <w:t xml:space="preserve">the </w:t>
      </w:r>
      <w:r w:rsidR="008F0EF2" w:rsidRPr="00CA1C8C">
        <w:rPr>
          <w:rFonts w:cs="Arial"/>
          <w:b w:val="0"/>
          <w:szCs w:val="22"/>
        </w:rPr>
        <w:t>refresher</w:t>
      </w:r>
      <w:r w:rsidR="00E36C83" w:rsidRPr="00CA1C8C">
        <w:rPr>
          <w:rFonts w:cs="Arial"/>
          <w:b w:val="0"/>
          <w:szCs w:val="22"/>
        </w:rPr>
        <w:t xml:space="preserve"> sessions</w:t>
      </w:r>
      <w:r w:rsidR="008F0EF2" w:rsidRPr="00CA1C8C">
        <w:rPr>
          <w:rFonts w:cs="Arial"/>
          <w:b w:val="0"/>
          <w:szCs w:val="22"/>
        </w:rPr>
        <w:t xml:space="preserve"> for groups or individuals</w:t>
      </w:r>
      <w:r w:rsidR="008207C7" w:rsidRPr="00CA1C8C">
        <w:rPr>
          <w:rFonts w:cs="Arial"/>
          <w:b w:val="0"/>
          <w:szCs w:val="22"/>
        </w:rPr>
        <w:t>.</w:t>
      </w:r>
    </w:p>
    <w:p w14:paraId="670C36C3" w14:textId="75442894" w:rsidR="00DE2CCE" w:rsidRPr="00CA1C8C" w:rsidRDefault="00FC3516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</w:t>
      </w:r>
      <w:r w:rsidR="008F0EF2" w:rsidRPr="00CA1C8C">
        <w:rPr>
          <w:rFonts w:cs="Arial"/>
          <w:b w:val="0"/>
          <w:szCs w:val="22"/>
        </w:rPr>
        <w:t>SH</w:t>
      </w:r>
      <w:r w:rsidRPr="00CA1C8C">
        <w:rPr>
          <w:rFonts w:cs="Arial"/>
          <w:b w:val="0"/>
          <w:szCs w:val="22"/>
        </w:rPr>
        <w:t>)</w:t>
      </w:r>
      <w:r w:rsidR="008F0EF2" w:rsidRPr="00CA1C8C">
        <w:rPr>
          <w:rFonts w:cs="Arial"/>
          <w:b w:val="0"/>
          <w:szCs w:val="22"/>
        </w:rPr>
        <w:t xml:space="preserve"> </w:t>
      </w:r>
      <w:r w:rsidR="00E36C83" w:rsidRPr="00CA1C8C">
        <w:rPr>
          <w:rFonts w:cs="Arial"/>
          <w:b w:val="0"/>
          <w:szCs w:val="22"/>
        </w:rPr>
        <w:t xml:space="preserve">asked if any there were any </w:t>
      </w:r>
      <w:r w:rsidR="00E36C83" w:rsidRPr="00CA1C8C">
        <w:rPr>
          <w:b w:val="0"/>
        </w:rPr>
        <w:t>BREXIT</w:t>
      </w:r>
      <w:r w:rsidR="00E36C83" w:rsidRPr="00CA1C8C">
        <w:rPr>
          <w:rFonts w:cs="Arial"/>
          <w:b w:val="0"/>
          <w:szCs w:val="22"/>
        </w:rPr>
        <w:t xml:space="preserve"> related issues with imports. </w:t>
      </w:r>
      <w:r w:rsidR="008F0EF2" w:rsidRPr="00CA1C8C">
        <w:rPr>
          <w:rFonts w:cs="Arial"/>
          <w:b w:val="0"/>
          <w:szCs w:val="22"/>
        </w:rPr>
        <w:t xml:space="preserve">Amelia Philips </w:t>
      </w:r>
      <w:r w:rsidR="00E36C83" w:rsidRPr="00CA1C8C">
        <w:rPr>
          <w:rFonts w:cs="Arial"/>
          <w:b w:val="0"/>
          <w:szCs w:val="22"/>
        </w:rPr>
        <w:t xml:space="preserve">(AP) </w:t>
      </w:r>
      <w:r w:rsidR="008F0EF2" w:rsidRPr="00CA1C8C">
        <w:rPr>
          <w:rFonts w:cs="Arial"/>
          <w:b w:val="0"/>
          <w:szCs w:val="22"/>
        </w:rPr>
        <w:t>reported</w:t>
      </w:r>
      <w:r w:rsidR="00E36C83" w:rsidRPr="00CA1C8C">
        <w:rPr>
          <w:rFonts w:cs="Arial"/>
          <w:b w:val="0"/>
          <w:szCs w:val="22"/>
        </w:rPr>
        <w:t xml:space="preserve"> that</w:t>
      </w:r>
      <w:r w:rsidR="00A02A01" w:rsidRPr="00CA1C8C">
        <w:rPr>
          <w:rFonts w:cs="Arial"/>
          <w:b w:val="0"/>
          <w:szCs w:val="22"/>
        </w:rPr>
        <w:t xml:space="preserve"> </w:t>
      </w:r>
      <w:r w:rsidR="00405C1E" w:rsidRPr="00CA1C8C">
        <w:rPr>
          <w:rFonts w:cs="Arial"/>
          <w:b w:val="0"/>
          <w:szCs w:val="22"/>
        </w:rPr>
        <w:t xml:space="preserve">there was no longer a European deal </w:t>
      </w:r>
      <w:r w:rsidR="008207C7" w:rsidRPr="00CA1C8C">
        <w:rPr>
          <w:rFonts w:cs="Arial"/>
          <w:b w:val="0"/>
          <w:szCs w:val="22"/>
        </w:rPr>
        <w:t>concerning</w:t>
      </w:r>
      <w:r w:rsidR="00405C1E" w:rsidRPr="00CA1C8C">
        <w:rPr>
          <w:rFonts w:cs="Arial"/>
          <w:b w:val="0"/>
          <w:szCs w:val="22"/>
        </w:rPr>
        <w:t xml:space="preserve"> the international movement of animals and animal by-products </w:t>
      </w:r>
      <w:r w:rsidR="00A02A01" w:rsidRPr="00CA1C8C">
        <w:rPr>
          <w:rFonts w:cs="Arial"/>
          <w:b w:val="0"/>
          <w:szCs w:val="22"/>
        </w:rPr>
        <w:t>with</w:t>
      </w:r>
      <w:r w:rsidR="00E36C83" w:rsidRPr="00CA1C8C">
        <w:rPr>
          <w:rFonts w:cs="Arial"/>
          <w:b w:val="0"/>
          <w:szCs w:val="22"/>
        </w:rPr>
        <w:t xml:space="preserve"> the </w:t>
      </w:r>
      <w:r w:rsidR="00405C1E" w:rsidRPr="00CA1C8C">
        <w:rPr>
          <w:rFonts w:cs="Arial"/>
          <w:b w:val="0"/>
          <w:szCs w:val="22"/>
        </w:rPr>
        <w:t>Animal and Plant Health Agency (</w:t>
      </w:r>
      <w:r w:rsidR="00E36C83" w:rsidRPr="00CA1C8C">
        <w:rPr>
          <w:rFonts w:cs="Arial"/>
          <w:b w:val="0"/>
          <w:szCs w:val="22"/>
        </w:rPr>
        <w:t>APHA</w:t>
      </w:r>
      <w:r w:rsidR="003F14EC" w:rsidRPr="00CA1C8C">
        <w:rPr>
          <w:rFonts w:cs="Arial"/>
          <w:b w:val="0"/>
          <w:szCs w:val="22"/>
        </w:rPr>
        <w:t>)</w:t>
      </w:r>
      <w:r w:rsidRPr="00CA1C8C">
        <w:rPr>
          <w:rFonts w:cs="Arial"/>
          <w:b w:val="0"/>
          <w:szCs w:val="22"/>
        </w:rPr>
        <w:t>,</w:t>
      </w:r>
      <w:r w:rsidR="00E36C83" w:rsidRPr="00CA1C8C">
        <w:rPr>
          <w:rFonts w:cs="Arial"/>
          <w:b w:val="0"/>
          <w:szCs w:val="22"/>
        </w:rPr>
        <w:t xml:space="preserve"> therefore every country has to establish their own </w:t>
      </w:r>
      <w:r w:rsidR="00E50F24" w:rsidRPr="00CA1C8C">
        <w:rPr>
          <w:rFonts w:cs="Arial"/>
          <w:b w:val="0"/>
          <w:szCs w:val="22"/>
        </w:rPr>
        <w:t xml:space="preserve">individual </w:t>
      </w:r>
      <w:r w:rsidR="00E36C83" w:rsidRPr="00CA1C8C">
        <w:rPr>
          <w:rFonts w:cs="Arial"/>
          <w:b w:val="0"/>
          <w:szCs w:val="22"/>
        </w:rPr>
        <w:t>relationship</w:t>
      </w:r>
      <w:r w:rsidRPr="00CA1C8C">
        <w:rPr>
          <w:rFonts w:cs="Arial"/>
          <w:b w:val="0"/>
          <w:szCs w:val="22"/>
        </w:rPr>
        <w:t>s</w:t>
      </w:r>
      <w:r w:rsidR="00E36C83" w:rsidRPr="00CA1C8C">
        <w:rPr>
          <w:rFonts w:cs="Arial"/>
          <w:b w:val="0"/>
          <w:szCs w:val="22"/>
        </w:rPr>
        <w:t xml:space="preserve"> and paperwork</w:t>
      </w:r>
      <w:r w:rsidR="00A02A01" w:rsidRPr="00CA1C8C">
        <w:rPr>
          <w:rFonts w:cs="Arial"/>
          <w:b w:val="0"/>
          <w:szCs w:val="22"/>
        </w:rPr>
        <w:t xml:space="preserve"> but things are slowly getting better. </w:t>
      </w:r>
      <w:r w:rsidR="008A52CC" w:rsidRPr="00CA1C8C">
        <w:rPr>
          <w:rFonts w:cs="Arial"/>
          <w:b w:val="0"/>
          <w:szCs w:val="22"/>
        </w:rPr>
        <w:t>(</w:t>
      </w:r>
      <w:r w:rsidR="00A02A01" w:rsidRPr="00CA1C8C">
        <w:rPr>
          <w:rFonts w:cs="Arial"/>
          <w:b w:val="0"/>
          <w:szCs w:val="22"/>
        </w:rPr>
        <w:t>SH</w:t>
      </w:r>
      <w:r w:rsidR="008A52CC" w:rsidRPr="00CA1C8C">
        <w:rPr>
          <w:rFonts w:cs="Arial"/>
          <w:b w:val="0"/>
          <w:szCs w:val="22"/>
        </w:rPr>
        <w:t>)</w:t>
      </w:r>
      <w:r w:rsidR="00A02A01" w:rsidRPr="00CA1C8C">
        <w:rPr>
          <w:rFonts w:cs="Arial"/>
          <w:b w:val="0"/>
          <w:szCs w:val="22"/>
        </w:rPr>
        <w:t xml:space="preserve"> reminded </w:t>
      </w:r>
      <w:r w:rsidR="003F14EC" w:rsidRPr="00CA1C8C">
        <w:rPr>
          <w:rFonts w:cs="Arial"/>
          <w:b w:val="0"/>
          <w:szCs w:val="22"/>
        </w:rPr>
        <w:t xml:space="preserve">users </w:t>
      </w:r>
      <w:r w:rsidR="00A02A01" w:rsidRPr="00CA1C8C">
        <w:rPr>
          <w:rFonts w:cs="Arial"/>
          <w:b w:val="0"/>
          <w:szCs w:val="22"/>
        </w:rPr>
        <w:t>of the need to use germplasm transportation instead of live animal movements</w:t>
      </w:r>
      <w:r w:rsidR="00C92A42" w:rsidRPr="00CA1C8C">
        <w:rPr>
          <w:rFonts w:cs="Arial"/>
          <w:b w:val="0"/>
          <w:szCs w:val="22"/>
        </w:rPr>
        <w:t xml:space="preserve"> wherever possible</w:t>
      </w:r>
      <w:r w:rsidR="00A02A01" w:rsidRPr="00CA1C8C">
        <w:rPr>
          <w:rFonts w:cs="Arial"/>
          <w:b w:val="0"/>
          <w:szCs w:val="22"/>
        </w:rPr>
        <w:t>.</w:t>
      </w:r>
    </w:p>
    <w:p w14:paraId="119D25E3" w14:textId="3D737E58" w:rsidR="00E50F24" w:rsidRPr="00CA1C8C" w:rsidRDefault="008A52CC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</w:t>
      </w:r>
      <w:r w:rsidR="00E50F24" w:rsidRPr="00CA1C8C">
        <w:rPr>
          <w:rFonts w:cs="Arial"/>
          <w:b w:val="0"/>
          <w:szCs w:val="22"/>
        </w:rPr>
        <w:t>SH</w:t>
      </w:r>
      <w:r w:rsidRPr="00CA1C8C">
        <w:rPr>
          <w:rFonts w:cs="Arial"/>
          <w:b w:val="0"/>
          <w:szCs w:val="22"/>
        </w:rPr>
        <w:t>)</w:t>
      </w:r>
      <w:r w:rsidR="00FC3516" w:rsidRPr="00CA1C8C">
        <w:rPr>
          <w:rFonts w:cs="Arial"/>
          <w:b w:val="0"/>
          <w:szCs w:val="22"/>
        </w:rPr>
        <w:t xml:space="preserve"> stressed the importance</w:t>
      </w:r>
      <w:r w:rsidR="00E50F24" w:rsidRPr="00CA1C8C">
        <w:rPr>
          <w:rFonts w:cs="Arial"/>
          <w:b w:val="0"/>
          <w:szCs w:val="22"/>
        </w:rPr>
        <w:t xml:space="preserve"> o</w:t>
      </w:r>
      <w:r w:rsidR="00FC3516" w:rsidRPr="00CA1C8C">
        <w:rPr>
          <w:rFonts w:cs="Arial"/>
          <w:b w:val="0"/>
          <w:szCs w:val="22"/>
        </w:rPr>
        <w:t>f</w:t>
      </w:r>
      <w:r w:rsidR="00E50F24" w:rsidRPr="00CA1C8C">
        <w:rPr>
          <w:rFonts w:cs="Arial"/>
          <w:b w:val="0"/>
          <w:szCs w:val="22"/>
        </w:rPr>
        <w:t xml:space="preserve"> keep</w:t>
      </w:r>
      <w:r w:rsidR="003F14EC" w:rsidRPr="00CA1C8C">
        <w:rPr>
          <w:rFonts w:cs="Arial"/>
          <w:b w:val="0"/>
          <w:szCs w:val="22"/>
        </w:rPr>
        <w:t>ing</w:t>
      </w:r>
      <w:r w:rsidR="00E50F24" w:rsidRPr="00CA1C8C">
        <w:rPr>
          <w:rFonts w:cs="Arial"/>
          <w:b w:val="0"/>
          <w:szCs w:val="22"/>
        </w:rPr>
        <w:t xml:space="preserve"> training</w:t>
      </w:r>
      <w:r w:rsidR="003F14EC" w:rsidRPr="00CA1C8C">
        <w:rPr>
          <w:rFonts w:cs="Arial"/>
          <w:b w:val="0"/>
          <w:szCs w:val="22"/>
        </w:rPr>
        <w:t xml:space="preserve"> and records</w:t>
      </w:r>
      <w:r w:rsidR="00E50F24" w:rsidRPr="00CA1C8C">
        <w:rPr>
          <w:rFonts w:cs="Arial"/>
          <w:b w:val="0"/>
          <w:szCs w:val="22"/>
        </w:rPr>
        <w:t xml:space="preserve"> up to date as personal licence holders need to have PILs review</w:t>
      </w:r>
      <w:r w:rsidR="00FC3516" w:rsidRPr="00CA1C8C">
        <w:rPr>
          <w:rFonts w:cs="Arial"/>
          <w:b w:val="0"/>
          <w:szCs w:val="22"/>
        </w:rPr>
        <w:t>ed every 5 years</w:t>
      </w:r>
      <w:r w:rsidR="00B70D41" w:rsidRPr="00CA1C8C">
        <w:rPr>
          <w:rFonts w:cs="Arial"/>
          <w:b w:val="0"/>
          <w:szCs w:val="22"/>
        </w:rPr>
        <w:t xml:space="preserve"> and the</w:t>
      </w:r>
      <w:r w:rsidR="003F14EC" w:rsidRPr="00CA1C8C">
        <w:rPr>
          <w:rFonts w:cs="Arial"/>
          <w:b w:val="0"/>
          <w:szCs w:val="22"/>
        </w:rPr>
        <w:t xml:space="preserve"> </w:t>
      </w:r>
      <w:r w:rsidR="00B70D41" w:rsidRPr="00CA1C8C">
        <w:rPr>
          <w:rFonts w:cs="Arial"/>
          <w:b w:val="0"/>
          <w:szCs w:val="22"/>
        </w:rPr>
        <w:t>H</w:t>
      </w:r>
      <w:r w:rsidR="00E50F24" w:rsidRPr="00CA1C8C">
        <w:rPr>
          <w:rFonts w:cs="Arial"/>
          <w:b w:val="0"/>
          <w:szCs w:val="22"/>
        </w:rPr>
        <w:t xml:space="preserve">ome </w:t>
      </w:r>
      <w:r w:rsidR="00B70D41" w:rsidRPr="00CA1C8C">
        <w:rPr>
          <w:rFonts w:cs="Arial"/>
          <w:b w:val="0"/>
          <w:szCs w:val="22"/>
        </w:rPr>
        <w:t>O</w:t>
      </w:r>
      <w:r w:rsidR="00E50F24" w:rsidRPr="00CA1C8C">
        <w:rPr>
          <w:rFonts w:cs="Arial"/>
          <w:b w:val="0"/>
          <w:szCs w:val="22"/>
        </w:rPr>
        <w:t xml:space="preserve">ffice could ask to look at training records at any </w:t>
      </w:r>
      <w:r w:rsidR="00C92A42" w:rsidRPr="00CA1C8C">
        <w:rPr>
          <w:rFonts w:cs="Arial"/>
          <w:b w:val="0"/>
          <w:szCs w:val="22"/>
        </w:rPr>
        <w:t>time</w:t>
      </w:r>
      <w:r w:rsidR="00E50F24" w:rsidRPr="00CA1C8C">
        <w:rPr>
          <w:rFonts w:cs="Arial"/>
          <w:b w:val="0"/>
          <w:szCs w:val="22"/>
        </w:rPr>
        <w:t>.</w:t>
      </w:r>
      <w:r w:rsidR="00DF69A9" w:rsidRPr="00CA1C8C">
        <w:rPr>
          <w:rFonts w:cs="Arial"/>
          <w:b w:val="0"/>
          <w:szCs w:val="22"/>
        </w:rPr>
        <w:t xml:space="preserve"> </w:t>
      </w:r>
      <w:r w:rsidR="00FC3516" w:rsidRPr="00CA1C8C">
        <w:rPr>
          <w:rFonts w:cs="Arial"/>
          <w:b w:val="0"/>
          <w:szCs w:val="22"/>
        </w:rPr>
        <w:t>(</w:t>
      </w:r>
      <w:r w:rsidR="00DF69A9" w:rsidRPr="00CA1C8C">
        <w:rPr>
          <w:rFonts w:cs="Arial"/>
          <w:b w:val="0"/>
          <w:szCs w:val="22"/>
        </w:rPr>
        <w:t>SH</w:t>
      </w:r>
      <w:r w:rsidR="00FC3516" w:rsidRPr="00CA1C8C">
        <w:rPr>
          <w:rFonts w:cs="Arial"/>
          <w:b w:val="0"/>
          <w:szCs w:val="22"/>
        </w:rPr>
        <w:t>)</w:t>
      </w:r>
      <w:r w:rsidR="00DF69A9" w:rsidRPr="00CA1C8C">
        <w:rPr>
          <w:rFonts w:cs="Arial"/>
          <w:b w:val="0"/>
          <w:szCs w:val="22"/>
        </w:rPr>
        <w:t xml:space="preserve"> reit</w:t>
      </w:r>
      <w:r w:rsidR="00FC3516" w:rsidRPr="00CA1C8C">
        <w:rPr>
          <w:rFonts w:cs="Arial"/>
          <w:b w:val="0"/>
          <w:szCs w:val="22"/>
        </w:rPr>
        <w:t>erated the need to</w:t>
      </w:r>
      <w:r w:rsidR="00405C1E" w:rsidRPr="00CA1C8C">
        <w:rPr>
          <w:rFonts w:cs="Arial"/>
          <w:b w:val="0"/>
          <w:szCs w:val="22"/>
        </w:rPr>
        <w:t xml:space="preserve"> en</w:t>
      </w:r>
      <w:r w:rsidR="00FC3516" w:rsidRPr="00CA1C8C">
        <w:rPr>
          <w:rFonts w:cs="Arial"/>
          <w:b w:val="0"/>
          <w:szCs w:val="22"/>
        </w:rPr>
        <w:t>sure users are doing what they</w:t>
      </w:r>
      <w:r w:rsidR="00DF69A9" w:rsidRPr="00CA1C8C">
        <w:rPr>
          <w:rFonts w:cs="Arial"/>
          <w:b w:val="0"/>
          <w:szCs w:val="22"/>
        </w:rPr>
        <w:t xml:space="preserve"> are </w:t>
      </w:r>
      <w:r w:rsidR="00C92A42" w:rsidRPr="00CA1C8C">
        <w:rPr>
          <w:rFonts w:cs="Arial"/>
          <w:b w:val="0"/>
          <w:szCs w:val="22"/>
        </w:rPr>
        <w:t>competent to do</w:t>
      </w:r>
      <w:r w:rsidR="00DF69A9" w:rsidRPr="00CA1C8C">
        <w:rPr>
          <w:rFonts w:cs="Arial"/>
          <w:b w:val="0"/>
          <w:szCs w:val="22"/>
        </w:rPr>
        <w:t>.</w:t>
      </w:r>
    </w:p>
    <w:p w14:paraId="41376BAE" w14:textId="3AB407F0" w:rsidR="00DF69A9" w:rsidRPr="00CA1C8C" w:rsidRDefault="00405C1E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An email had been</w:t>
      </w:r>
      <w:r w:rsidR="00FC3516" w:rsidRPr="00CA1C8C">
        <w:rPr>
          <w:rFonts w:cs="Arial"/>
          <w:b w:val="0"/>
          <w:szCs w:val="22"/>
        </w:rPr>
        <w:t xml:space="preserve"> circulated</w:t>
      </w:r>
      <w:r w:rsidR="00DF69A9" w:rsidRPr="00CA1C8C">
        <w:rPr>
          <w:rFonts w:cs="Arial"/>
          <w:b w:val="0"/>
          <w:szCs w:val="22"/>
        </w:rPr>
        <w:t xml:space="preserve"> which informed of the turnaround times </w:t>
      </w:r>
      <w:r w:rsidR="003F14EC" w:rsidRPr="00CA1C8C">
        <w:rPr>
          <w:rFonts w:cs="Arial"/>
          <w:b w:val="0"/>
          <w:szCs w:val="22"/>
        </w:rPr>
        <w:t>for</w:t>
      </w:r>
      <w:r w:rsidR="00DF69A9" w:rsidRPr="00CA1C8C">
        <w:rPr>
          <w:rFonts w:cs="Arial"/>
          <w:b w:val="0"/>
          <w:szCs w:val="22"/>
        </w:rPr>
        <w:t xml:space="preserve"> </w:t>
      </w:r>
      <w:r w:rsidR="005564DA" w:rsidRPr="00CA1C8C">
        <w:rPr>
          <w:rFonts w:cs="Arial"/>
          <w:b w:val="0"/>
          <w:szCs w:val="22"/>
        </w:rPr>
        <w:t>Study Plans</w:t>
      </w:r>
      <w:r w:rsidR="00DF69A9" w:rsidRPr="00CA1C8C">
        <w:rPr>
          <w:rFonts w:cs="Arial"/>
          <w:b w:val="0"/>
          <w:szCs w:val="22"/>
        </w:rPr>
        <w:t xml:space="preserve"> being extended from five </w:t>
      </w:r>
      <w:r w:rsidR="00FC3516" w:rsidRPr="00CA1C8C">
        <w:rPr>
          <w:rFonts w:cs="Arial"/>
          <w:b w:val="0"/>
          <w:szCs w:val="22"/>
        </w:rPr>
        <w:t xml:space="preserve">days </w:t>
      </w:r>
      <w:r w:rsidR="00DF69A9" w:rsidRPr="00CA1C8C">
        <w:rPr>
          <w:rFonts w:cs="Arial"/>
          <w:b w:val="0"/>
          <w:szCs w:val="22"/>
        </w:rPr>
        <w:t>to ten days which is hoped to be</w:t>
      </w:r>
      <w:r w:rsidR="003F14EC" w:rsidRPr="00CA1C8C">
        <w:rPr>
          <w:rFonts w:cs="Arial"/>
          <w:b w:val="0"/>
          <w:szCs w:val="22"/>
        </w:rPr>
        <w:t xml:space="preserve"> temporary.</w:t>
      </w:r>
      <w:r w:rsidR="00DF69A9" w:rsidRPr="00CA1C8C">
        <w:rPr>
          <w:rFonts w:cs="Arial"/>
          <w:b w:val="0"/>
          <w:szCs w:val="22"/>
        </w:rPr>
        <w:t xml:space="preserve"> Allan </w:t>
      </w:r>
      <w:r w:rsidR="00DF69A9" w:rsidRPr="00CA1C8C">
        <w:rPr>
          <w:rStyle w:val="BoldCharacterStyle"/>
          <w:rFonts w:cs="Arial"/>
          <w:szCs w:val="22"/>
        </w:rPr>
        <w:t xml:space="preserve">Bradley (AB) commented that he </w:t>
      </w:r>
      <w:r w:rsidR="003F14EC" w:rsidRPr="00CA1C8C">
        <w:rPr>
          <w:rStyle w:val="BoldCharacterStyle"/>
          <w:rFonts w:cs="Arial"/>
          <w:szCs w:val="22"/>
        </w:rPr>
        <w:t xml:space="preserve">had been </w:t>
      </w:r>
      <w:r w:rsidR="00DF69A9" w:rsidRPr="00CA1C8C">
        <w:rPr>
          <w:rStyle w:val="BoldCharacterStyle"/>
          <w:rFonts w:cs="Arial"/>
          <w:szCs w:val="22"/>
        </w:rPr>
        <w:t xml:space="preserve">asked to complete a very </w:t>
      </w:r>
      <w:r w:rsidR="003F14EC" w:rsidRPr="00CA1C8C">
        <w:rPr>
          <w:rStyle w:val="BoldCharacterStyle"/>
          <w:rFonts w:cs="Arial"/>
          <w:szCs w:val="22"/>
        </w:rPr>
        <w:t>complicated S</w:t>
      </w:r>
      <w:r w:rsidR="00DF69A9" w:rsidRPr="00CA1C8C">
        <w:rPr>
          <w:rStyle w:val="BoldCharacterStyle"/>
          <w:rFonts w:cs="Arial"/>
          <w:szCs w:val="22"/>
        </w:rPr>
        <w:t xml:space="preserve">tudy </w:t>
      </w:r>
      <w:r w:rsidR="003F14EC" w:rsidRPr="00CA1C8C">
        <w:rPr>
          <w:rStyle w:val="BoldCharacterStyle"/>
          <w:rFonts w:cs="Arial"/>
          <w:szCs w:val="22"/>
        </w:rPr>
        <w:t>P</w:t>
      </w:r>
      <w:r w:rsidR="00DF69A9" w:rsidRPr="00CA1C8C">
        <w:rPr>
          <w:rStyle w:val="BoldCharacterStyle"/>
          <w:rFonts w:cs="Arial"/>
          <w:szCs w:val="22"/>
        </w:rPr>
        <w:t>lan</w:t>
      </w:r>
      <w:r w:rsidR="00C92A42" w:rsidRPr="00CA1C8C">
        <w:rPr>
          <w:rStyle w:val="BoldCharacterStyle"/>
          <w:rFonts w:cs="Arial"/>
          <w:szCs w:val="22"/>
        </w:rPr>
        <w:t xml:space="preserve"> for a very simple procedure</w:t>
      </w:r>
      <w:r w:rsidR="00DF69A9" w:rsidRPr="00CA1C8C">
        <w:rPr>
          <w:rStyle w:val="BoldCharacterStyle"/>
          <w:rFonts w:cs="Arial"/>
          <w:szCs w:val="22"/>
        </w:rPr>
        <w:t xml:space="preserve"> which ha</w:t>
      </w:r>
      <w:r w:rsidR="003F14EC" w:rsidRPr="00CA1C8C">
        <w:rPr>
          <w:rStyle w:val="BoldCharacterStyle"/>
          <w:rFonts w:cs="Arial"/>
          <w:szCs w:val="22"/>
        </w:rPr>
        <w:t>d</w:t>
      </w:r>
      <w:r w:rsidR="00DF69A9" w:rsidRPr="00CA1C8C">
        <w:rPr>
          <w:rStyle w:val="BoldCharacterStyle"/>
          <w:rFonts w:cs="Arial"/>
          <w:szCs w:val="22"/>
        </w:rPr>
        <w:t xml:space="preserve"> still not been approved after eight weeks</w:t>
      </w:r>
      <w:r w:rsidR="006B1188" w:rsidRPr="00CA1C8C">
        <w:rPr>
          <w:rStyle w:val="BoldCharacterStyle"/>
          <w:rFonts w:cs="Arial"/>
          <w:szCs w:val="22"/>
        </w:rPr>
        <w:t xml:space="preserve">. </w:t>
      </w:r>
      <w:r w:rsidR="008A52CC" w:rsidRPr="00CA1C8C">
        <w:rPr>
          <w:rStyle w:val="BoldCharacterStyle"/>
          <w:rFonts w:cs="Arial"/>
          <w:szCs w:val="22"/>
        </w:rPr>
        <w:t>(</w:t>
      </w:r>
      <w:r w:rsidR="006B1188" w:rsidRPr="00CA1C8C">
        <w:rPr>
          <w:rStyle w:val="BoldCharacterStyle"/>
          <w:rFonts w:cs="Arial"/>
          <w:szCs w:val="22"/>
        </w:rPr>
        <w:t>ST</w:t>
      </w:r>
      <w:r w:rsidR="008A52CC" w:rsidRPr="00CA1C8C">
        <w:rPr>
          <w:rStyle w:val="BoldCharacterStyle"/>
          <w:rFonts w:cs="Arial"/>
          <w:szCs w:val="22"/>
        </w:rPr>
        <w:t>)</w:t>
      </w:r>
      <w:r w:rsidR="006B1188" w:rsidRPr="00CA1C8C">
        <w:rPr>
          <w:rStyle w:val="BoldCharacterStyle"/>
          <w:rFonts w:cs="Arial"/>
          <w:szCs w:val="22"/>
        </w:rPr>
        <w:t xml:space="preserve"> commented that </w:t>
      </w:r>
      <w:r w:rsidR="008A52CC" w:rsidRPr="00CA1C8C">
        <w:rPr>
          <w:rStyle w:val="BoldCharacterStyle"/>
          <w:rFonts w:cs="Arial"/>
          <w:szCs w:val="22"/>
        </w:rPr>
        <w:t>(</w:t>
      </w:r>
      <w:r w:rsidR="006B1188" w:rsidRPr="00CA1C8C">
        <w:rPr>
          <w:rStyle w:val="BoldCharacterStyle"/>
          <w:rFonts w:cs="Arial"/>
          <w:szCs w:val="22"/>
        </w:rPr>
        <w:t>AB</w:t>
      </w:r>
      <w:r w:rsidR="008A52CC" w:rsidRPr="00CA1C8C">
        <w:rPr>
          <w:rStyle w:val="BoldCharacterStyle"/>
          <w:rFonts w:cs="Arial"/>
          <w:szCs w:val="22"/>
        </w:rPr>
        <w:t>)</w:t>
      </w:r>
      <w:r w:rsidR="006B1188" w:rsidRPr="00CA1C8C">
        <w:rPr>
          <w:rStyle w:val="BoldCharacterStyle"/>
          <w:rFonts w:cs="Arial"/>
          <w:szCs w:val="22"/>
        </w:rPr>
        <w:t xml:space="preserve"> might </w:t>
      </w:r>
      <w:r w:rsidR="006B1188" w:rsidRPr="00CA1C8C">
        <w:rPr>
          <w:rStyle w:val="BoldCharacterStyle"/>
          <w:rFonts w:cs="Arial"/>
          <w:szCs w:val="22"/>
        </w:rPr>
        <w:lastRenderedPageBreak/>
        <w:t xml:space="preserve">be referring to non-regulated procedure </w:t>
      </w:r>
      <w:r w:rsidR="002509EE" w:rsidRPr="00CA1C8C">
        <w:rPr>
          <w:rStyle w:val="BoldCharacterStyle"/>
          <w:rFonts w:cs="Arial"/>
          <w:szCs w:val="22"/>
        </w:rPr>
        <w:t>forms, which</w:t>
      </w:r>
      <w:r w:rsidR="006B1188" w:rsidRPr="00CA1C8C">
        <w:rPr>
          <w:rStyle w:val="BoldCharacterStyle"/>
          <w:rFonts w:cs="Arial"/>
          <w:szCs w:val="22"/>
        </w:rPr>
        <w:t xml:space="preserve"> are different to experimental </w:t>
      </w:r>
      <w:r w:rsidR="005564DA" w:rsidRPr="00CA1C8C">
        <w:rPr>
          <w:rStyle w:val="BoldCharacterStyle"/>
          <w:rFonts w:cs="Arial"/>
          <w:szCs w:val="22"/>
        </w:rPr>
        <w:t>Study Plans</w:t>
      </w:r>
      <w:r w:rsidR="006B1188" w:rsidRPr="00CA1C8C">
        <w:rPr>
          <w:rStyle w:val="BoldCharacterStyle"/>
          <w:rFonts w:cs="Arial"/>
          <w:szCs w:val="22"/>
        </w:rPr>
        <w:t>.</w:t>
      </w:r>
      <w:r w:rsidR="00DF69A9" w:rsidRPr="00CA1C8C">
        <w:rPr>
          <w:rStyle w:val="BoldCharacterStyle"/>
          <w:rFonts w:cs="Arial"/>
          <w:szCs w:val="22"/>
        </w:rPr>
        <w:t xml:space="preserve"> </w:t>
      </w:r>
      <w:r w:rsidR="008A52CC" w:rsidRPr="00CA1C8C">
        <w:rPr>
          <w:rStyle w:val="BoldCharacterStyle"/>
          <w:rFonts w:cs="Arial"/>
          <w:szCs w:val="22"/>
        </w:rPr>
        <w:t>(</w:t>
      </w:r>
      <w:r w:rsidR="006B1188" w:rsidRPr="00CA1C8C">
        <w:rPr>
          <w:rStyle w:val="BoldCharacterStyle"/>
          <w:rFonts w:cs="Arial"/>
          <w:szCs w:val="22"/>
        </w:rPr>
        <w:t>ST</w:t>
      </w:r>
      <w:r w:rsidR="008A52CC" w:rsidRPr="00CA1C8C">
        <w:rPr>
          <w:rStyle w:val="BoldCharacterStyle"/>
          <w:rFonts w:cs="Arial"/>
          <w:szCs w:val="22"/>
        </w:rPr>
        <w:t>)</w:t>
      </w:r>
      <w:r w:rsidR="006B1188" w:rsidRPr="00CA1C8C">
        <w:rPr>
          <w:rStyle w:val="BoldCharacterStyle"/>
          <w:rFonts w:cs="Arial"/>
          <w:szCs w:val="22"/>
        </w:rPr>
        <w:t xml:space="preserve"> reported that the process for wild type breeding</w:t>
      </w:r>
      <w:r w:rsidR="00B70D41" w:rsidRPr="00CA1C8C">
        <w:rPr>
          <w:rStyle w:val="BoldCharacterStyle"/>
          <w:rFonts w:cs="Arial"/>
          <w:szCs w:val="22"/>
        </w:rPr>
        <w:t xml:space="preserve">, previously managed by the NVS’ and NACWO, </w:t>
      </w:r>
      <w:r w:rsidR="006B1188" w:rsidRPr="00CA1C8C">
        <w:rPr>
          <w:rStyle w:val="BoldCharacterStyle"/>
          <w:rFonts w:cs="Arial"/>
          <w:szCs w:val="22"/>
        </w:rPr>
        <w:t xml:space="preserve">now goes through AWERB </w:t>
      </w:r>
      <w:r w:rsidR="00FC3516" w:rsidRPr="00CA1C8C">
        <w:rPr>
          <w:rStyle w:val="BoldCharacterStyle"/>
          <w:rFonts w:cs="Arial"/>
          <w:szCs w:val="22"/>
        </w:rPr>
        <w:t>and noted that t</w:t>
      </w:r>
      <w:r w:rsidR="008A52CC" w:rsidRPr="00CA1C8C">
        <w:rPr>
          <w:rStyle w:val="BoldCharacterStyle"/>
          <w:rFonts w:cs="Arial"/>
          <w:szCs w:val="22"/>
        </w:rPr>
        <w:t>he new process ha</w:t>
      </w:r>
      <w:r w:rsidR="00B70D41" w:rsidRPr="00CA1C8C">
        <w:rPr>
          <w:rStyle w:val="BoldCharacterStyle"/>
          <w:rFonts w:cs="Arial"/>
          <w:szCs w:val="22"/>
        </w:rPr>
        <w:t>d</w:t>
      </w:r>
      <w:r w:rsidR="008A52CC" w:rsidRPr="00CA1C8C">
        <w:rPr>
          <w:rStyle w:val="BoldCharacterStyle"/>
          <w:rFonts w:cs="Arial"/>
          <w:szCs w:val="22"/>
        </w:rPr>
        <w:t xml:space="preserve"> caused delays. (AB) commented that the new process </w:t>
      </w:r>
      <w:r w:rsidR="00B70D41" w:rsidRPr="00CA1C8C">
        <w:rPr>
          <w:rStyle w:val="BoldCharacterStyle"/>
          <w:rFonts w:cs="Arial"/>
          <w:szCs w:val="22"/>
        </w:rPr>
        <w:t>wa</w:t>
      </w:r>
      <w:r w:rsidR="008A52CC" w:rsidRPr="00CA1C8C">
        <w:rPr>
          <w:rStyle w:val="BoldCharacterStyle"/>
          <w:rFonts w:cs="Arial"/>
          <w:szCs w:val="22"/>
        </w:rPr>
        <w:t>s not fit for purpose as the forms are too complicated. Karl Wilson (KW)</w:t>
      </w:r>
      <w:r w:rsidR="00FC3516" w:rsidRPr="00CA1C8C">
        <w:rPr>
          <w:rStyle w:val="BoldCharacterStyle"/>
          <w:rFonts w:cs="Arial"/>
          <w:szCs w:val="22"/>
        </w:rPr>
        <w:t xml:space="preserve"> responded</w:t>
      </w:r>
      <w:r w:rsidR="008A52CC" w:rsidRPr="00CA1C8C">
        <w:rPr>
          <w:rStyle w:val="BoldCharacterStyle"/>
          <w:rFonts w:cs="Arial"/>
          <w:szCs w:val="22"/>
        </w:rPr>
        <w:t xml:space="preserve"> by</w:t>
      </w:r>
      <w:r w:rsidR="00FC3516" w:rsidRPr="00CA1C8C">
        <w:rPr>
          <w:rStyle w:val="BoldCharacterStyle"/>
          <w:rFonts w:cs="Arial"/>
          <w:szCs w:val="22"/>
        </w:rPr>
        <w:t xml:space="preserve"> at first</w:t>
      </w:r>
      <w:r w:rsidR="008A52CC" w:rsidRPr="00CA1C8C">
        <w:rPr>
          <w:rStyle w:val="BoldCharacterStyle"/>
          <w:rFonts w:cs="Arial"/>
          <w:szCs w:val="22"/>
        </w:rPr>
        <w:t xml:space="preserve"> welcoming Maggie Gentry </w:t>
      </w:r>
      <w:r w:rsidR="00B70D41" w:rsidRPr="00CA1C8C">
        <w:rPr>
          <w:rStyle w:val="BoldCharacterStyle"/>
          <w:rFonts w:cs="Arial"/>
          <w:szCs w:val="22"/>
        </w:rPr>
        <w:t xml:space="preserve">(MG) </w:t>
      </w:r>
      <w:r w:rsidR="008A52CC" w:rsidRPr="00CA1C8C">
        <w:rPr>
          <w:rStyle w:val="BoldCharacterStyle"/>
          <w:rFonts w:cs="Arial"/>
          <w:szCs w:val="22"/>
        </w:rPr>
        <w:t>to her new role as UBS Director of Governance and Welfare</w:t>
      </w:r>
      <w:r w:rsidR="00B70D41" w:rsidRPr="00CA1C8C">
        <w:rPr>
          <w:rStyle w:val="BoldCharacterStyle"/>
          <w:rFonts w:cs="Arial"/>
          <w:szCs w:val="22"/>
        </w:rPr>
        <w:t>,</w:t>
      </w:r>
      <w:r w:rsidR="008A52CC" w:rsidRPr="00CA1C8C">
        <w:rPr>
          <w:rStyle w:val="BoldCharacterStyle"/>
          <w:rFonts w:cs="Arial"/>
          <w:szCs w:val="22"/>
        </w:rPr>
        <w:t xml:space="preserve"> and </w:t>
      </w:r>
      <w:r w:rsidR="00B70D41" w:rsidRPr="00CA1C8C">
        <w:rPr>
          <w:rStyle w:val="BoldCharacterStyle"/>
          <w:rFonts w:cs="Arial"/>
          <w:szCs w:val="22"/>
        </w:rPr>
        <w:t xml:space="preserve">advised that (MG) </w:t>
      </w:r>
      <w:r w:rsidR="008A52CC" w:rsidRPr="00CA1C8C">
        <w:rPr>
          <w:rStyle w:val="BoldCharacterStyle"/>
          <w:rFonts w:cs="Arial"/>
          <w:szCs w:val="22"/>
        </w:rPr>
        <w:t>will be reviewing</w:t>
      </w:r>
      <w:r w:rsidR="006E79BE" w:rsidRPr="00CA1C8C">
        <w:rPr>
          <w:rStyle w:val="BoldCharacterStyle"/>
          <w:rFonts w:cs="Arial"/>
          <w:szCs w:val="22"/>
        </w:rPr>
        <w:t xml:space="preserve"> the non-regulated procedure forms and</w:t>
      </w:r>
      <w:r w:rsidR="00C92A42" w:rsidRPr="00CA1C8C">
        <w:rPr>
          <w:rStyle w:val="BoldCharacterStyle"/>
          <w:rFonts w:cs="Arial"/>
          <w:szCs w:val="22"/>
        </w:rPr>
        <w:t xml:space="preserve"> will be</w:t>
      </w:r>
      <w:r w:rsidR="006E79BE" w:rsidRPr="00CA1C8C">
        <w:rPr>
          <w:rStyle w:val="BoldCharacterStyle"/>
          <w:rFonts w:cs="Arial"/>
          <w:szCs w:val="22"/>
        </w:rPr>
        <w:t xml:space="preserve"> providing a</w:t>
      </w:r>
      <w:r w:rsidR="003F14EC" w:rsidRPr="00CA1C8C">
        <w:rPr>
          <w:rStyle w:val="BoldCharacterStyle"/>
          <w:rFonts w:cs="Arial"/>
          <w:szCs w:val="22"/>
        </w:rPr>
        <w:t>n</w:t>
      </w:r>
      <w:r w:rsidR="006E79BE" w:rsidRPr="00CA1C8C">
        <w:rPr>
          <w:rStyle w:val="BoldCharacterStyle"/>
          <w:rFonts w:cs="Arial"/>
          <w:szCs w:val="22"/>
        </w:rPr>
        <w:t xml:space="preserve"> update shortly.</w:t>
      </w:r>
    </w:p>
    <w:p w14:paraId="6C422DF2" w14:textId="77777777" w:rsidR="00B237B0" w:rsidRPr="00CA1C8C" w:rsidRDefault="00B237B0" w:rsidP="00C60779">
      <w:pPr>
        <w:pStyle w:val="Bold"/>
        <w:numPr>
          <w:ilvl w:val="0"/>
          <w:numId w:val="0"/>
        </w:numPr>
        <w:ind w:left="284" w:hanging="284"/>
        <w:rPr>
          <w:rFonts w:cs="Arial"/>
          <w:b w:val="0"/>
          <w:szCs w:val="22"/>
        </w:rPr>
      </w:pPr>
    </w:p>
    <w:p w14:paraId="4041650E" w14:textId="3F949297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Facility Manager</w:t>
      </w:r>
      <w:r w:rsidR="00C60779" w:rsidRPr="00CA1C8C">
        <w:rPr>
          <w:rFonts w:cs="Arial"/>
          <w:szCs w:val="22"/>
        </w:rPr>
        <w:t>’</w:t>
      </w:r>
      <w:r w:rsidRPr="00CA1C8C">
        <w:rPr>
          <w:rFonts w:cs="Arial"/>
          <w:szCs w:val="22"/>
        </w:rPr>
        <w:t xml:space="preserve">s </w:t>
      </w:r>
      <w:r w:rsidR="00C60779" w:rsidRPr="00CA1C8C">
        <w:rPr>
          <w:rFonts w:cs="Arial"/>
          <w:szCs w:val="22"/>
        </w:rPr>
        <w:t>Report</w:t>
      </w:r>
      <w:r w:rsidRPr="00CA1C8C">
        <w:rPr>
          <w:rFonts w:cs="Arial"/>
          <w:szCs w:val="22"/>
        </w:rPr>
        <w:t xml:space="preserve"> –</w:t>
      </w:r>
      <w:r w:rsidR="006D5CE0" w:rsidRPr="00CA1C8C">
        <w:rPr>
          <w:rFonts w:cs="Arial"/>
          <w:szCs w:val="22"/>
        </w:rPr>
        <w:t xml:space="preserve"> </w:t>
      </w:r>
      <w:r w:rsidR="00D51165" w:rsidRPr="00CA1C8C">
        <w:rPr>
          <w:rFonts w:cs="Arial"/>
          <w:szCs w:val="22"/>
        </w:rPr>
        <w:t>Sally Anne Thomas</w:t>
      </w:r>
      <w:r w:rsidR="006D5CE0" w:rsidRPr="00CA1C8C">
        <w:rPr>
          <w:rFonts w:cs="Arial"/>
          <w:szCs w:val="22"/>
        </w:rPr>
        <w:t xml:space="preserve"> and Julie Glide</w:t>
      </w:r>
    </w:p>
    <w:p w14:paraId="41C871D0" w14:textId="6A9987C9" w:rsidR="006E79BE" w:rsidRPr="00CA1C8C" w:rsidRDefault="006E79BE" w:rsidP="006E79BE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1CAEE215" w14:textId="1C59142C" w:rsidR="008207C7" w:rsidRPr="00CA1C8C" w:rsidRDefault="008207C7" w:rsidP="00B70D41">
      <w:pPr>
        <w:pStyle w:val="Bold"/>
        <w:numPr>
          <w:ilvl w:val="0"/>
          <w:numId w:val="0"/>
        </w:numPr>
        <w:rPr>
          <w:rStyle w:val="BoldCharacterStyle"/>
          <w:b/>
        </w:rPr>
      </w:pPr>
      <w:r w:rsidRPr="00CA1C8C">
        <w:rPr>
          <w:rStyle w:val="BoldCharacterStyle"/>
          <w:b/>
        </w:rPr>
        <w:t>AMB Level 2 (ST)</w:t>
      </w:r>
    </w:p>
    <w:p w14:paraId="6A18517F" w14:textId="15402167" w:rsidR="00BC42A0" w:rsidRPr="00CA1C8C" w:rsidRDefault="006E79BE" w:rsidP="00B70D41">
      <w:pPr>
        <w:pStyle w:val="Bold"/>
        <w:numPr>
          <w:ilvl w:val="0"/>
          <w:numId w:val="0"/>
        </w:numPr>
        <w:rPr>
          <w:rStyle w:val="BoldCharacterStyle"/>
        </w:rPr>
      </w:pPr>
      <w:r w:rsidRPr="00CA1C8C">
        <w:rPr>
          <w:rStyle w:val="BoldCharacterStyle"/>
        </w:rPr>
        <w:t xml:space="preserve">(ST) reported that the last few months had been challenging but </w:t>
      </w:r>
      <w:r w:rsidR="00BC42A0" w:rsidRPr="00CA1C8C">
        <w:rPr>
          <w:rStyle w:val="BoldCharacterStyle"/>
        </w:rPr>
        <w:t xml:space="preserve">research </w:t>
      </w:r>
      <w:r w:rsidR="00FC3516" w:rsidRPr="00CA1C8C">
        <w:rPr>
          <w:rStyle w:val="BoldCharacterStyle"/>
        </w:rPr>
        <w:t>had</w:t>
      </w:r>
      <w:r w:rsidRPr="00CA1C8C">
        <w:rPr>
          <w:rStyle w:val="BoldCharacterStyle"/>
        </w:rPr>
        <w:t xml:space="preserve"> not stopped</w:t>
      </w:r>
      <w:r w:rsidR="000957E4" w:rsidRPr="00CA1C8C">
        <w:rPr>
          <w:rStyle w:val="BoldCharacterStyle"/>
        </w:rPr>
        <w:t xml:space="preserve"> and t</w:t>
      </w:r>
      <w:r w:rsidRPr="00CA1C8C">
        <w:rPr>
          <w:rStyle w:val="BoldCharacterStyle"/>
        </w:rPr>
        <w:t>hanks were given to the team</w:t>
      </w:r>
      <w:r w:rsidR="000957E4" w:rsidRPr="00CA1C8C">
        <w:rPr>
          <w:rStyle w:val="BoldCharacterStyle"/>
        </w:rPr>
        <w:t xml:space="preserve"> for this. </w:t>
      </w:r>
    </w:p>
    <w:p w14:paraId="236DC373" w14:textId="67482CAE" w:rsidR="00BC42A0" w:rsidRPr="00CA1C8C" w:rsidRDefault="00FC3516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Style w:val="BoldCharacterStyle"/>
        </w:rPr>
        <w:t>(ST) u</w:t>
      </w:r>
      <w:r w:rsidR="000957E4" w:rsidRPr="00CA1C8C">
        <w:rPr>
          <w:rStyle w:val="BoldCharacterStyle"/>
        </w:rPr>
        <w:t>pdate on occupancy increasing from five operational animal rooms to nine as the testing team have moved out of the building.</w:t>
      </w:r>
      <w:r w:rsidR="005133AC" w:rsidRPr="00CA1C8C">
        <w:rPr>
          <w:rStyle w:val="BoldCharacterStyle"/>
        </w:rPr>
        <w:t xml:space="preserve"> Work</w:t>
      </w:r>
      <w:r w:rsidR="000957E4" w:rsidRPr="00CA1C8C">
        <w:rPr>
          <w:rStyle w:val="BoldCharacterStyle"/>
        </w:rPr>
        <w:t xml:space="preserve"> is being done to set</w:t>
      </w:r>
      <w:r w:rsidR="007A2F96">
        <w:rPr>
          <w:rStyle w:val="BoldCharacterStyle"/>
        </w:rPr>
        <w:t xml:space="preserve"> up the additional rooms with cages being moved across. </w:t>
      </w:r>
      <w:r w:rsidR="007A2F96">
        <w:rPr>
          <w:rFonts w:cs="Arial"/>
          <w:b w:val="0"/>
          <w:szCs w:val="22"/>
        </w:rPr>
        <w:t>W</w:t>
      </w:r>
      <w:r w:rsidR="00C92A42" w:rsidRPr="00CA1C8C">
        <w:rPr>
          <w:rFonts w:cs="Arial"/>
          <w:b w:val="0"/>
          <w:szCs w:val="22"/>
        </w:rPr>
        <w:t>e</w:t>
      </w:r>
      <w:r w:rsidR="002509EE" w:rsidRPr="00CA1C8C">
        <w:rPr>
          <w:rFonts w:cs="Arial"/>
          <w:b w:val="0"/>
          <w:szCs w:val="22"/>
        </w:rPr>
        <w:t xml:space="preserve"> will hopefully be ready</w:t>
      </w:r>
      <w:r w:rsidR="00C92A42" w:rsidRPr="00CA1C8C">
        <w:rPr>
          <w:rFonts w:cs="Arial"/>
          <w:b w:val="0"/>
          <w:szCs w:val="22"/>
        </w:rPr>
        <w:t xml:space="preserve"> to start to populate the rooms</w:t>
      </w:r>
      <w:r w:rsidR="000957E4" w:rsidRPr="00CA1C8C">
        <w:rPr>
          <w:rFonts w:cs="Arial"/>
          <w:b w:val="0"/>
          <w:szCs w:val="22"/>
        </w:rPr>
        <w:t xml:space="preserve"> by the </w:t>
      </w:r>
      <w:r w:rsidR="007A2F96">
        <w:rPr>
          <w:rFonts w:cs="Arial"/>
          <w:b w:val="0"/>
          <w:szCs w:val="22"/>
        </w:rPr>
        <w:t>beginning of J</w:t>
      </w:r>
      <w:r w:rsidR="000957E4" w:rsidRPr="00CA1C8C">
        <w:rPr>
          <w:rFonts w:cs="Arial"/>
          <w:b w:val="0"/>
          <w:szCs w:val="22"/>
        </w:rPr>
        <w:t>uly. The</w:t>
      </w:r>
      <w:r w:rsidR="000957E4" w:rsidRPr="00CA1C8C">
        <w:rPr>
          <w:rStyle w:val="BoldCharacterStyle"/>
        </w:rPr>
        <w:t xml:space="preserve"> additional </w:t>
      </w:r>
      <w:r w:rsidR="000957E4" w:rsidRPr="00CA1C8C">
        <w:rPr>
          <w:rFonts w:cs="Arial"/>
          <w:b w:val="0"/>
          <w:szCs w:val="22"/>
        </w:rPr>
        <w:t xml:space="preserve">four rooms will help with </w:t>
      </w:r>
      <w:r w:rsidR="005133AC" w:rsidRPr="00CA1C8C">
        <w:rPr>
          <w:rFonts w:cs="Arial"/>
          <w:b w:val="0"/>
          <w:szCs w:val="22"/>
        </w:rPr>
        <w:t xml:space="preserve">reported </w:t>
      </w:r>
      <w:r w:rsidR="000957E4" w:rsidRPr="00CA1C8C">
        <w:rPr>
          <w:rFonts w:cs="Arial"/>
          <w:b w:val="0"/>
          <w:szCs w:val="22"/>
        </w:rPr>
        <w:t xml:space="preserve">issues </w:t>
      </w:r>
      <w:r w:rsidR="008207C7" w:rsidRPr="00CA1C8C">
        <w:rPr>
          <w:rFonts w:cs="Arial"/>
          <w:b w:val="0"/>
          <w:szCs w:val="22"/>
        </w:rPr>
        <w:t>allowing</w:t>
      </w:r>
      <w:r w:rsidR="000957E4" w:rsidRPr="00CA1C8C">
        <w:rPr>
          <w:rFonts w:cs="Arial"/>
          <w:b w:val="0"/>
          <w:szCs w:val="22"/>
        </w:rPr>
        <w:t xml:space="preserve"> for better social distancing, booking of hood</w:t>
      </w:r>
      <w:r w:rsidR="000261F5" w:rsidRPr="00CA1C8C">
        <w:rPr>
          <w:rFonts w:cs="Arial"/>
          <w:b w:val="0"/>
          <w:szCs w:val="22"/>
        </w:rPr>
        <w:t>s</w:t>
      </w:r>
      <w:r w:rsidR="000957E4" w:rsidRPr="00CA1C8C">
        <w:rPr>
          <w:rFonts w:cs="Arial"/>
          <w:b w:val="0"/>
          <w:szCs w:val="22"/>
        </w:rPr>
        <w:t xml:space="preserve"> and more space in the holding rooms.</w:t>
      </w:r>
      <w:r w:rsidR="000261F5" w:rsidRPr="00CA1C8C">
        <w:rPr>
          <w:rFonts w:cs="Arial"/>
          <w:b w:val="0"/>
          <w:szCs w:val="22"/>
        </w:rPr>
        <w:t xml:space="preserve"> </w:t>
      </w:r>
    </w:p>
    <w:p w14:paraId="36B68A42" w14:textId="7B330ECE" w:rsidR="002918A1" w:rsidRPr="00CA1C8C" w:rsidRDefault="00BC42A0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T</w:t>
      </w:r>
      <w:r w:rsidR="000261F5" w:rsidRPr="00CA1C8C">
        <w:rPr>
          <w:rFonts w:cs="Arial"/>
          <w:b w:val="0"/>
          <w:szCs w:val="22"/>
        </w:rPr>
        <w:t xml:space="preserve">he number of </w:t>
      </w:r>
      <w:r w:rsidR="005564DA" w:rsidRPr="00CA1C8C">
        <w:rPr>
          <w:rFonts w:cs="Arial"/>
          <w:b w:val="0"/>
          <w:szCs w:val="22"/>
        </w:rPr>
        <w:t xml:space="preserve">Study </w:t>
      </w:r>
      <w:r w:rsidR="002509EE" w:rsidRPr="00CA1C8C">
        <w:rPr>
          <w:rFonts w:cs="Arial"/>
          <w:b w:val="0"/>
          <w:szCs w:val="22"/>
        </w:rPr>
        <w:t>Plans that has been approved since January</w:t>
      </w:r>
      <w:r w:rsidR="000261F5" w:rsidRPr="00CA1C8C">
        <w:rPr>
          <w:rFonts w:cs="Arial"/>
          <w:b w:val="0"/>
          <w:szCs w:val="22"/>
        </w:rPr>
        <w:t xml:space="preserve"> was 345, current active </w:t>
      </w:r>
      <w:r w:rsidR="005564DA" w:rsidRPr="00CA1C8C">
        <w:rPr>
          <w:rFonts w:cs="Arial"/>
          <w:b w:val="0"/>
          <w:szCs w:val="22"/>
        </w:rPr>
        <w:t>Study Plans</w:t>
      </w:r>
      <w:r w:rsidRPr="00CA1C8C">
        <w:rPr>
          <w:rFonts w:cs="Arial"/>
          <w:b w:val="0"/>
          <w:szCs w:val="22"/>
        </w:rPr>
        <w:t xml:space="preserve"> are</w:t>
      </w:r>
      <w:r w:rsidR="000261F5" w:rsidRPr="00CA1C8C">
        <w:rPr>
          <w:rFonts w:cs="Arial"/>
          <w:b w:val="0"/>
          <w:szCs w:val="22"/>
        </w:rPr>
        <w:t xml:space="preserve"> 232 with the team having 93 tasks in one week</w:t>
      </w:r>
      <w:r w:rsidR="003F14EC" w:rsidRPr="00CA1C8C">
        <w:rPr>
          <w:rFonts w:cs="Arial"/>
          <w:b w:val="0"/>
          <w:szCs w:val="22"/>
        </w:rPr>
        <w:t>,</w:t>
      </w:r>
      <w:r w:rsidR="000261F5" w:rsidRPr="00CA1C8C">
        <w:rPr>
          <w:rFonts w:cs="Arial"/>
          <w:b w:val="0"/>
          <w:szCs w:val="22"/>
        </w:rPr>
        <w:t xml:space="preserve"> relating to the </w:t>
      </w:r>
      <w:r w:rsidR="005564DA" w:rsidRPr="00CA1C8C">
        <w:rPr>
          <w:rFonts w:cs="Arial"/>
          <w:b w:val="0"/>
          <w:szCs w:val="22"/>
        </w:rPr>
        <w:t>Study Plans</w:t>
      </w:r>
      <w:r w:rsidR="000261F5" w:rsidRPr="00CA1C8C">
        <w:rPr>
          <w:rFonts w:cs="Arial"/>
          <w:b w:val="0"/>
          <w:szCs w:val="22"/>
        </w:rPr>
        <w:t xml:space="preserve"> or general husbandry. </w:t>
      </w:r>
    </w:p>
    <w:p w14:paraId="6B250442" w14:textId="6C7EA331" w:rsidR="00BC42A0" w:rsidRPr="00CA1C8C" w:rsidRDefault="00BC42A0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(ST) explained that for the large amount of work to continue in the current small areas users were asked to consolidate their</w:t>
      </w:r>
      <w:r w:rsidR="007A2F96">
        <w:rPr>
          <w:rFonts w:cs="Arial"/>
          <w:b w:val="0"/>
          <w:szCs w:val="22"/>
        </w:rPr>
        <w:t xml:space="preserve"> cages where possible</w:t>
      </w:r>
      <w:r w:rsidRPr="00CA1C8C">
        <w:rPr>
          <w:rFonts w:cs="Arial"/>
          <w:b w:val="0"/>
          <w:szCs w:val="22"/>
        </w:rPr>
        <w:t xml:space="preserve">. </w:t>
      </w:r>
      <w:r w:rsidR="002918A1" w:rsidRPr="00CA1C8C">
        <w:rPr>
          <w:rFonts w:cs="Arial"/>
          <w:b w:val="0"/>
          <w:szCs w:val="22"/>
        </w:rPr>
        <w:t xml:space="preserve">Due to problems with social distancing when booking hoods and procedure space (ST) asked </w:t>
      </w:r>
      <w:r w:rsidR="00B70D41" w:rsidRPr="00CA1C8C">
        <w:rPr>
          <w:rFonts w:cs="Arial"/>
          <w:b w:val="0"/>
          <w:szCs w:val="22"/>
        </w:rPr>
        <w:t xml:space="preserve">users </w:t>
      </w:r>
      <w:r w:rsidR="002918A1" w:rsidRPr="00CA1C8C">
        <w:rPr>
          <w:rFonts w:cs="Arial"/>
          <w:b w:val="0"/>
          <w:szCs w:val="22"/>
        </w:rPr>
        <w:t xml:space="preserve">not to have a plus one and be </w:t>
      </w:r>
      <w:r w:rsidR="003F14EC" w:rsidRPr="00CA1C8C">
        <w:rPr>
          <w:rFonts w:cs="Arial"/>
          <w:b w:val="0"/>
          <w:szCs w:val="22"/>
        </w:rPr>
        <w:t>mindful</w:t>
      </w:r>
      <w:r w:rsidR="002918A1" w:rsidRPr="00CA1C8C">
        <w:rPr>
          <w:rFonts w:cs="Arial"/>
          <w:b w:val="0"/>
          <w:szCs w:val="22"/>
        </w:rPr>
        <w:t xml:space="preserve"> to minimise occupancy w</w:t>
      </w:r>
      <w:r w:rsidR="00C92A42" w:rsidRPr="00CA1C8C">
        <w:rPr>
          <w:rFonts w:cs="Arial"/>
          <w:b w:val="0"/>
          <w:szCs w:val="22"/>
        </w:rPr>
        <w:t>h</w:t>
      </w:r>
      <w:r w:rsidR="002918A1" w:rsidRPr="00CA1C8C">
        <w:rPr>
          <w:rFonts w:cs="Arial"/>
          <w:b w:val="0"/>
          <w:szCs w:val="22"/>
        </w:rPr>
        <w:t>ere possible.</w:t>
      </w:r>
    </w:p>
    <w:p w14:paraId="4B527A5D" w14:textId="1BDB8F57" w:rsidR="002918A1" w:rsidRPr="00CA1C8C" w:rsidRDefault="002918A1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(ST) reported on feedback </w:t>
      </w:r>
      <w:r w:rsidR="00B70D41" w:rsidRPr="00CA1C8C">
        <w:rPr>
          <w:rFonts w:cs="Arial"/>
          <w:b w:val="0"/>
          <w:szCs w:val="22"/>
        </w:rPr>
        <w:t xml:space="preserve">received </w:t>
      </w:r>
      <w:r w:rsidRPr="00CA1C8C">
        <w:rPr>
          <w:rFonts w:cs="Arial"/>
          <w:b w:val="0"/>
          <w:szCs w:val="22"/>
        </w:rPr>
        <w:t>regarding the cabinet booking system which currently</w:t>
      </w:r>
      <w:r w:rsidR="00FC3516" w:rsidRPr="00CA1C8C">
        <w:rPr>
          <w:rFonts w:cs="Arial"/>
          <w:b w:val="0"/>
          <w:szCs w:val="22"/>
        </w:rPr>
        <w:t xml:space="preserve"> is</w:t>
      </w:r>
      <w:r w:rsidRPr="00CA1C8C">
        <w:rPr>
          <w:rFonts w:cs="Arial"/>
          <w:b w:val="0"/>
          <w:szCs w:val="22"/>
        </w:rPr>
        <w:t xml:space="preserve"> done th</w:t>
      </w:r>
      <w:r w:rsidR="00C92A42" w:rsidRPr="00CA1C8C">
        <w:rPr>
          <w:rFonts w:cs="Arial"/>
          <w:b w:val="0"/>
          <w:szCs w:val="22"/>
        </w:rPr>
        <w:t>r</w:t>
      </w:r>
      <w:r w:rsidRPr="00CA1C8C">
        <w:rPr>
          <w:rFonts w:cs="Arial"/>
          <w:b w:val="0"/>
          <w:szCs w:val="22"/>
        </w:rPr>
        <w:t>ough Booker</w:t>
      </w:r>
      <w:r w:rsidR="00B70D41" w:rsidRPr="00CA1C8C">
        <w:rPr>
          <w:rFonts w:cs="Arial"/>
          <w:b w:val="0"/>
          <w:szCs w:val="22"/>
        </w:rPr>
        <w:t>. This</w:t>
      </w:r>
      <w:r w:rsidRPr="00CA1C8C">
        <w:rPr>
          <w:rFonts w:cs="Arial"/>
          <w:b w:val="0"/>
          <w:szCs w:val="22"/>
        </w:rPr>
        <w:t xml:space="preserve"> is no longer </w:t>
      </w:r>
      <w:r w:rsidR="00C92A42" w:rsidRPr="00CA1C8C">
        <w:rPr>
          <w:rFonts w:cs="Arial"/>
          <w:b w:val="0"/>
          <w:szCs w:val="22"/>
        </w:rPr>
        <w:t>ideal</w:t>
      </w:r>
      <w:r w:rsidRPr="00CA1C8C">
        <w:rPr>
          <w:rFonts w:cs="Arial"/>
          <w:b w:val="0"/>
          <w:szCs w:val="22"/>
        </w:rPr>
        <w:t xml:space="preserve"> due to the large number of people requesting hoods. Tr</w:t>
      </w:r>
      <w:r w:rsidR="00B70D41" w:rsidRPr="00CA1C8C">
        <w:rPr>
          <w:rFonts w:cs="Arial"/>
          <w:b w:val="0"/>
          <w:szCs w:val="22"/>
        </w:rPr>
        <w:t>ia</w:t>
      </w:r>
      <w:r w:rsidRPr="00CA1C8C">
        <w:rPr>
          <w:rFonts w:cs="Arial"/>
          <w:b w:val="0"/>
          <w:szCs w:val="22"/>
        </w:rPr>
        <w:t xml:space="preserve">ls of a new system through MCMS </w:t>
      </w:r>
      <w:r w:rsidR="00B70D41" w:rsidRPr="00CA1C8C">
        <w:rPr>
          <w:rFonts w:cs="Arial"/>
          <w:b w:val="0"/>
          <w:szCs w:val="22"/>
        </w:rPr>
        <w:t>looks promising and</w:t>
      </w:r>
      <w:r w:rsidRPr="00CA1C8C">
        <w:rPr>
          <w:rFonts w:cs="Arial"/>
          <w:b w:val="0"/>
          <w:szCs w:val="22"/>
        </w:rPr>
        <w:t xml:space="preserve"> will</w:t>
      </w:r>
      <w:r w:rsidR="00B70D41" w:rsidRPr="00CA1C8C">
        <w:rPr>
          <w:rFonts w:cs="Arial"/>
          <w:b w:val="0"/>
          <w:szCs w:val="22"/>
        </w:rPr>
        <w:t xml:space="preserve"> reduce calls on the team</w:t>
      </w:r>
      <w:r w:rsidR="003F14EC" w:rsidRPr="00CA1C8C">
        <w:rPr>
          <w:rFonts w:cs="Arial"/>
          <w:b w:val="0"/>
          <w:szCs w:val="22"/>
        </w:rPr>
        <w:t xml:space="preserve"> </w:t>
      </w:r>
      <w:r w:rsidRPr="00CA1C8C">
        <w:rPr>
          <w:rFonts w:cs="Arial"/>
          <w:b w:val="0"/>
          <w:szCs w:val="22"/>
        </w:rPr>
        <w:t xml:space="preserve">to approve bookings. </w:t>
      </w:r>
      <w:r w:rsidR="00C92A42" w:rsidRPr="00CA1C8C">
        <w:rPr>
          <w:rFonts w:cs="Arial"/>
          <w:b w:val="0"/>
          <w:szCs w:val="22"/>
        </w:rPr>
        <w:t xml:space="preserve">Certain </w:t>
      </w:r>
      <w:r w:rsidRPr="00CA1C8C">
        <w:rPr>
          <w:rFonts w:cs="Arial"/>
          <w:b w:val="0"/>
          <w:szCs w:val="22"/>
        </w:rPr>
        <w:t>areas</w:t>
      </w:r>
      <w:r w:rsidR="00C92A42" w:rsidRPr="00CA1C8C">
        <w:rPr>
          <w:rFonts w:cs="Arial"/>
          <w:b w:val="0"/>
          <w:szCs w:val="22"/>
        </w:rPr>
        <w:t xml:space="preserve"> like surgery</w:t>
      </w:r>
      <w:r w:rsidRPr="00CA1C8C">
        <w:rPr>
          <w:rFonts w:cs="Arial"/>
          <w:b w:val="0"/>
          <w:szCs w:val="22"/>
        </w:rPr>
        <w:t xml:space="preserve"> will still need approval. </w:t>
      </w:r>
    </w:p>
    <w:p w14:paraId="77A24251" w14:textId="5A5B0734" w:rsidR="002918A1" w:rsidRPr="00CA1C8C" w:rsidRDefault="00B70D41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(ST) provided a g</w:t>
      </w:r>
      <w:r w:rsidR="002918A1" w:rsidRPr="00CA1C8C">
        <w:rPr>
          <w:rFonts w:cs="Arial"/>
          <w:b w:val="0"/>
          <w:szCs w:val="22"/>
        </w:rPr>
        <w:t xml:space="preserve">entle reminder </w:t>
      </w:r>
      <w:r w:rsidRPr="00CA1C8C">
        <w:rPr>
          <w:rFonts w:cs="Arial"/>
          <w:b w:val="0"/>
          <w:szCs w:val="22"/>
        </w:rPr>
        <w:t>to those using the</w:t>
      </w:r>
      <w:r w:rsidR="007A2F96">
        <w:rPr>
          <w:rFonts w:cs="Arial"/>
          <w:b w:val="0"/>
          <w:szCs w:val="22"/>
        </w:rPr>
        <w:t xml:space="preserve"> pass through</w:t>
      </w:r>
      <w:r w:rsidRPr="00CA1C8C">
        <w:rPr>
          <w:rFonts w:cs="Arial"/>
          <w:b w:val="0"/>
          <w:szCs w:val="22"/>
        </w:rPr>
        <w:t xml:space="preserve"> </w:t>
      </w:r>
      <w:r w:rsidR="002918A1" w:rsidRPr="00CA1C8C">
        <w:rPr>
          <w:rFonts w:cs="Arial"/>
          <w:b w:val="0"/>
          <w:szCs w:val="22"/>
        </w:rPr>
        <w:t>hatch</w:t>
      </w:r>
      <w:r w:rsidRPr="00CA1C8C">
        <w:rPr>
          <w:rFonts w:cs="Arial"/>
          <w:b w:val="0"/>
          <w:szCs w:val="22"/>
        </w:rPr>
        <w:t>es;</w:t>
      </w:r>
      <w:r w:rsidR="002918A1" w:rsidRPr="00CA1C8C">
        <w:rPr>
          <w:rFonts w:cs="Arial"/>
          <w:b w:val="0"/>
          <w:szCs w:val="22"/>
        </w:rPr>
        <w:t xml:space="preserve"> to remove items from bags so they </w:t>
      </w:r>
      <w:r w:rsidR="003F14EC" w:rsidRPr="00CA1C8C">
        <w:rPr>
          <w:rFonts w:cs="Arial"/>
          <w:b w:val="0"/>
          <w:szCs w:val="22"/>
        </w:rPr>
        <w:t>can</w:t>
      </w:r>
      <w:r w:rsidR="002918A1" w:rsidRPr="00CA1C8C">
        <w:rPr>
          <w:rFonts w:cs="Arial"/>
          <w:b w:val="0"/>
          <w:szCs w:val="22"/>
        </w:rPr>
        <w:t xml:space="preserve"> be sprayed</w:t>
      </w:r>
      <w:r w:rsidR="00000D3B" w:rsidRPr="00CA1C8C">
        <w:rPr>
          <w:rFonts w:cs="Arial"/>
          <w:b w:val="0"/>
          <w:szCs w:val="22"/>
        </w:rPr>
        <w:t>. Only three people to use changing room</w:t>
      </w:r>
      <w:r w:rsidR="002918A1" w:rsidRPr="00CA1C8C">
        <w:rPr>
          <w:rFonts w:cs="Arial"/>
          <w:b w:val="0"/>
          <w:szCs w:val="22"/>
        </w:rPr>
        <w:t xml:space="preserve"> </w:t>
      </w:r>
      <w:r w:rsidR="00000D3B" w:rsidRPr="00CA1C8C">
        <w:rPr>
          <w:rFonts w:cs="Arial"/>
          <w:b w:val="0"/>
          <w:szCs w:val="22"/>
        </w:rPr>
        <w:t>at any one time.</w:t>
      </w:r>
    </w:p>
    <w:p w14:paraId="73E3AFB4" w14:textId="1DC1FF41" w:rsidR="00000D3B" w:rsidRPr="00CA1C8C" w:rsidRDefault="00000D3B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(ST) address</w:t>
      </w:r>
      <w:r w:rsidR="00B70D41" w:rsidRPr="00CA1C8C">
        <w:rPr>
          <w:rFonts w:cs="Arial"/>
          <w:b w:val="0"/>
          <w:szCs w:val="22"/>
        </w:rPr>
        <w:t>ed</w:t>
      </w:r>
      <w:r w:rsidRPr="00CA1C8C">
        <w:rPr>
          <w:rFonts w:cs="Arial"/>
          <w:b w:val="0"/>
          <w:szCs w:val="22"/>
        </w:rPr>
        <w:t xml:space="preserve"> a question of ho</w:t>
      </w:r>
      <w:r w:rsidR="00C92A42" w:rsidRPr="00CA1C8C">
        <w:rPr>
          <w:rFonts w:cs="Arial"/>
          <w:b w:val="0"/>
          <w:szCs w:val="22"/>
        </w:rPr>
        <w:t xml:space="preserve">w to purchase new equipment and </w:t>
      </w:r>
      <w:r w:rsidRPr="00CA1C8C">
        <w:rPr>
          <w:rFonts w:cs="Arial"/>
          <w:b w:val="0"/>
          <w:szCs w:val="22"/>
        </w:rPr>
        <w:t>to contact the NA</w:t>
      </w:r>
      <w:r w:rsidR="00A057E5" w:rsidRPr="00CA1C8C">
        <w:rPr>
          <w:rFonts w:cs="Arial"/>
          <w:b w:val="0"/>
          <w:szCs w:val="22"/>
        </w:rPr>
        <w:t>CWO of the floor you are working on with yo</w:t>
      </w:r>
      <w:r w:rsidR="005564DA" w:rsidRPr="00CA1C8C">
        <w:rPr>
          <w:rFonts w:cs="Arial"/>
          <w:b w:val="0"/>
          <w:szCs w:val="22"/>
        </w:rPr>
        <w:t>ur request</w:t>
      </w:r>
      <w:r w:rsidR="00B70D41" w:rsidRPr="00CA1C8C">
        <w:rPr>
          <w:rFonts w:cs="Arial"/>
          <w:b w:val="0"/>
          <w:szCs w:val="22"/>
        </w:rPr>
        <w:t>,</w:t>
      </w:r>
      <w:r w:rsidR="005564DA" w:rsidRPr="00CA1C8C">
        <w:rPr>
          <w:rFonts w:cs="Arial"/>
          <w:b w:val="0"/>
          <w:szCs w:val="22"/>
        </w:rPr>
        <w:t xml:space="preserve"> </w:t>
      </w:r>
      <w:r w:rsidR="00B70D41" w:rsidRPr="00CA1C8C">
        <w:rPr>
          <w:rFonts w:cs="Arial"/>
          <w:b w:val="0"/>
          <w:szCs w:val="22"/>
        </w:rPr>
        <w:t xml:space="preserve">the NACWO will consider </w:t>
      </w:r>
      <w:r w:rsidR="00A057E5" w:rsidRPr="00CA1C8C">
        <w:rPr>
          <w:rFonts w:cs="Arial"/>
          <w:b w:val="0"/>
          <w:szCs w:val="22"/>
        </w:rPr>
        <w:t>if they have the service to provide what is needed.</w:t>
      </w:r>
    </w:p>
    <w:p w14:paraId="14AB29BB" w14:textId="7FC3E628" w:rsidR="00A057E5" w:rsidRPr="00CA1C8C" w:rsidRDefault="00A057E5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  <w:r w:rsidRPr="00CA1C8C">
        <w:rPr>
          <w:rFonts w:cs="Arial"/>
          <w:b w:val="0"/>
          <w:szCs w:val="22"/>
        </w:rPr>
        <w:t xml:space="preserve">(ST) reported that </w:t>
      </w:r>
      <w:r w:rsidR="005564DA" w:rsidRPr="00CA1C8C">
        <w:rPr>
          <w:rFonts w:cs="Arial"/>
          <w:b w:val="0"/>
          <w:szCs w:val="22"/>
        </w:rPr>
        <w:t>Study Plans</w:t>
      </w:r>
      <w:r w:rsidRPr="00CA1C8C">
        <w:rPr>
          <w:rFonts w:cs="Arial"/>
          <w:b w:val="0"/>
          <w:szCs w:val="22"/>
        </w:rPr>
        <w:t xml:space="preserve"> have often been sent in late </w:t>
      </w:r>
      <w:r w:rsidR="005564DA" w:rsidRPr="00CA1C8C">
        <w:rPr>
          <w:rFonts w:cs="Arial"/>
          <w:b w:val="0"/>
          <w:szCs w:val="22"/>
        </w:rPr>
        <w:t xml:space="preserve">on </w:t>
      </w:r>
      <w:r w:rsidRPr="00CA1C8C">
        <w:rPr>
          <w:rFonts w:cs="Arial"/>
          <w:b w:val="0"/>
          <w:szCs w:val="22"/>
        </w:rPr>
        <w:t>Friday</w:t>
      </w:r>
      <w:r w:rsidR="005564DA" w:rsidRPr="00CA1C8C">
        <w:rPr>
          <w:rFonts w:cs="Arial"/>
          <w:b w:val="0"/>
          <w:szCs w:val="22"/>
        </w:rPr>
        <w:t>s</w:t>
      </w:r>
      <w:r w:rsidRPr="00CA1C8C">
        <w:rPr>
          <w:rFonts w:cs="Arial"/>
          <w:b w:val="0"/>
          <w:szCs w:val="22"/>
        </w:rPr>
        <w:t xml:space="preserve"> with requests to start work the following Monday</w:t>
      </w:r>
      <w:r w:rsidR="002509EE" w:rsidRPr="00CA1C8C">
        <w:rPr>
          <w:rFonts w:cs="Arial"/>
          <w:b w:val="0"/>
          <w:szCs w:val="22"/>
        </w:rPr>
        <w:t>,</w:t>
      </w:r>
      <w:r w:rsidRPr="00CA1C8C">
        <w:rPr>
          <w:rFonts w:cs="Arial"/>
          <w:b w:val="0"/>
          <w:szCs w:val="22"/>
        </w:rPr>
        <w:t xml:space="preserve"> which is very unrealis</w:t>
      </w:r>
      <w:r w:rsidR="005564DA" w:rsidRPr="00CA1C8C">
        <w:rPr>
          <w:rFonts w:cs="Arial"/>
          <w:b w:val="0"/>
          <w:szCs w:val="22"/>
        </w:rPr>
        <w:t xml:space="preserve">tic. </w:t>
      </w:r>
      <w:r w:rsidR="00B70D41" w:rsidRPr="00CA1C8C">
        <w:rPr>
          <w:rFonts w:cs="Arial"/>
          <w:b w:val="0"/>
          <w:szCs w:val="22"/>
        </w:rPr>
        <w:t xml:space="preserve">Users were asked to </w:t>
      </w:r>
      <w:r w:rsidR="005564DA" w:rsidRPr="00CA1C8C">
        <w:rPr>
          <w:rFonts w:cs="Arial"/>
          <w:b w:val="0"/>
          <w:szCs w:val="22"/>
        </w:rPr>
        <w:t>allow time for the Study P</w:t>
      </w:r>
      <w:r w:rsidRPr="00CA1C8C">
        <w:rPr>
          <w:rFonts w:cs="Arial"/>
          <w:b w:val="0"/>
          <w:szCs w:val="22"/>
        </w:rPr>
        <w:t>lan to be</w:t>
      </w:r>
      <w:r w:rsidR="00B70D41" w:rsidRPr="00CA1C8C">
        <w:rPr>
          <w:rFonts w:cs="Arial"/>
          <w:b w:val="0"/>
          <w:szCs w:val="22"/>
        </w:rPr>
        <w:t xml:space="preserve"> reviewed and</w:t>
      </w:r>
      <w:r w:rsidRPr="00CA1C8C">
        <w:rPr>
          <w:rFonts w:cs="Arial"/>
          <w:b w:val="0"/>
          <w:szCs w:val="22"/>
        </w:rPr>
        <w:t xml:space="preserve"> approved. (AB) enquired if SOP’s were being used for standard </w:t>
      </w:r>
      <w:r w:rsidR="005564DA" w:rsidRPr="00CA1C8C">
        <w:rPr>
          <w:rFonts w:cs="Arial"/>
          <w:b w:val="0"/>
          <w:szCs w:val="22"/>
        </w:rPr>
        <w:t>Study Plans</w:t>
      </w:r>
      <w:r w:rsidR="00B70D41" w:rsidRPr="00CA1C8C">
        <w:rPr>
          <w:rFonts w:cs="Arial"/>
          <w:b w:val="0"/>
          <w:szCs w:val="22"/>
        </w:rPr>
        <w:t>.</w:t>
      </w:r>
      <w:r w:rsidRPr="00CA1C8C">
        <w:rPr>
          <w:rFonts w:cs="Arial"/>
          <w:b w:val="0"/>
          <w:szCs w:val="22"/>
        </w:rPr>
        <w:t xml:space="preserve"> (ST) reported that SOP’s are not generated for regulated procedures but</w:t>
      </w:r>
      <w:r w:rsidR="00B70D41" w:rsidRPr="00CA1C8C">
        <w:rPr>
          <w:rFonts w:cs="Arial"/>
          <w:b w:val="0"/>
          <w:szCs w:val="22"/>
        </w:rPr>
        <w:t xml:space="preserve"> that </w:t>
      </w:r>
      <w:r w:rsidR="00570C60" w:rsidRPr="00CA1C8C">
        <w:rPr>
          <w:rFonts w:cs="Arial"/>
          <w:b w:val="0"/>
          <w:szCs w:val="22"/>
        </w:rPr>
        <w:t>the</w:t>
      </w:r>
      <w:r w:rsidR="00B70D41" w:rsidRPr="00CA1C8C">
        <w:rPr>
          <w:rFonts w:cs="Arial"/>
          <w:b w:val="0"/>
          <w:szCs w:val="22"/>
        </w:rPr>
        <w:t xml:space="preserve"> team</w:t>
      </w:r>
      <w:r w:rsidRPr="00CA1C8C">
        <w:rPr>
          <w:rFonts w:cs="Arial"/>
          <w:b w:val="0"/>
          <w:szCs w:val="22"/>
        </w:rPr>
        <w:t xml:space="preserve"> are more than happy to assist </w:t>
      </w:r>
      <w:r w:rsidR="003F14EC" w:rsidRPr="00CA1C8C">
        <w:rPr>
          <w:rFonts w:cs="Arial"/>
          <w:b w:val="0"/>
          <w:szCs w:val="22"/>
        </w:rPr>
        <w:t>P</w:t>
      </w:r>
      <w:r w:rsidRPr="00CA1C8C">
        <w:rPr>
          <w:rFonts w:cs="Arial"/>
          <w:b w:val="0"/>
          <w:szCs w:val="22"/>
        </w:rPr>
        <w:t xml:space="preserve">ersonal </w:t>
      </w:r>
      <w:r w:rsidR="003F14EC" w:rsidRPr="00CA1C8C">
        <w:rPr>
          <w:rFonts w:cs="Arial"/>
          <w:b w:val="0"/>
          <w:szCs w:val="22"/>
        </w:rPr>
        <w:t>L</w:t>
      </w:r>
      <w:r w:rsidRPr="00CA1C8C">
        <w:rPr>
          <w:rFonts w:cs="Arial"/>
          <w:b w:val="0"/>
          <w:szCs w:val="22"/>
        </w:rPr>
        <w:t>icence h</w:t>
      </w:r>
      <w:r w:rsidR="00BB77FE" w:rsidRPr="00CA1C8C">
        <w:rPr>
          <w:rFonts w:cs="Arial"/>
          <w:b w:val="0"/>
          <w:szCs w:val="22"/>
        </w:rPr>
        <w:t>older</w:t>
      </w:r>
      <w:r w:rsidR="00B70D41" w:rsidRPr="00CA1C8C">
        <w:rPr>
          <w:rFonts w:cs="Arial"/>
          <w:b w:val="0"/>
          <w:szCs w:val="22"/>
        </w:rPr>
        <w:t>s</w:t>
      </w:r>
      <w:r w:rsidR="00BB77FE" w:rsidRPr="00CA1C8C">
        <w:rPr>
          <w:rFonts w:cs="Arial"/>
          <w:b w:val="0"/>
          <w:szCs w:val="22"/>
        </w:rPr>
        <w:t xml:space="preserve"> who are carrying them out </w:t>
      </w:r>
      <w:r w:rsidR="00B70D41" w:rsidRPr="00CA1C8C">
        <w:rPr>
          <w:rFonts w:cs="Arial"/>
          <w:b w:val="0"/>
          <w:szCs w:val="22"/>
        </w:rPr>
        <w:t xml:space="preserve">to ensure the correct process is </w:t>
      </w:r>
      <w:r w:rsidR="00BB77FE" w:rsidRPr="00CA1C8C">
        <w:rPr>
          <w:rFonts w:cs="Arial"/>
          <w:b w:val="0"/>
          <w:szCs w:val="22"/>
        </w:rPr>
        <w:t>followed.</w:t>
      </w:r>
      <w:r w:rsidR="00A3319C" w:rsidRPr="00A3319C">
        <w:t xml:space="preserve"> </w:t>
      </w:r>
      <w:r w:rsidR="00A3319C" w:rsidRPr="00A3319C">
        <w:rPr>
          <w:rFonts w:cs="Arial"/>
          <w:b w:val="0"/>
          <w:szCs w:val="22"/>
        </w:rPr>
        <w:t>In addition the University uses DOPs rather than SOPs for regulated procedures.</w:t>
      </w:r>
      <w:r w:rsidR="002509EE" w:rsidRPr="00CA1C8C">
        <w:rPr>
          <w:rFonts w:cs="Arial"/>
          <w:b w:val="0"/>
          <w:szCs w:val="22"/>
        </w:rPr>
        <w:t xml:space="preserve"> </w:t>
      </w:r>
      <w:r w:rsidR="00BB77FE" w:rsidRPr="00CA1C8C">
        <w:rPr>
          <w:rFonts w:cs="Arial"/>
          <w:b w:val="0"/>
          <w:szCs w:val="22"/>
        </w:rPr>
        <w:t>(SH) asked if it would be possible to look at others</w:t>
      </w:r>
      <w:r w:rsidR="00B70D41" w:rsidRPr="00CA1C8C">
        <w:rPr>
          <w:rFonts w:cs="Arial"/>
          <w:b w:val="0"/>
          <w:szCs w:val="22"/>
        </w:rPr>
        <w:t>’</w:t>
      </w:r>
      <w:r w:rsidR="00BB77FE" w:rsidRPr="00CA1C8C">
        <w:rPr>
          <w:rFonts w:cs="Arial"/>
          <w:b w:val="0"/>
          <w:szCs w:val="22"/>
        </w:rPr>
        <w:t xml:space="preserve"> </w:t>
      </w:r>
      <w:r w:rsidR="005564DA" w:rsidRPr="00CA1C8C">
        <w:rPr>
          <w:rFonts w:cs="Arial"/>
          <w:b w:val="0"/>
          <w:szCs w:val="22"/>
        </w:rPr>
        <w:t xml:space="preserve">Study </w:t>
      </w:r>
      <w:bookmarkStart w:id="0" w:name="_GoBack"/>
      <w:bookmarkEnd w:id="0"/>
      <w:r w:rsidR="005564DA" w:rsidRPr="00CA1C8C">
        <w:rPr>
          <w:rFonts w:cs="Arial"/>
          <w:b w:val="0"/>
          <w:szCs w:val="22"/>
        </w:rPr>
        <w:t>Plans</w:t>
      </w:r>
      <w:r w:rsidR="00BB77FE" w:rsidRPr="00CA1C8C">
        <w:rPr>
          <w:rFonts w:cs="Arial"/>
          <w:b w:val="0"/>
          <w:szCs w:val="22"/>
        </w:rPr>
        <w:t>. (</w:t>
      </w:r>
      <w:r w:rsidR="00B70D41" w:rsidRPr="00CA1C8C">
        <w:rPr>
          <w:rFonts w:cs="Arial"/>
          <w:b w:val="0"/>
          <w:szCs w:val="22"/>
        </w:rPr>
        <w:t>MAH</w:t>
      </w:r>
      <w:r w:rsidR="00BB77FE" w:rsidRPr="00CA1C8C">
        <w:rPr>
          <w:rFonts w:cs="Arial"/>
          <w:b w:val="0"/>
          <w:szCs w:val="22"/>
        </w:rPr>
        <w:t xml:space="preserve">) explained that MCMS </w:t>
      </w:r>
      <w:r w:rsidR="00B70D41" w:rsidRPr="00CA1C8C">
        <w:rPr>
          <w:rFonts w:cs="Arial"/>
          <w:b w:val="0"/>
          <w:szCs w:val="22"/>
        </w:rPr>
        <w:t>wa</w:t>
      </w:r>
      <w:r w:rsidR="00BB77FE" w:rsidRPr="00CA1C8C">
        <w:rPr>
          <w:rFonts w:cs="Arial"/>
          <w:b w:val="0"/>
          <w:szCs w:val="22"/>
        </w:rPr>
        <w:t xml:space="preserve">s designed </w:t>
      </w:r>
      <w:r w:rsidR="00463B6F" w:rsidRPr="00CA1C8C">
        <w:rPr>
          <w:rFonts w:cs="Arial"/>
          <w:b w:val="0"/>
          <w:szCs w:val="22"/>
        </w:rPr>
        <w:t xml:space="preserve">to prevent users being </w:t>
      </w:r>
      <w:r w:rsidR="00BB77FE" w:rsidRPr="00CA1C8C">
        <w:rPr>
          <w:rFonts w:cs="Arial"/>
          <w:b w:val="0"/>
          <w:szCs w:val="22"/>
        </w:rPr>
        <w:t>able to see others</w:t>
      </w:r>
      <w:r w:rsidR="003F14EC" w:rsidRPr="00CA1C8C">
        <w:rPr>
          <w:rFonts w:cs="Arial"/>
          <w:b w:val="0"/>
          <w:szCs w:val="22"/>
        </w:rPr>
        <w:t>’</w:t>
      </w:r>
      <w:r w:rsidR="00BB77FE" w:rsidRPr="00CA1C8C">
        <w:rPr>
          <w:rFonts w:cs="Arial"/>
          <w:b w:val="0"/>
          <w:szCs w:val="22"/>
        </w:rPr>
        <w:t xml:space="preserve"> </w:t>
      </w:r>
      <w:r w:rsidR="005564DA" w:rsidRPr="00CA1C8C">
        <w:rPr>
          <w:rFonts w:cs="Arial"/>
          <w:b w:val="0"/>
          <w:szCs w:val="22"/>
        </w:rPr>
        <w:t>Study Plans</w:t>
      </w:r>
      <w:r w:rsidR="00BB77FE" w:rsidRPr="00CA1C8C">
        <w:rPr>
          <w:rFonts w:cs="Arial"/>
          <w:b w:val="0"/>
          <w:szCs w:val="22"/>
        </w:rPr>
        <w:t xml:space="preserve"> for</w:t>
      </w:r>
      <w:r w:rsidR="00BB77FE" w:rsidRPr="00CA1C8C">
        <w:t xml:space="preserve"> </w:t>
      </w:r>
      <w:r w:rsidR="00BB77FE" w:rsidRPr="00CA1C8C">
        <w:rPr>
          <w:rFonts w:cs="Arial"/>
          <w:b w:val="0"/>
          <w:szCs w:val="22"/>
        </w:rPr>
        <w:t xml:space="preserve">confidentiality, </w:t>
      </w:r>
      <w:r w:rsidR="00570C60" w:rsidRPr="00CA1C8C">
        <w:rPr>
          <w:rFonts w:cs="Arial"/>
          <w:b w:val="0"/>
          <w:szCs w:val="22"/>
        </w:rPr>
        <w:t>but users</w:t>
      </w:r>
      <w:r w:rsidR="00302C0A" w:rsidRPr="00CA1C8C">
        <w:rPr>
          <w:rFonts w:cs="Arial"/>
          <w:b w:val="0"/>
          <w:szCs w:val="22"/>
        </w:rPr>
        <w:t xml:space="preserve"> </w:t>
      </w:r>
      <w:r w:rsidR="00BB77FE" w:rsidRPr="00CA1C8C">
        <w:rPr>
          <w:rFonts w:cs="Arial"/>
          <w:b w:val="0"/>
          <w:szCs w:val="22"/>
        </w:rPr>
        <w:t>would be able to</w:t>
      </w:r>
      <w:r w:rsidR="005564DA" w:rsidRPr="00CA1C8C">
        <w:rPr>
          <w:rFonts w:cs="Arial"/>
          <w:b w:val="0"/>
          <w:szCs w:val="22"/>
        </w:rPr>
        <w:t xml:space="preserve"> </w:t>
      </w:r>
      <w:r w:rsidR="00BB77FE" w:rsidRPr="00CA1C8C">
        <w:rPr>
          <w:rFonts w:cs="Arial"/>
          <w:b w:val="0"/>
          <w:szCs w:val="22"/>
        </w:rPr>
        <w:t>share</w:t>
      </w:r>
      <w:r w:rsidR="00302C0A" w:rsidRPr="00CA1C8C">
        <w:rPr>
          <w:rFonts w:cs="Arial"/>
          <w:b w:val="0"/>
          <w:szCs w:val="22"/>
        </w:rPr>
        <w:t xml:space="preserve"> Study Plans</w:t>
      </w:r>
      <w:r w:rsidR="00BB77FE" w:rsidRPr="00CA1C8C">
        <w:rPr>
          <w:rFonts w:cs="Arial"/>
          <w:b w:val="0"/>
          <w:szCs w:val="22"/>
        </w:rPr>
        <w:t xml:space="preserve"> if you associated others with your project licence. </w:t>
      </w:r>
      <w:r w:rsidR="002A5BC2" w:rsidRPr="00CA1C8C">
        <w:rPr>
          <w:rStyle w:val="BoldCharacterStyle"/>
          <w:rFonts w:cs="Arial"/>
          <w:szCs w:val="22"/>
        </w:rPr>
        <w:t xml:space="preserve">Keira Turner (KT) informed she was not supplied with an SOP for basic procedures and it would </w:t>
      </w:r>
      <w:r w:rsidR="003F14EC" w:rsidRPr="00CA1C8C">
        <w:rPr>
          <w:rStyle w:val="BoldCharacterStyle"/>
          <w:rFonts w:cs="Arial"/>
          <w:szCs w:val="22"/>
        </w:rPr>
        <w:t xml:space="preserve">have been </w:t>
      </w:r>
      <w:r w:rsidR="002A5BC2" w:rsidRPr="00CA1C8C">
        <w:rPr>
          <w:rStyle w:val="BoldCharacterStyle"/>
          <w:rFonts w:cs="Arial"/>
          <w:szCs w:val="22"/>
        </w:rPr>
        <w:t xml:space="preserve">helpful to </w:t>
      </w:r>
      <w:r w:rsidR="003F14EC" w:rsidRPr="00CA1C8C">
        <w:rPr>
          <w:rStyle w:val="BoldCharacterStyle"/>
          <w:rFonts w:cs="Arial"/>
          <w:szCs w:val="22"/>
        </w:rPr>
        <w:t xml:space="preserve">receive this </w:t>
      </w:r>
      <w:r w:rsidR="002A5BC2" w:rsidRPr="00CA1C8C">
        <w:rPr>
          <w:rStyle w:val="BoldCharacterStyle"/>
          <w:rFonts w:cs="Arial"/>
          <w:szCs w:val="22"/>
        </w:rPr>
        <w:t>a</w:t>
      </w:r>
      <w:r w:rsidR="005564DA" w:rsidRPr="00CA1C8C">
        <w:rPr>
          <w:rStyle w:val="BoldCharacterStyle"/>
          <w:rFonts w:cs="Arial"/>
          <w:szCs w:val="22"/>
        </w:rPr>
        <w:t>long with the training record</w:t>
      </w:r>
      <w:r w:rsidR="00463B6F" w:rsidRPr="00CA1C8C">
        <w:rPr>
          <w:rStyle w:val="BoldCharacterStyle"/>
          <w:rFonts w:cs="Arial"/>
          <w:szCs w:val="22"/>
        </w:rPr>
        <w:t xml:space="preserve">. </w:t>
      </w:r>
      <w:r w:rsidR="00302C0A" w:rsidRPr="00CA1C8C">
        <w:rPr>
          <w:rStyle w:val="BoldCharacterStyle"/>
          <w:rFonts w:cs="Arial"/>
          <w:szCs w:val="22"/>
        </w:rPr>
        <w:t>(</w:t>
      </w:r>
      <w:r w:rsidR="00463B6F" w:rsidRPr="00CA1C8C">
        <w:rPr>
          <w:rStyle w:val="BoldCharacterStyle"/>
          <w:rFonts w:cs="Arial"/>
          <w:szCs w:val="22"/>
        </w:rPr>
        <w:t>KT</w:t>
      </w:r>
      <w:r w:rsidR="00302C0A" w:rsidRPr="00CA1C8C">
        <w:rPr>
          <w:rStyle w:val="BoldCharacterStyle"/>
          <w:rFonts w:cs="Arial"/>
          <w:szCs w:val="22"/>
        </w:rPr>
        <w:t>)</w:t>
      </w:r>
      <w:r w:rsidR="00463B6F" w:rsidRPr="00CA1C8C">
        <w:rPr>
          <w:rStyle w:val="BoldCharacterStyle"/>
          <w:rFonts w:cs="Arial"/>
          <w:szCs w:val="22"/>
        </w:rPr>
        <w:t xml:space="preserve"> </w:t>
      </w:r>
      <w:r w:rsidR="005564DA" w:rsidRPr="00CA1C8C">
        <w:rPr>
          <w:rStyle w:val="BoldCharacterStyle"/>
          <w:rFonts w:cs="Arial"/>
          <w:szCs w:val="22"/>
        </w:rPr>
        <w:t>a</w:t>
      </w:r>
      <w:r w:rsidR="002A5BC2" w:rsidRPr="00CA1C8C">
        <w:rPr>
          <w:rStyle w:val="BoldCharacterStyle"/>
          <w:rFonts w:cs="Arial"/>
          <w:szCs w:val="22"/>
        </w:rPr>
        <w:t xml:space="preserve">sked if a shared resource existed for training and assessment. (ST) explained that Camtral is </w:t>
      </w:r>
      <w:r w:rsidR="002A5BC2" w:rsidRPr="00CA1C8C">
        <w:rPr>
          <w:rStyle w:val="BoldCharacterStyle"/>
          <w:rFonts w:cs="Arial"/>
          <w:szCs w:val="22"/>
        </w:rPr>
        <w:lastRenderedPageBreak/>
        <w:t xml:space="preserve">used to maintain training and </w:t>
      </w:r>
      <w:r w:rsidR="002509EE" w:rsidRPr="00CA1C8C">
        <w:rPr>
          <w:rStyle w:val="BoldCharacterStyle"/>
          <w:rFonts w:cs="Arial"/>
          <w:szCs w:val="22"/>
        </w:rPr>
        <w:t>competency, which</w:t>
      </w:r>
      <w:r w:rsidR="005564DA" w:rsidRPr="00CA1C8C">
        <w:rPr>
          <w:rStyle w:val="BoldCharacterStyle"/>
          <w:rFonts w:cs="Arial"/>
          <w:szCs w:val="22"/>
        </w:rPr>
        <w:t xml:space="preserve"> is paramount and advised co</w:t>
      </w:r>
      <w:r w:rsidR="00D774EE" w:rsidRPr="00CA1C8C">
        <w:rPr>
          <w:rStyle w:val="BoldCharacterStyle"/>
          <w:rFonts w:cs="Arial"/>
          <w:szCs w:val="22"/>
        </w:rPr>
        <w:t xml:space="preserve">ntacting the Training Centre </w:t>
      </w:r>
      <w:hyperlink r:id="rId11" w:history="1">
        <w:r w:rsidR="00D774EE" w:rsidRPr="00CA1C8C">
          <w:rPr>
            <w:rStyle w:val="Hyperlink"/>
            <w:rFonts w:cs="Arial"/>
            <w:color w:val="auto"/>
            <w:szCs w:val="22"/>
          </w:rPr>
          <w:t>ubstraining@admin.cam.ac.uk</w:t>
        </w:r>
      </w:hyperlink>
      <w:r w:rsidR="00D774EE" w:rsidRPr="00CA1C8C">
        <w:rPr>
          <w:rStyle w:val="BoldCharacterStyle"/>
          <w:rFonts w:cs="Arial"/>
          <w:szCs w:val="22"/>
        </w:rPr>
        <w:t xml:space="preserve"> who will be able to conduct a search to see who is competent. (SH) commented that CBS had SOP’s and DOP</w:t>
      </w:r>
      <w:r w:rsidR="003F14EC" w:rsidRPr="00CA1C8C">
        <w:rPr>
          <w:rStyle w:val="BoldCharacterStyle"/>
          <w:rFonts w:cs="Arial"/>
          <w:szCs w:val="22"/>
        </w:rPr>
        <w:t>S</w:t>
      </w:r>
      <w:r w:rsidR="002509EE" w:rsidRPr="00CA1C8C">
        <w:rPr>
          <w:rStyle w:val="BoldCharacterStyle"/>
          <w:rFonts w:cs="Arial"/>
          <w:szCs w:val="22"/>
        </w:rPr>
        <w:t xml:space="preserve"> which</w:t>
      </w:r>
      <w:r w:rsidR="00D774EE" w:rsidRPr="00CA1C8C">
        <w:rPr>
          <w:rStyle w:val="BoldCharacterStyle"/>
          <w:rFonts w:cs="Arial"/>
          <w:szCs w:val="22"/>
        </w:rPr>
        <w:t xml:space="preserve"> could be shared. </w:t>
      </w:r>
      <w:r w:rsidR="00463B6F" w:rsidRPr="00CA1C8C">
        <w:rPr>
          <w:rStyle w:val="BoldCharacterStyle"/>
          <w:rFonts w:cs="Arial"/>
          <w:szCs w:val="22"/>
        </w:rPr>
        <w:t xml:space="preserve">(ST) </w:t>
      </w:r>
      <w:r w:rsidR="00D774EE" w:rsidRPr="00CA1C8C">
        <w:rPr>
          <w:rStyle w:val="BoldCharacterStyle"/>
          <w:rFonts w:cs="Arial"/>
          <w:szCs w:val="22"/>
        </w:rPr>
        <w:t>will</w:t>
      </w:r>
      <w:r w:rsidR="0057497A" w:rsidRPr="00CA1C8C">
        <w:rPr>
          <w:rStyle w:val="BoldCharacterStyle"/>
          <w:rFonts w:cs="Arial"/>
          <w:szCs w:val="22"/>
        </w:rPr>
        <w:t xml:space="preserve"> ask the Training Centre to</w:t>
      </w:r>
      <w:r w:rsidR="00D774EE" w:rsidRPr="00CA1C8C">
        <w:rPr>
          <w:rStyle w:val="BoldCharacterStyle"/>
          <w:rFonts w:cs="Arial"/>
          <w:szCs w:val="22"/>
        </w:rPr>
        <w:t xml:space="preserve"> send out information </w:t>
      </w:r>
      <w:r w:rsidR="0057497A" w:rsidRPr="00CA1C8C">
        <w:rPr>
          <w:rStyle w:val="BoldCharacterStyle"/>
          <w:rFonts w:cs="Arial"/>
          <w:szCs w:val="22"/>
        </w:rPr>
        <w:t xml:space="preserve">of what to do for the </w:t>
      </w:r>
      <w:r w:rsidR="002509EE" w:rsidRPr="00CA1C8C">
        <w:rPr>
          <w:rStyle w:val="BoldCharacterStyle"/>
          <w:rFonts w:cs="Arial"/>
          <w:szCs w:val="22"/>
        </w:rPr>
        <w:t>five-year</w:t>
      </w:r>
      <w:r w:rsidR="0057497A" w:rsidRPr="00CA1C8C">
        <w:rPr>
          <w:rStyle w:val="BoldCharacterStyle"/>
          <w:rFonts w:cs="Arial"/>
          <w:szCs w:val="22"/>
        </w:rPr>
        <w:t xml:space="preserve"> review.</w:t>
      </w:r>
    </w:p>
    <w:p w14:paraId="476515C9" w14:textId="6914D578" w:rsidR="0057497A" w:rsidRPr="00CA1C8C" w:rsidRDefault="0057497A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  <w:r w:rsidRPr="00CA1C8C">
        <w:rPr>
          <w:rStyle w:val="BoldCharacterStyle"/>
          <w:rFonts w:cs="Arial"/>
          <w:szCs w:val="22"/>
        </w:rPr>
        <w:t>(</w:t>
      </w:r>
      <w:r w:rsidR="00463B6F" w:rsidRPr="00CA1C8C">
        <w:rPr>
          <w:rStyle w:val="BoldCharacterStyle"/>
          <w:rFonts w:cs="Arial"/>
          <w:szCs w:val="22"/>
        </w:rPr>
        <w:t>MAH</w:t>
      </w:r>
      <w:r w:rsidRPr="00CA1C8C">
        <w:rPr>
          <w:rStyle w:val="BoldCharacterStyle"/>
          <w:rFonts w:cs="Arial"/>
          <w:szCs w:val="22"/>
        </w:rPr>
        <w:t>) announced that training competency will be added to MCMS in the summer.</w:t>
      </w:r>
    </w:p>
    <w:p w14:paraId="495CC757" w14:textId="1C17D763" w:rsidR="0057497A" w:rsidRPr="00CA1C8C" w:rsidRDefault="005564DA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  <w:r w:rsidRPr="00CA1C8C">
        <w:rPr>
          <w:rStyle w:val="BoldCharacterStyle"/>
          <w:rFonts w:cs="Arial"/>
          <w:szCs w:val="22"/>
        </w:rPr>
        <w:t>(ST) Finished by w</w:t>
      </w:r>
      <w:r w:rsidR="0057497A" w:rsidRPr="00CA1C8C">
        <w:rPr>
          <w:rStyle w:val="BoldCharacterStyle"/>
          <w:rFonts w:cs="Arial"/>
          <w:szCs w:val="22"/>
        </w:rPr>
        <w:t>elcomed Bec</w:t>
      </w:r>
      <w:r w:rsidR="00810A5F" w:rsidRPr="00CA1C8C">
        <w:rPr>
          <w:rStyle w:val="BoldCharacterStyle"/>
          <w:rFonts w:cs="Arial"/>
          <w:szCs w:val="22"/>
        </w:rPr>
        <w:t>ky Fanning as Rodent Import and Export Coordinator.</w:t>
      </w:r>
    </w:p>
    <w:p w14:paraId="0BD4383C" w14:textId="77777777" w:rsidR="00976A6E" w:rsidRPr="00CA1C8C" w:rsidRDefault="00976A6E" w:rsidP="00BC42A0">
      <w:pPr>
        <w:pStyle w:val="Bold"/>
        <w:numPr>
          <w:ilvl w:val="0"/>
          <w:numId w:val="0"/>
        </w:numPr>
        <w:rPr>
          <w:rStyle w:val="BoldCharacterStyle"/>
          <w:rFonts w:cs="Arial"/>
          <w:szCs w:val="22"/>
        </w:rPr>
      </w:pPr>
    </w:p>
    <w:p w14:paraId="4CE5ED44" w14:textId="7BB92DDE" w:rsidR="003F14EC" w:rsidRPr="00CA1C8C" w:rsidRDefault="003F14EC" w:rsidP="00BC42A0">
      <w:pPr>
        <w:pStyle w:val="Bold"/>
        <w:numPr>
          <w:ilvl w:val="0"/>
          <w:numId w:val="0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AMB Level 4 and Level 0 (JG)</w:t>
      </w:r>
    </w:p>
    <w:p w14:paraId="542A2348" w14:textId="43C7593B" w:rsidR="00976A6E" w:rsidRPr="00CA1C8C" w:rsidRDefault="003F14EC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(JG) report</w:t>
      </w:r>
      <w:r w:rsidR="00E647B7" w:rsidRPr="00CA1C8C">
        <w:rPr>
          <w:rFonts w:cs="Arial"/>
          <w:b w:val="0"/>
          <w:szCs w:val="22"/>
        </w:rPr>
        <w:t>ed</w:t>
      </w:r>
      <w:r w:rsidRPr="00CA1C8C">
        <w:rPr>
          <w:rFonts w:cs="Arial"/>
          <w:b w:val="0"/>
          <w:szCs w:val="22"/>
        </w:rPr>
        <w:t xml:space="preserve"> that t</w:t>
      </w:r>
      <w:r w:rsidR="00065CE6" w:rsidRPr="00CA1C8C">
        <w:rPr>
          <w:rFonts w:cs="Arial"/>
          <w:b w:val="0"/>
          <w:szCs w:val="22"/>
        </w:rPr>
        <w:t>here are 995 active breeders out of 3,000 cages</w:t>
      </w:r>
      <w:r w:rsidR="00A07A17" w:rsidRPr="00CA1C8C">
        <w:rPr>
          <w:rFonts w:cs="Arial"/>
          <w:b w:val="0"/>
          <w:szCs w:val="22"/>
        </w:rPr>
        <w:t xml:space="preserve"> on Level 4</w:t>
      </w:r>
      <w:r w:rsidR="00065CE6" w:rsidRPr="00CA1C8C">
        <w:rPr>
          <w:rFonts w:cs="Arial"/>
          <w:b w:val="0"/>
          <w:szCs w:val="22"/>
        </w:rPr>
        <w:t>. The Technicians are carrying out 400 to 500 ear biopsies a week with 160 to 180 tasks per week.</w:t>
      </w:r>
    </w:p>
    <w:p w14:paraId="582281BE" w14:textId="7BFEC6D3" w:rsidR="00065CE6" w:rsidRPr="00CA1C8C" w:rsidRDefault="00065CE6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Re</w:t>
      </w:r>
      <w:r w:rsidR="002509EE" w:rsidRPr="00CA1C8C">
        <w:rPr>
          <w:rFonts w:cs="Arial"/>
          <w:b w:val="0"/>
          <w:szCs w:val="22"/>
        </w:rPr>
        <w:t>-</w:t>
      </w:r>
      <w:r w:rsidRPr="00CA1C8C">
        <w:rPr>
          <w:rFonts w:cs="Arial"/>
          <w:b w:val="0"/>
          <w:szCs w:val="22"/>
        </w:rPr>
        <w:t>derivation is going well and almost complete with</w:t>
      </w:r>
      <w:r w:rsidR="00E647B7" w:rsidRPr="00CA1C8C">
        <w:rPr>
          <w:rFonts w:cs="Arial"/>
          <w:b w:val="0"/>
          <w:szCs w:val="22"/>
        </w:rPr>
        <w:t xml:space="preserve"> only</w:t>
      </w:r>
      <w:r w:rsidRPr="00CA1C8C">
        <w:rPr>
          <w:rFonts w:cs="Arial"/>
          <w:b w:val="0"/>
          <w:szCs w:val="22"/>
        </w:rPr>
        <w:t xml:space="preserve"> a few lines left. </w:t>
      </w:r>
    </w:p>
    <w:p w14:paraId="030AD9F5" w14:textId="7089225A" w:rsidR="00A07A17" w:rsidRPr="00CA1C8C" w:rsidRDefault="00065CE6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The Germ Free room was fumigated yeste</w:t>
      </w:r>
      <w:r w:rsidR="00A07A17" w:rsidRPr="00CA1C8C">
        <w:rPr>
          <w:rFonts w:cs="Arial"/>
          <w:b w:val="0"/>
          <w:szCs w:val="22"/>
        </w:rPr>
        <w:t>rday and should be cleaned</w:t>
      </w:r>
      <w:r w:rsidR="005564DA" w:rsidRPr="00CA1C8C">
        <w:rPr>
          <w:rFonts w:cs="Arial"/>
          <w:b w:val="0"/>
          <w:szCs w:val="22"/>
        </w:rPr>
        <w:t xml:space="preserve"> this week. A new Technician</w:t>
      </w:r>
      <w:r w:rsidRPr="00CA1C8C">
        <w:rPr>
          <w:rFonts w:cs="Arial"/>
          <w:b w:val="0"/>
          <w:szCs w:val="22"/>
        </w:rPr>
        <w:t xml:space="preserve"> Adam Pullen</w:t>
      </w:r>
      <w:r w:rsidR="00463B6F" w:rsidRPr="00CA1C8C">
        <w:rPr>
          <w:rFonts w:cs="Arial"/>
          <w:b w:val="0"/>
          <w:szCs w:val="22"/>
        </w:rPr>
        <w:t xml:space="preserve"> </w:t>
      </w:r>
      <w:r w:rsidR="003F14EC" w:rsidRPr="00CA1C8C">
        <w:rPr>
          <w:rFonts w:cs="Arial"/>
          <w:b w:val="0"/>
          <w:szCs w:val="22"/>
        </w:rPr>
        <w:t xml:space="preserve">(AdP) </w:t>
      </w:r>
      <w:r w:rsidR="005564DA" w:rsidRPr="00CA1C8C">
        <w:rPr>
          <w:rFonts w:cs="Arial"/>
          <w:b w:val="0"/>
          <w:szCs w:val="22"/>
        </w:rPr>
        <w:t>has joined</w:t>
      </w:r>
      <w:r w:rsidRPr="00CA1C8C">
        <w:rPr>
          <w:rFonts w:cs="Arial"/>
          <w:b w:val="0"/>
          <w:szCs w:val="22"/>
        </w:rPr>
        <w:t xml:space="preserve"> who is helping to</w:t>
      </w:r>
      <w:r w:rsidR="00A07A17" w:rsidRPr="00CA1C8C">
        <w:rPr>
          <w:rFonts w:cs="Arial"/>
          <w:b w:val="0"/>
          <w:szCs w:val="22"/>
        </w:rPr>
        <w:t xml:space="preserve"> set up </w:t>
      </w:r>
      <w:r w:rsidR="00463B6F" w:rsidRPr="00CA1C8C">
        <w:rPr>
          <w:rFonts w:cs="Arial"/>
          <w:b w:val="0"/>
          <w:szCs w:val="22"/>
        </w:rPr>
        <w:t xml:space="preserve">the </w:t>
      </w:r>
      <w:r w:rsidR="00A07A17" w:rsidRPr="00CA1C8C">
        <w:rPr>
          <w:rFonts w:cs="Arial"/>
          <w:b w:val="0"/>
          <w:szCs w:val="22"/>
        </w:rPr>
        <w:t>Germ Free</w:t>
      </w:r>
      <w:r w:rsidR="00463B6F" w:rsidRPr="00CA1C8C">
        <w:rPr>
          <w:rFonts w:cs="Arial"/>
          <w:b w:val="0"/>
          <w:szCs w:val="22"/>
        </w:rPr>
        <w:t xml:space="preserve"> barrier</w:t>
      </w:r>
      <w:r w:rsidRPr="00CA1C8C">
        <w:rPr>
          <w:rFonts w:cs="Arial"/>
          <w:b w:val="0"/>
          <w:szCs w:val="22"/>
        </w:rPr>
        <w:t xml:space="preserve">. </w:t>
      </w:r>
    </w:p>
    <w:p w14:paraId="4CC554DE" w14:textId="591051E8" w:rsidR="00A07A17" w:rsidRPr="00CA1C8C" w:rsidRDefault="00A07A17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Level 0 has 367 mouse cages with</w:t>
      </w:r>
      <w:r w:rsidR="003F14EC" w:rsidRPr="00CA1C8C">
        <w:rPr>
          <w:rFonts w:cs="Arial"/>
          <w:b w:val="0"/>
          <w:szCs w:val="22"/>
        </w:rPr>
        <w:t xml:space="preserve"> 31</w:t>
      </w:r>
      <w:r w:rsidRPr="00CA1C8C">
        <w:rPr>
          <w:rFonts w:cs="Arial"/>
          <w:b w:val="0"/>
          <w:szCs w:val="22"/>
        </w:rPr>
        <w:t xml:space="preserve"> rat cages. Hoping to increase rat cages. MRI and PET scanner rooms are now operational and are on </w:t>
      </w:r>
      <w:r w:rsidR="00463B6F" w:rsidRPr="00CA1C8C">
        <w:rPr>
          <w:rFonts w:cs="Arial"/>
          <w:b w:val="0"/>
          <w:szCs w:val="22"/>
        </w:rPr>
        <w:t>B</w:t>
      </w:r>
      <w:r w:rsidRPr="00CA1C8C">
        <w:rPr>
          <w:rFonts w:cs="Arial"/>
          <w:b w:val="0"/>
          <w:szCs w:val="22"/>
        </w:rPr>
        <w:t>ooker.</w:t>
      </w:r>
    </w:p>
    <w:p w14:paraId="7C09D4B9" w14:textId="605E1705" w:rsidR="00065CE6" w:rsidRPr="00CA1C8C" w:rsidRDefault="00A07A17" w:rsidP="00BC42A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(JG) reported </w:t>
      </w:r>
      <w:r w:rsidR="00463B6F" w:rsidRPr="00CA1C8C">
        <w:rPr>
          <w:rFonts w:cs="Arial"/>
          <w:b w:val="0"/>
          <w:szCs w:val="22"/>
        </w:rPr>
        <w:t xml:space="preserve">that new </w:t>
      </w:r>
      <w:r w:rsidR="005564DA" w:rsidRPr="00CA1C8C">
        <w:rPr>
          <w:rFonts w:cs="Arial"/>
          <w:b w:val="0"/>
          <w:szCs w:val="22"/>
        </w:rPr>
        <w:t>the automated water</w:t>
      </w:r>
      <w:r w:rsidR="00463B6F" w:rsidRPr="00CA1C8C">
        <w:rPr>
          <w:rFonts w:cs="Arial"/>
          <w:b w:val="0"/>
          <w:szCs w:val="22"/>
        </w:rPr>
        <w:t xml:space="preserve"> system</w:t>
      </w:r>
      <w:r w:rsidR="005564DA" w:rsidRPr="00CA1C8C">
        <w:rPr>
          <w:rFonts w:cs="Arial"/>
          <w:b w:val="0"/>
          <w:szCs w:val="22"/>
        </w:rPr>
        <w:t xml:space="preserve"> </w:t>
      </w:r>
      <w:r w:rsidR="00463B6F" w:rsidRPr="00CA1C8C">
        <w:rPr>
          <w:rFonts w:cs="Arial"/>
          <w:b w:val="0"/>
          <w:szCs w:val="22"/>
        </w:rPr>
        <w:t xml:space="preserve">had </w:t>
      </w:r>
      <w:r w:rsidR="003F14EC" w:rsidRPr="00CA1C8C">
        <w:rPr>
          <w:rFonts w:cs="Arial"/>
          <w:b w:val="0"/>
          <w:szCs w:val="22"/>
        </w:rPr>
        <w:t>been</w:t>
      </w:r>
      <w:r w:rsidR="005564DA" w:rsidRPr="00CA1C8C">
        <w:rPr>
          <w:rFonts w:cs="Arial"/>
          <w:b w:val="0"/>
          <w:szCs w:val="22"/>
        </w:rPr>
        <w:t xml:space="preserve"> </w:t>
      </w:r>
      <w:r w:rsidRPr="00CA1C8C">
        <w:rPr>
          <w:rFonts w:cs="Arial"/>
          <w:b w:val="0"/>
          <w:szCs w:val="22"/>
        </w:rPr>
        <w:t>introduce</w:t>
      </w:r>
      <w:r w:rsidR="00463B6F" w:rsidRPr="00CA1C8C">
        <w:rPr>
          <w:rFonts w:cs="Arial"/>
          <w:b w:val="0"/>
          <w:szCs w:val="22"/>
        </w:rPr>
        <w:t>d</w:t>
      </w:r>
      <w:r w:rsidRPr="00CA1C8C">
        <w:rPr>
          <w:rFonts w:cs="Arial"/>
          <w:b w:val="0"/>
          <w:szCs w:val="22"/>
        </w:rPr>
        <w:t xml:space="preserve"> and so far </w:t>
      </w:r>
      <w:r w:rsidR="00463B6F" w:rsidRPr="00CA1C8C">
        <w:rPr>
          <w:rFonts w:cs="Arial"/>
          <w:b w:val="0"/>
          <w:szCs w:val="22"/>
        </w:rPr>
        <w:t xml:space="preserve">was </w:t>
      </w:r>
      <w:r w:rsidRPr="00CA1C8C">
        <w:rPr>
          <w:rFonts w:cs="Arial"/>
          <w:b w:val="0"/>
          <w:szCs w:val="22"/>
        </w:rPr>
        <w:t xml:space="preserve">working well on Levels 4 and 0 with staff retraining being completed.   </w:t>
      </w:r>
    </w:p>
    <w:p w14:paraId="1EFB104D" w14:textId="4889D7B5" w:rsidR="006E79BE" w:rsidRPr="00CA1C8C" w:rsidRDefault="00BC42A0" w:rsidP="006E79BE">
      <w:pPr>
        <w:pStyle w:val="Bold"/>
        <w:numPr>
          <w:ilvl w:val="0"/>
          <w:numId w:val="0"/>
        </w:numPr>
        <w:ind w:left="284" w:hanging="284"/>
        <w:rPr>
          <w:rStyle w:val="BoldCharacterStyle"/>
        </w:rPr>
      </w:pPr>
      <w:r w:rsidRPr="00CA1C8C">
        <w:rPr>
          <w:rFonts w:cs="Arial"/>
          <w:b w:val="0"/>
          <w:szCs w:val="22"/>
        </w:rPr>
        <w:t xml:space="preserve"> </w:t>
      </w:r>
    </w:p>
    <w:p w14:paraId="3F82A447" w14:textId="5182D433" w:rsidR="00FA2356" w:rsidRPr="00CA1C8C" w:rsidRDefault="00FA2356" w:rsidP="00B13DAF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14:paraId="11E4FDEE" w14:textId="02DD277D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 xml:space="preserve">Named Veterinary Surgeon Report </w:t>
      </w:r>
      <w:r w:rsidR="00C60779" w:rsidRPr="00CA1C8C">
        <w:rPr>
          <w:rFonts w:cs="Arial"/>
          <w:szCs w:val="22"/>
        </w:rPr>
        <w:t xml:space="preserve">– </w:t>
      </w:r>
      <w:r w:rsidR="00A02A01" w:rsidRPr="00CA1C8C">
        <w:rPr>
          <w:rFonts w:cs="Arial"/>
          <w:szCs w:val="22"/>
        </w:rPr>
        <w:t xml:space="preserve">Amelia Philips </w:t>
      </w:r>
    </w:p>
    <w:p w14:paraId="79408ABF" w14:textId="77777777" w:rsidR="0003271D" w:rsidRPr="00CA1C8C" w:rsidRDefault="0003271D" w:rsidP="0003271D">
      <w:pPr>
        <w:pStyle w:val="Bold"/>
        <w:numPr>
          <w:ilvl w:val="0"/>
          <w:numId w:val="0"/>
        </w:numPr>
        <w:ind w:left="360"/>
        <w:rPr>
          <w:rFonts w:cs="Arial"/>
          <w:szCs w:val="22"/>
        </w:rPr>
      </w:pPr>
    </w:p>
    <w:p w14:paraId="276D419B" w14:textId="5B20C534" w:rsidR="00362845" w:rsidRPr="00CA1C8C" w:rsidRDefault="00362845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(AP) apologised that the </w:t>
      </w:r>
      <w:r w:rsidR="00463B6F" w:rsidRPr="00CA1C8C">
        <w:rPr>
          <w:rFonts w:cs="Arial"/>
          <w:b w:val="0"/>
          <w:szCs w:val="22"/>
        </w:rPr>
        <w:t xml:space="preserve">NVS </w:t>
      </w:r>
      <w:r w:rsidRPr="00CA1C8C">
        <w:rPr>
          <w:rFonts w:cs="Arial"/>
          <w:b w:val="0"/>
          <w:szCs w:val="22"/>
        </w:rPr>
        <w:t>report was not sent out prior to the meeting</w:t>
      </w:r>
      <w:r w:rsidR="004A7790" w:rsidRPr="00CA1C8C">
        <w:rPr>
          <w:rFonts w:cs="Arial"/>
          <w:b w:val="0"/>
          <w:szCs w:val="22"/>
        </w:rPr>
        <w:t>.</w:t>
      </w:r>
    </w:p>
    <w:p w14:paraId="5686E3A2" w14:textId="4D490F7D" w:rsidR="00845AFF" w:rsidRPr="00CA1C8C" w:rsidRDefault="00845AFF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(AP) </w:t>
      </w:r>
      <w:r w:rsidR="00463B6F" w:rsidRPr="00CA1C8C">
        <w:rPr>
          <w:rFonts w:cs="Arial"/>
          <w:b w:val="0"/>
          <w:szCs w:val="22"/>
        </w:rPr>
        <w:t>r</w:t>
      </w:r>
      <w:r w:rsidRPr="00CA1C8C">
        <w:rPr>
          <w:rFonts w:cs="Arial"/>
          <w:b w:val="0"/>
          <w:szCs w:val="22"/>
        </w:rPr>
        <w:t xml:space="preserve">eported that contact with the </w:t>
      </w:r>
      <w:r w:rsidR="00463B6F" w:rsidRPr="00CA1C8C">
        <w:rPr>
          <w:rFonts w:cs="Arial"/>
          <w:b w:val="0"/>
          <w:szCs w:val="22"/>
        </w:rPr>
        <w:t xml:space="preserve">Home Office Inspector (HOI) </w:t>
      </w:r>
      <w:r w:rsidRPr="00CA1C8C">
        <w:rPr>
          <w:rFonts w:cs="Arial"/>
          <w:b w:val="0"/>
          <w:szCs w:val="22"/>
        </w:rPr>
        <w:t>need</w:t>
      </w:r>
      <w:r w:rsidR="00463B6F" w:rsidRPr="00CA1C8C">
        <w:rPr>
          <w:rFonts w:cs="Arial"/>
          <w:b w:val="0"/>
          <w:szCs w:val="22"/>
        </w:rPr>
        <w:t>ed</w:t>
      </w:r>
      <w:r w:rsidRPr="00CA1C8C">
        <w:rPr>
          <w:rFonts w:cs="Arial"/>
          <w:b w:val="0"/>
          <w:szCs w:val="22"/>
        </w:rPr>
        <w:t xml:space="preserve"> to be within 72hrs of the </w:t>
      </w:r>
      <w:r w:rsidR="006B4E70" w:rsidRPr="00CA1C8C">
        <w:rPr>
          <w:rFonts w:cs="Arial"/>
          <w:b w:val="0"/>
          <w:szCs w:val="22"/>
        </w:rPr>
        <w:t xml:space="preserve">Condition 18 </w:t>
      </w:r>
      <w:r w:rsidRPr="00CA1C8C">
        <w:rPr>
          <w:rFonts w:cs="Arial"/>
          <w:b w:val="0"/>
          <w:szCs w:val="22"/>
        </w:rPr>
        <w:t>event which ha</w:t>
      </w:r>
      <w:r w:rsidR="00463B6F" w:rsidRPr="00CA1C8C">
        <w:rPr>
          <w:rFonts w:cs="Arial"/>
          <w:b w:val="0"/>
          <w:szCs w:val="22"/>
        </w:rPr>
        <w:t>s</w:t>
      </w:r>
      <w:r w:rsidRPr="00CA1C8C">
        <w:rPr>
          <w:rFonts w:cs="Arial"/>
          <w:b w:val="0"/>
          <w:szCs w:val="22"/>
        </w:rPr>
        <w:t xml:space="preserve"> been more successfully do</w:t>
      </w:r>
      <w:r w:rsidR="002E4585" w:rsidRPr="00CA1C8C">
        <w:rPr>
          <w:rFonts w:cs="Arial"/>
          <w:b w:val="0"/>
          <w:szCs w:val="22"/>
        </w:rPr>
        <w:t xml:space="preserve">ne, </w:t>
      </w:r>
      <w:r w:rsidR="00463B6F" w:rsidRPr="00CA1C8C">
        <w:rPr>
          <w:rFonts w:cs="Arial"/>
          <w:b w:val="0"/>
          <w:szCs w:val="22"/>
        </w:rPr>
        <w:t>reminding users</w:t>
      </w:r>
      <w:r w:rsidR="002E4585" w:rsidRPr="00CA1C8C">
        <w:rPr>
          <w:rFonts w:cs="Arial"/>
          <w:b w:val="0"/>
          <w:szCs w:val="22"/>
        </w:rPr>
        <w:t xml:space="preserve"> that the Home O</w:t>
      </w:r>
      <w:r w:rsidR="005564DA" w:rsidRPr="00CA1C8C">
        <w:rPr>
          <w:rFonts w:cs="Arial"/>
          <w:b w:val="0"/>
          <w:szCs w:val="22"/>
        </w:rPr>
        <w:t>ffice require</w:t>
      </w:r>
      <w:r w:rsidR="00463B6F" w:rsidRPr="00CA1C8C">
        <w:rPr>
          <w:rFonts w:cs="Arial"/>
          <w:b w:val="0"/>
          <w:szCs w:val="22"/>
        </w:rPr>
        <w:t>d</w:t>
      </w:r>
      <w:r w:rsidR="003F14EC" w:rsidRPr="00CA1C8C">
        <w:rPr>
          <w:rFonts w:cs="Arial"/>
          <w:b w:val="0"/>
          <w:szCs w:val="22"/>
        </w:rPr>
        <w:t xml:space="preserve"> </w:t>
      </w:r>
      <w:r w:rsidR="005564DA" w:rsidRPr="00CA1C8C">
        <w:rPr>
          <w:rFonts w:cs="Arial"/>
          <w:b w:val="0"/>
          <w:szCs w:val="22"/>
        </w:rPr>
        <w:t>the Study P</w:t>
      </w:r>
      <w:r w:rsidRPr="00CA1C8C">
        <w:rPr>
          <w:rFonts w:cs="Arial"/>
          <w:b w:val="0"/>
          <w:szCs w:val="22"/>
        </w:rPr>
        <w:t>lan</w:t>
      </w:r>
      <w:r w:rsidR="005564DA" w:rsidRPr="00CA1C8C">
        <w:rPr>
          <w:rFonts w:cs="Arial"/>
          <w:b w:val="0"/>
          <w:szCs w:val="22"/>
        </w:rPr>
        <w:t>s</w:t>
      </w:r>
      <w:r w:rsidRPr="00CA1C8C">
        <w:rPr>
          <w:rFonts w:cs="Arial"/>
          <w:b w:val="0"/>
          <w:szCs w:val="22"/>
        </w:rPr>
        <w:t xml:space="preserve"> to accompany the </w:t>
      </w:r>
      <w:r w:rsidR="008207C7" w:rsidRPr="00CA1C8C">
        <w:rPr>
          <w:rFonts w:cs="Arial"/>
          <w:b w:val="0"/>
          <w:szCs w:val="22"/>
        </w:rPr>
        <w:t xml:space="preserve">Standard </w:t>
      </w:r>
      <w:r w:rsidR="00463B6F" w:rsidRPr="00CA1C8C">
        <w:rPr>
          <w:rFonts w:cs="Arial"/>
          <w:b w:val="0"/>
          <w:szCs w:val="22"/>
        </w:rPr>
        <w:t>C</w:t>
      </w:r>
      <w:r w:rsidRPr="00CA1C8C">
        <w:rPr>
          <w:rFonts w:cs="Arial"/>
          <w:b w:val="0"/>
          <w:szCs w:val="22"/>
        </w:rPr>
        <w:t>ondition 18 report and</w:t>
      </w:r>
      <w:r w:rsidR="005564DA" w:rsidRPr="00CA1C8C">
        <w:rPr>
          <w:rFonts w:cs="Arial"/>
          <w:b w:val="0"/>
          <w:szCs w:val="22"/>
        </w:rPr>
        <w:t xml:space="preserve"> informed</w:t>
      </w:r>
      <w:r w:rsidRPr="00CA1C8C">
        <w:rPr>
          <w:rFonts w:cs="Arial"/>
          <w:b w:val="0"/>
          <w:szCs w:val="22"/>
        </w:rPr>
        <w:t xml:space="preserve"> to call </w:t>
      </w:r>
      <w:r w:rsidR="00570C60" w:rsidRPr="00CA1C8C">
        <w:rPr>
          <w:rFonts w:cs="Arial"/>
          <w:b w:val="0"/>
          <w:szCs w:val="22"/>
        </w:rPr>
        <w:t xml:space="preserve">the Vets </w:t>
      </w:r>
      <w:r w:rsidRPr="00CA1C8C">
        <w:rPr>
          <w:rFonts w:cs="Arial"/>
          <w:b w:val="0"/>
          <w:szCs w:val="22"/>
        </w:rPr>
        <w:t xml:space="preserve">if urgent or over the weekend. </w:t>
      </w:r>
    </w:p>
    <w:p w14:paraId="1448768A" w14:textId="682F18EE" w:rsidR="0062096D" w:rsidRPr="00CA1C8C" w:rsidRDefault="005564DA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The </w:t>
      </w:r>
      <w:r w:rsidR="0062096D" w:rsidRPr="00CA1C8C">
        <w:rPr>
          <w:rFonts w:cs="Arial"/>
          <w:b w:val="0"/>
          <w:szCs w:val="22"/>
        </w:rPr>
        <w:t xml:space="preserve">Non-Regulated Work </w:t>
      </w:r>
      <w:r w:rsidR="00AD7E9E" w:rsidRPr="00CA1C8C">
        <w:rPr>
          <w:rFonts w:cs="Arial"/>
          <w:b w:val="0"/>
          <w:szCs w:val="22"/>
        </w:rPr>
        <w:t xml:space="preserve">form has been amended to highlight </w:t>
      </w:r>
      <w:r w:rsidR="00463B6F" w:rsidRPr="00CA1C8C">
        <w:rPr>
          <w:rFonts w:cs="Arial"/>
          <w:b w:val="0"/>
          <w:szCs w:val="22"/>
        </w:rPr>
        <w:t>that if</w:t>
      </w:r>
      <w:r w:rsidR="0062096D" w:rsidRPr="00CA1C8C">
        <w:rPr>
          <w:rFonts w:cs="Arial"/>
          <w:b w:val="0"/>
          <w:szCs w:val="22"/>
        </w:rPr>
        <w:t xml:space="preserve"> any material change in any of your animals or unexpected adverse effects that are more than minor and transient</w:t>
      </w:r>
      <w:r w:rsidR="00463B6F" w:rsidRPr="00CA1C8C">
        <w:rPr>
          <w:rFonts w:cs="Arial"/>
          <w:b w:val="0"/>
          <w:szCs w:val="22"/>
        </w:rPr>
        <w:t xml:space="preserve"> are noticed,</w:t>
      </w:r>
      <w:r w:rsidR="0062096D" w:rsidRPr="00CA1C8C">
        <w:rPr>
          <w:rFonts w:cs="Arial"/>
          <w:b w:val="0"/>
          <w:szCs w:val="22"/>
        </w:rPr>
        <w:t xml:space="preserve"> you must contact a UBS NACWO, NVS and the Director for Governance and Welfare immediately.</w:t>
      </w:r>
    </w:p>
    <w:p w14:paraId="1DEAE19F" w14:textId="71DC48E3" w:rsidR="00AD7E9E" w:rsidRPr="00CA1C8C" w:rsidRDefault="00AD7E9E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(AB) asked if </w:t>
      </w:r>
      <w:r w:rsidR="00463B6F" w:rsidRPr="00CA1C8C">
        <w:rPr>
          <w:rFonts w:cs="Arial"/>
          <w:b w:val="0"/>
          <w:szCs w:val="22"/>
        </w:rPr>
        <w:t xml:space="preserve">it </w:t>
      </w:r>
      <w:r w:rsidRPr="00CA1C8C">
        <w:rPr>
          <w:rFonts w:cs="Arial"/>
          <w:b w:val="0"/>
          <w:szCs w:val="22"/>
        </w:rPr>
        <w:t>was necessary for post mortems to be carried out as not much can be learned by doing so. (AP) responded that a meeting with Noelia who had given the advice</w:t>
      </w:r>
      <w:r w:rsidR="00463B6F" w:rsidRPr="00CA1C8C">
        <w:rPr>
          <w:rFonts w:cs="Arial"/>
          <w:b w:val="0"/>
          <w:szCs w:val="22"/>
        </w:rPr>
        <w:t>,</w:t>
      </w:r>
      <w:r w:rsidRPr="00CA1C8C">
        <w:rPr>
          <w:rFonts w:cs="Arial"/>
          <w:b w:val="0"/>
          <w:szCs w:val="22"/>
        </w:rPr>
        <w:t xml:space="preserve"> was</w:t>
      </w:r>
      <w:r w:rsidR="00463B6F" w:rsidRPr="00CA1C8C">
        <w:rPr>
          <w:rFonts w:cs="Arial"/>
          <w:b w:val="0"/>
          <w:szCs w:val="22"/>
        </w:rPr>
        <w:t xml:space="preserve"> due to take place </w:t>
      </w:r>
      <w:r w:rsidRPr="00CA1C8C">
        <w:rPr>
          <w:rFonts w:cs="Arial"/>
          <w:b w:val="0"/>
          <w:szCs w:val="22"/>
        </w:rPr>
        <w:t>to discuss</w:t>
      </w:r>
      <w:r w:rsidR="00463B6F" w:rsidRPr="00CA1C8C">
        <w:rPr>
          <w:rFonts w:cs="Arial"/>
          <w:b w:val="0"/>
          <w:szCs w:val="22"/>
        </w:rPr>
        <w:t xml:space="preserve"> the issue</w:t>
      </w:r>
      <w:r w:rsidRPr="00CA1C8C">
        <w:rPr>
          <w:rFonts w:cs="Arial"/>
          <w:b w:val="0"/>
          <w:szCs w:val="22"/>
        </w:rPr>
        <w:t xml:space="preserve"> further</w:t>
      </w:r>
    </w:p>
    <w:p w14:paraId="3C36C41F" w14:textId="1827F2EA" w:rsidR="0062096D" w:rsidRPr="00CA1C8C" w:rsidRDefault="0062096D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(AP) noted the regular updates from </w:t>
      </w:r>
      <w:r w:rsidR="00463B6F" w:rsidRPr="00CA1C8C">
        <w:rPr>
          <w:rFonts w:cs="Arial"/>
          <w:b w:val="0"/>
          <w:szCs w:val="22"/>
        </w:rPr>
        <w:t>KW</w:t>
      </w:r>
      <w:r w:rsidRPr="00CA1C8C">
        <w:rPr>
          <w:rFonts w:cs="Arial"/>
          <w:b w:val="0"/>
          <w:szCs w:val="22"/>
        </w:rPr>
        <w:t xml:space="preserve"> regarding the presentation of </w:t>
      </w:r>
      <w:r w:rsidR="00463B6F" w:rsidRPr="00CA1C8C">
        <w:rPr>
          <w:rFonts w:cs="Arial"/>
          <w:b w:val="0"/>
          <w:szCs w:val="22"/>
        </w:rPr>
        <w:t>a</w:t>
      </w:r>
      <w:r w:rsidRPr="00CA1C8C">
        <w:rPr>
          <w:rFonts w:cs="Arial"/>
          <w:b w:val="0"/>
          <w:szCs w:val="22"/>
        </w:rPr>
        <w:t xml:space="preserve">rched </w:t>
      </w:r>
      <w:r w:rsidR="003F14EC" w:rsidRPr="00CA1C8C">
        <w:rPr>
          <w:rFonts w:cs="Arial"/>
          <w:b w:val="0"/>
          <w:szCs w:val="22"/>
        </w:rPr>
        <w:t>b</w:t>
      </w:r>
      <w:r w:rsidRPr="00CA1C8C">
        <w:rPr>
          <w:rFonts w:cs="Arial"/>
          <w:b w:val="0"/>
          <w:szCs w:val="22"/>
        </w:rPr>
        <w:t>acks in mice on L4.</w:t>
      </w:r>
    </w:p>
    <w:p w14:paraId="1F2B81E5" w14:textId="1952F732" w:rsidR="0062096D" w:rsidRPr="00CA1C8C" w:rsidRDefault="0062096D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(AP) reminded of the need for </w:t>
      </w:r>
      <w:r w:rsidR="00AD7E9E" w:rsidRPr="00CA1C8C">
        <w:rPr>
          <w:rFonts w:cs="Arial"/>
          <w:b w:val="0"/>
          <w:szCs w:val="22"/>
        </w:rPr>
        <w:t>PPE and to use the Surgery Technicians</w:t>
      </w:r>
      <w:r w:rsidRPr="00CA1C8C">
        <w:rPr>
          <w:rFonts w:cs="Arial"/>
          <w:b w:val="0"/>
          <w:szCs w:val="22"/>
        </w:rPr>
        <w:t xml:space="preserve"> if </w:t>
      </w:r>
      <w:r w:rsidR="00463B6F" w:rsidRPr="00CA1C8C">
        <w:rPr>
          <w:rFonts w:cs="Arial"/>
          <w:b w:val="0"/>
          <w:szCs w:val="22"/>
        </w:rPr>
        <w:t>users required</w:t>
      </w:r>
      <w:r w:rsidRPr="00CA1C8C">
        <w:rPr>
          <w:rFonts w:cs="Arial"/>
          <w:b w:val="0"/>
          <w:szCs w:val="22"/>
        </w:rPr>
        <w:t xml:space="preserve"> a refresher.</w:t>
      </w:r>
      <w:r w:rsidR="00C93760" w:rsidRPr="00CA1C8C">
        <w:rPr>
          <w:rFonts w:cs="Arial"/>
          <w:b w:val="0"/>
          <w:szCs w:val="22"/>
        </w:rPr>
        <w:t xml:space="preserve"> </w:t>
      </w:r>
      <w:r w:rsidR="00463B6F" w:rsidRPr="00CA1C8C">
        <w:rPr>
          <w:rFonts w:cs="Arial"/>
          <w:b w:val="0"/>
          <w:szCs w:val="22"/>
        </w:rPr>
        <w:t>(AP) stressed the importance for users to</w:t>
      </w:r>
      <w:r w:rsidR="00C93760" w:rsidRPr="00CA1C8C">
        <w:rPr>
          <w:rFonts w:cs="Arial"/>
          <w:b w:val="0"/>
          <w:szCs w:val="22"/>
        </w:rPr>
        <w:t xml:space="preserve"> check </w:t>
      </w:r>
      <w:r w:rsidR="00463B6F" w:rsidRPr="00CA1C8C">
        <w:rPr>
          <w:rFonts w:cs="Arial"/>
          <w:b w:val="0"/>
          <w:szCs w:val="22"/>
        </w:rPr>
        <w:t>P</w:t>
      </w:r>
      <w:r w:rsidR="00C93760" w:rsidRPr="00CA1C8C">
        <w:rPr>
          <w:rFonts w:cs="Arial"/>
          <w:b w:val="0"/>
          <w:szCs w:val="22"/>
        </w:rPr>
        <w:t xml:space="preserve">roject </w:t>
      </w:r>
      <w:r w:rsidR="00463B6F" w:rsidRPr="00CA1C8C">
        <w:rPr>
          <w:rFonts w:cs="Arial"/>
          <w:b w:val="0"/>
          <w:szCs w:val="22"/>
        </w:rPr>
        <w:t>L</w:t>
      </w:r>
      <w:r w:rsidR="00C93760" w:rsidRPr="00CA1C8C">
        <w:rPr>
          <w:rFonts w:cs="Arial"/>
          <w:b w:val="0"/>
          <w:szCs w:val="22"/>
        </w:rPr>
        <w:t xml:space="preserve">icence authorities before </w:t>
      </w:r>
      <w:r w:rsidR="005564DA" w:rsidRPr="00CA1C8C">
        <w:rPr>
          <w:rFonts w:cs="Arial"/>
          <w:b w:val="0"/>
          <w:szCs w:val="22"/>
        </w:rPr>
        <w:t>Study Plans</w:t>
      </w:r>
      <w:r w:rsidR="00C93760" w:rsidRPr="00CA1C8C">
        <w:rPr>
          <w:rFonts w:cs="Arial"/>
          <w:b w:val="0"/>
          <w:szCs w:val="22"/>
        </w:rPr>
        <w:t xml:space="preserve"> are written and submitted as it is the PPLh’s responsibility to ensure compliance with their licence. This will insure last minute conversations</w:t>
      </w:r>
      <w:r w:rsidR="002E4585" w:rsidRPr="00CA1C8C">
        <w:rPr>
          <w:rFonts w:cs="Arial"/>
          <w:b w:val="0"/>
          <w:szCs w:val="22"/>
        </w:rPr>
        <w:t xml:space="preserve"> regarding interpretations </w:t>
      </w:r>
      <w:r w:rsidR="00AD7E9E" w:rsidRPr="00CA1C8C">
        <w:rPr>
          <w:rFonts w:cs="Arial"/>
          <w:b w:val="0"/>
          <w:szCs w:val="22"/>
        </w:rPr>
        <w:t>by</w:t>
      </w:r>
      <w:r w:rsidR="00C93760" w:rsidRPr="00CA1C8C">
        <w:rPr>
          <w:rFonts w:cs="Arial"/>
          <w:b w:val="0"/>
          <w:szCs w:val="22"/>
        </w:rPr>
        <w:t xml:space="preserve"> the Home Office are avoided. </w:t>
      </w:r>
    </w:p>
    <w:p w14:paraId="1E66E952" w14:textId="435176B5" w:rsidR="00845AFF" w:rsidRPr="00CA1C8C" w:rsidRDefault="00C93760" w:rsidP="0036284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. </w:t>
      </w:r>
    </w:p>
    <w:p w14:paraId="18EE478A" w14:textId="77777777" w:rsidR="00FA2356" w:rsidRPr="00CA1C8C" w:rsidRDefault="00FA2356" w:rsidP="001534A5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083B35D4" w14:textId="45DBC93D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 xml:space="preserve">Named Information Officer Report </w:t>
      </w:r>
      <w:r w:rsidR="00C60779" w:rsidRPr="00CA1C8C">
        <w:rPr>
          <w:rFonts w:cs="Arial"/>
          <w:szCs w:val="22"/>
        </w:rPr>
        <w:t xml:space="preserve">– </w:t>
      </w:r>
      <w:r w:rsidRPr="00CA1C8C">
        <w:rPr>
          <w:rFonts w:cs="Arial"/>
          <w:szCs w:val="22"/>
        </w:rPr>
        <w:t>Debs Flack</w:t>
      </w:r>
    </w:p>
    <w:p w14:paraId="1BC41403" w14:textId="77777777" w:rsidR="0003271D" w:rsidRPr="00CA1C8C" w:rsidRDefault="0003271D" w:rsidP="0003271D">
      <w:pPr>
        <w:pStyle w:val="Bold"/>
        <w:numPr>
          <w:ilvl w:val="0"/>
          <w:numId w:val="0"/>
        </w:numPr>
        <w:ind w:left="360"/>
        <w:rPr>
          <w:rFonts w:cs="Arial"/>
          <w:szCs w:val="22"/>
        </w:rPr>
      </w:pPr>
    </w:p>
    <w:p w14:paraId="0F16DDC9" w14:textId="7738B91F" w:rsidR="00FC228C" w:rsidRPr="00CA1C8C" w:rsidRDefault="00C93760" w:rsidP="00C9376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Debs Flack (DF)</w:t>
      </w:r>
      <w:r w:rsidR="002E4585" w:rsidRPr="00CA1C8C">
        <w:rPr>
          <w:rFonts w:cs="Arial"/>
          <w:b w:val="0"/>
          <w:szCs w:val="22"/>
        </w:rPr>
        <w:t xml:space="preserve"> reported an addition to the report being circulated regarding Standard Condition 18 reports. (DF) stated the importance o</w:t>
      </w:r>
      <w:r w:rsidR="00463B6F" w:rsidRPr="00CA1C8C">
        <w:rPr>
          <w:rFonts w:cs="Arial"/>
          <w:b w:val="0"/>
          <w:szCs w:val="22"/>
        </w:rPr>
        <w:t>f</w:t>
      </w:r>
      <w:r w:rsidR="002E4585" w:rsidRPr="00CA1C8C">
        <w:rPr>
          <w:rFonts w:cs="Arial"/>
          <w:b w:val="0"/>
          <w:szCs w:val="22"/>
        </w:rPr>
        <w:t xml:space="preserve"> </w:t>
      </w:r>
      <w:r w:rsidR="00463B6F" w:rsidRPr="00CA1C8C">
        <w:rPr>
          <w:rFonts w:cs="Arial"/>
          <w:b w:val="0"/>
          <w:szCs w:val="22"/>
        </w:rPr>
        <w:t xml:space="preserve">liaising </w:t>
      </w:r>
      <w:r w:rsidR="002E4585" w:rsidRPr="00CA1C8C">
        <w:rPr>
          <w:rFonts w:cs="Arial"/>
          <w:b w:val="0"/>
          <w:szCs w:val="22"/>
        </w:rPr>
        <w:t xml:space="preserve">with the NACWOs </w:t>
      </w:r>
      <w:r w:rsidR="00FC228C" w:rsidRPr="00CA1C8C">
        <w:rPr>
          <w:rFonts w:cs="Arial"/>
          <w:b w:val="0"/>
          <w:szCs w:val="22"/>
        </w:rPr>
        <w:t xml:space="preserve">to ensure post mortems are </w:t>
      </w:r>
      <w:r w:rsidR="00FC228C" w:rsidRPr="00CA1C8C">
        <w:rPr>
          <w:rFonts w:cs="Arial"/>
          <w:b w:val="0"/>
          <w:szCs w:val="22"/>
        </w:rPr>
        <w:lastRenderedPageBreak/>
        <w:t>carried out whenever an animal is found dead.</w:t>
      </w:r>
      <w:r w:rsidR="0072753A" w:rsidRPr="00CA1C8C">
        <w:rPr>
          <w:rFonts w:cs="Arial"/>
          <w:b w:val="0"/>
          <w:szCs w:val="22"/>
        </w:rPr>
        <w:t xml:space="preserve"> </w:t>
      </w:r>
      <w:r w:rsidR="00463B6F" w:rsidRPr="00CA1C8C">
        <w:rPr>
          <w:rFonts w:cs="Arial"/>
          <w:b w:val="0"/>
          <w:szCs w:val="22"/>
        </w:rPr>
        <w:t>The</w:t>
      </w:r>
      <w:r w:rsidR="00FC228C" w:rsidRPr="00CA1C8C">
        <w:rPr>
          <w:rFonts w:cs="Arial"/>
          <w:b w:val="0"/>
          <w:szCs w:val="22"/>
        </w:rPr>
        <w:t xml:space="preserve"> need to carry out post mortems</w:t>
      </w:r>
      <w:r w:rsidR="00463B6F" w:rsidRPr="00CA1C8C">
        <w:rPr>
          <w:rFonts w:cs="Arial"/>
          <w:b w:val="0"/>
          <w:szCs w:val="22"/>
        </w:rPr>
        <w:t xml:space="preserve"> was reiterated</w:t>
      </w:r>
      <w:r w:rsidR="00FC228C" w:rsidRPr="00CA1C8C">
        <w:rPr>
          <w:rFonts w:cs="Arial"/>
          <w:b w:val="0"/>
          <w:szCs w:val="22"/>
        </w:rPr>
        <w:t>. (DF) reported that many Condition 18</w:t>
      </w:r>
      <w:r w:rsidR="00463B6F" w:rsidRPr="00CA1C8C">
        <w:rPr>
          <w:rFonts w:cs="Arial"/>
          <w:b w:val="0"/>
          <w:szCs w:val="22"/>
        </w:rPr>
        <w:t xml:space="preserve"> report</w:t>
      </w:r>
      <w:r w:rsidR="00FC228C" w:rsidRPr="00CA1C8C">
        <w:rPr>
          <w:rFonts w:cs="Arial"/>
          <w:b w:val="0"/>
          <w:szCs w:val="22"/>
        </w:rPr>
        <w:t>s do have a result assigned to them. (AP) commented that the process does not need to be complicated but</w:t>
      </w:r>
      <w:r w:rsidR="00AD7E9E" w:rsidRPr="00CA1C8C">
        <w:rPr>
          <w:rFonts w:cs="Arial"/>
          <w:b w:val="0"/>
          <w:szCs w:val="22"/>
        </w:rPr>
        <w:t xml:space="preserve"> </w:t>
      </w:r>
      <w:r w:rsidR="00E647B7" w:rsidRPr="00CA1C8C">
        <w:rPr>
          <w:rFonts w:cs="Arial"/>
          <w:b w:val="0"/>
          <w:szCs w:val="22"/>
        </w:rPr>
        <w:t>if</w:t>
      </w:r>
      <w:r w:rsidR="00FC228C" w:rsidRPr="00CA1C8C">
        <w:rPr>
          <w:rFonts w:cs="Arial"/>
          <w:b w:val="0"/>
          <w:szCs w:val="22"/>
        </w:rPr>
        <w:t xml:space="preserve"> </w:t>
      </w:r>
      <w:r w:rsidR="00463B6F" w:rsidRPr="00CA1C8C">
        <w:rPr>
          <w:rFonts w:cs="Arial"/>
          <w:b w:val="0"/>
          <w:szCs w:val="22"/>
        </w:rPr>
        <w:t>there were any</w:t>
      </w:r>
      <w:r w:rsidR="00FC228C" w:rsidRPr="00CA1C8C">
        <w:rPr>
          <w:rFonts w:cs="Arial"/>
          <w:b w:val="0"/>
          <w:szCs w:val="22"/>
        </w:rPr>
        <w:t xml:space="preserve"> signs o</w:t>
      </w:r>
      <w:r w:rsidR="0072753A" w:rsidRPr="00CA1C8C">
        <w:rPr>
          <w:rFonts w:cs="Arial"/>
          <w:b w:val="0"/>
          <w:szCs w:val="22"/>
        </w:rPr>
        <w:t>f abnormality</w:t>
      </w:r>
      <w:r w:rsidR="00463B6F" w:rsidRPr="00CA1C8C">
        <w:rPr>
          <w:rFonts w:cs="Arial"/>
          <w:b w:val="0"/>
          <w:szCs w:val="22"/>
        </w:rPr>
        <w:t>,</w:t>
      </w:r>
      <w:r w:rsidR="00FC228C" w:rsidRPr="00CA1C8C">
        <w:rPr>
          <w:rFonts w:cs="Arial"/>
          <w:b w:val="0"/>
          <w:szCs w:val="22"/>
        </w:rPr>
        <w:t xml:space="preserve"> </w:t>
      </w:r>
      <w:r w:rsidR="0072753A" w:rsidRPr="00CA1C8C">
        <w:rPr>
          <w:rFonts w:cs="Arial"/>
          <w:b w:val="0"/>
          <w:szCs w:val="22"/>
        </w:rPr>
        <w:t>to check</w:t>
      </w:r>
      <w:r w:rsidR="00463B6F" w:rsidRPr="00CA1C8C">
        <w:rPr>
          <w:rFonts w:cs="Arial"/>
          <w:b w:val="0"/>
          <w:szCs w:val="22"/>
        </w:rPr>
        <w:t xml:space="preserve"> with the NVS</w:t>
      </w:r>
      <w:r w:rsidR="0072753A" w:rsidRPr="00CA1C8C">
        <w:rPr>
          <w:rFonts w:cs="Arial"/>
          <w:b w:val="0"/>
          <w:szCs w:val="22"/>
        </w:rPr>
        <w:t>.</w:t>
      </w:r>
    </w:p>
    <w:p w14:paraId="6130290C" w14:textId="44706142" w:rsidR="0072753A" w:rsidRPr="00CA1C8C" w:rsidRDefault="0072753A" w:rsidP="00C93760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 xml:space="preserve">(DF) reminded </w:t>
      </w:r>
      <w:r w:rsidR="00463B6F" w:rsidRPr="00CA1C8C">
        <w:rPr>
          <w:rFonts w:cs="Arial"/>
          <w:b w:val="0"/>
          <w:szCs w:val="22"/>
        </w:rPr>
        <w:t>users of the</w:t>
      </w:r>
      <w:r w:rsidRPr="00CA1C8C">
        <w:rPr>
          <w:rFonts w:cs="Arial"/>
          <w:b w:val="0"/>
          <w:szCs w:val="22"/>
        </w:rPr>
        <w:t xml:space="preserve"> Standard Condition 20 of a Personal Licence</w:t>
      </w:r>
      <w:r w:rsidR="00463B6F" w:rsidRPr="00CA1C8C">
        <w:rPr>
          <w:rFonts w:cs="Arial"/>
          <w:b w:val="0"/>
          <w:szCs w:val="22"/>
        </w:rPr>
        <w:t xml:space="preserve"> was to ensure records are kept </w:t>
      </w:r>
      <w:r w:rsidRPr="00CA1C8C">
        <w:rPr>
          <w:rFonts w:cs="Arial"/>
          <w:b w:val="0"/>
          <w:szCs w:val="22"/>
        </w:rPr>
        <w:t xml:space="preserve">up to date and </w:t>
      </w:r>
      <w:r w:rsidR="00463B6F" w:rsidRPr="00CA1C8C">
        <w:rPr>
          <w:rFonts w:cs="Arial"/>
          <w:b w:val="0"/>
          <w:szCs w:val="22"/>
        </w:rPr>
        <w:t xml:space="preserve">that </w:t>
      </w:r>
      <w:r w:rsidRPr="00CA1C8C">
        <w:rPr>
          <w:rFonts w:cs="Arial"/>
          <w:b w:val="0"/>
          <w:szCs w:val="22"/>
        </w:rPr>
        <w:t>Standard Condition</w:t>
      </w:r>
      <w:r w:rsidR="00463B6F" w:rsidRPr="00CA1C8C">
        <w:rPr>
          <w:rFonts w:cs="Arial"/>
          <w:b w:val="0"/>
          <w:szCs w:val="22"/>
        </w:rPr>
        <w:t>s</w:t>
      </w:r>
      <w:r w:rsidRPr="00CA1C8C">
        <w:rPr>
          <w:rFonts w:cs="Arial"/>
          <w:b w:val="0"/>
          <w:szCs w:val="22"/>
        </w:rPr>
        <w:t xml:space="preserve"> are adhered to </w:t>
      </w:r>
      <w:r w:rsidR="00463B6F" w:rsidRPr="00CA1C8C">
        <w:rPr>
          <w:rFonts w:cs="Arial"/>
          <w:b w:val="0"/>
          <w:szCs w:val="22"/>
        </w:rPr>
        <w:t xml:space="preserve">which </w:t>
      </w:r>
      <w:r w:rsidRPr="00CA1C8C">
        <w:rPr>
          <w:rFonts w:cs="Arial"/>
          <w:b w:val="0"/>
          <w:szCs w:val="22"/>
        </w:rPr>
        <w:t xml:space="preserve">was one of the reasons why the Home Office was conducting five year reviews. (SH) commented that the Project Support Team is there to help with </w:t>
      </w:r>
      <w:r w:rsidR="003F14EC" w:rsidRPr="00CA1C8C">
        <w:rPr>
          <w:rFonts w:cs="Arial"/>
          <w:b w:val="0"/>
          <w:szCs w:val="22"/>
        </w:rPr>
        <w:t>five-year</w:t>
      </w:r>
      <w:r w:rsidRPr="00CA1C8C">
        <w:rPr>
          <w:rFonts w:cs="Arial"/>
          <w:b w:val="0"/>
          <w:szCs w:val="22"/>
        </w:rPr>
        <w:t xml:space="preserve"> reviews and would like to thank them for doing so.</w:t>
      </w:r>
    </w:p>
    <w:p w14:paraId="628CBE6F" w14:textId="77777777" w:rsidR="00FA2356" w:rsidRPr="00CA1C8C" w:rsidRDefault="00FA2356" w:rsidP="00582A65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4C729FE9" w14:textId="4F366DBB" w:rsidR="00FA2356" w:rsidRPr="00CA1C8C" w:rsidRDefault="00FA2356" w:rsidP="0037143F">
      <w:pPr>
        <w:pStyle w:val="Bold"/>
        <w:numPr>
          <w:ilvl w:val="0"/>
          <w:numId w:val="3"/>
        </w:numPr>
        <w:rPr>
          <w:rFonts w:cs="Arial"/>
          <w:szCs w:val="22"/>
        </w:rPr>
      </w:pPr>
      <w:r w:rsidRPr="00CA1C8C">
        <w:rPr>
          <w:rFonts w:cs="Arial"/>
          <w:szCs w:val="22"/>
        </w:rPr>
        <w:t>User Reports</w:t>
      </w:r>
    </w:p>
    <w:p w14:paraId="761C7759" w14:textId="67D5AE28" w:rsidR="002E4585" w:rsidRPr="00CA1C8C" w:rsidRDefault="002E4585" w:rsidP="002E4585">
      <w:pPr>
        <w:pStyle w:val="Bold"/>
        <w:numPr>
          <w:ilvl w:val="0"/>
          <w:numId w:val="0"/>
        </w:numPr>
        <w:rPr>
          <w:rFonts w:cs="Arial"/>
          <w:b w:val="0"/>
          <w:szCs w:val="22"/>
        </w:rPr>
      </w:pPr>
      <w:r w:rsidRPr="00CA1C8C">
        <w:rPr>
          <w:rFonts w:cs="Arial"/>
          <w:b w:val="0"/>
          <w:szCs w:val="22"/>
        </w:rPr>
        <w:t>None</w:t>
      </w:r>
    </w:p>
    <w:p w14:paraId="646D8396" w14:textId="77777777" w:rsidR="00FA2356" w:rsidRPr="00CA1C8C" w:rsidRDefault="00FA2356" w:rsidP="00582A65">
      <w:pPr>
        <w:pStyle w:val="Bold"/>
        <w:numPr>
          <w:ilvl w:val="0"/>
          <w:numId w:val="0"/>
        </w:numPr>
        <w:ind w:left="284" w:hanging="284"/>
        <w:rPr>
          <w:rFonts w:cs="Arial"/>
          <w:szCs w:val="22"/>
        </w:rPr>
      </w:pPr>
    </w:p>
    <w:p w14:paraId="585DF871" w14:textId="45276EF2" w:rsidR="00FA2356" w:rsidRPr="00CA1C8C" w:rsidRDefault="00FA2356" w:rsidP="00C96845">
      <w:pPr>
        <w:pStyle w:val="Bold"/>
      </w:pPr>
      <w:r w:rsidRPr="00CA1C8C">
        <w:t xml:space="preserve">The 3R’s </w:t>
      </w:r>
      <w:r w:rsidR="00C60779" w:rsidRPr="00CA1C8C">
        <w:t xml:space="preserve">– </w:t>
      </w:r>
      <w:r w:rsidRPr="00CA1C8C">
        <w:t>Debs Flack</w:t>
      </w:r>
    </w:p>
    <w:p w14:paraId="14D81CC0" w14:textId="77777777" w:rsidR="0003271D" w:rsidRPr="00CA1C8C" w:rsidRDefault="0003271D" w:rsidP="0003271D">
      <w:pPr>
        <w:pStyle w:val="Bold"/>
        <w:numPr>
          <w:ilvl w:val="0"/>
          <w:numId w:val="0"/>
        </w:numPr>
        <w:ind w:left="284"/>
      </w:pPr>
    </w:p>
    <w:p w14:paraId="2FE68FD4" w14:textId="3AA4F33E" w:rsidR="00374599" w:rsidRPr="00CA1C8C" w:rsidRDefault="00337550" w:rsidP="00C60779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 xml:space="preserve">(DF) </w:t>
      </w:r>
      <w:r w:rsidR="00B20AF3" w:rsidRPr="00CA1C8C">
        <w:rPr>
          <w:b w:val="0"/>
          <w:lang w:val="en-US"/>
        </w:rPr>
        <w:t>r</w:t>
      </w:r>
      <w:r w:rsidR="00C60779" w:rsidRPr="00CA1C8C">
        <w:rPr>
          <w:b w:val="0"/>
          <w:lang w:val="en-US"/>
        </w:rPr>
        <w:t>eport circulated to the</w:t>
      </w:r>
      <w:r w:rsidR="0072753A" w:rsidRPr="00CA1C8C">
        <w:rPr>
          <w:b w:val="0"/>
          <w:lang w:val="en-US"/>
        </w:rPr>
        <w:t xml:space="preserve"> committee prior to the meeting did not include something that ha</w:t>
      </w:r>
      <w:r w:rsidR="008207C7" w:rsidRPr="00CA1C8C">
        <w:rPr>
          <w:b w:val="0"/>
          <w:lang w:val="en-US"/>
        </w:rPr>
        <w:t xml:space="preserve">d </w:t>
      </w:r>
      <w:r w:rsidR="0072753A" w:rsidRPr="00CA1C8C">
        <w:rPr>
          <w:b w:val="0"/>
          <w:lang w:val="en-US"/>
        </w:rPr>
        <w:t>recently</w:t>
      </w:r>
      <w:r w:rsidRPr="00CA1C8C">
        <w:rPr>
          <w:b w:val="0"/>
          <w:lang w:val="en-US"/>
        </w:rPr>
        <w:t xml:space="preserve"> </w:t>
      </w:r>
      <w:r w:rsidR="008207C7" w:rsidRPr="00CA1C8C">
        <w:rPr>
          <w:b w:val="0"/>
          <w:lang w:val="en-US"/>
        </w:rPr>
        <w:t>become known</w:t>
      </w:r>
      <w:r w:rsidRPr="00CA1C8C">
        <w:rPr>
          <w:b w:val="0"/>
          <w:lang w:val="en-US"/>
        </w:rPr>
        <w:t xml:space="preserve"> and </w:t>
      </w:r>
      <w:r w:rsidR="008207C7" w:rsidRPr="00CA1C8C">
        <w:rPr>
          <w:b w:val="0"/>
          <w:lang w:val="en-US"/>
        </w:rPr>
        <w:t xml:space="preserve">that </w:t>
      </w:r>
      <w:r w:rsidR="00AD7E9E" w:rsidRPr="00CA1C8C">
        <w:rPr>
          <w:b w:val="0"/>
          <w:lang w:val="en-US"/>
        </w:rPr>
        <w:t xml:space="preserve">guidance </w:t>
      </w:r>
      <w:r w:rsidR="008207C7" w:rsidRPr="00CA1C8C">
        <w:rPr>
          <w:b w:val="0"/>
          <w:lang w:val="en-US"/>
        </w:rPr>
        <w:t xml:space="preserve">would be circulated shortly </w:t>
      </w:r>
      <w:r w:rsidR="00AD7E9E" w:rsidRPr="00CA1C8C">
        <w:rPr>
          <w:b w:val="0"/>
          <w:lang w:val="en-US"/>
        </w:rPr>
        <w:t>regarding this</w:t>
      </w:r>
      <w:r w:rsidR="0072753A" w:rsidRPr="00CA1C8C">
        <w:rPr>
          <w:b w:val="0"/>
          <w:lang w:val="en-US"/>
        </w:rPr>
        <w:t>.</w:t>
      </w:r>
      <w:r w:rsidRPr="00CA1C8C">
        <w:rPr>
          <w:b w:val="0"/>
          <w:lang w:val="en-US"/>
        </w:rPr>
        <w:t xml:space="preserve"> (DF) encouraged users to use the Project License area to learn from others.</w:t>
      </w:r>
    </w:p>
    <w:p w14:paraId="23D8E7A3" w14:textId="0C61FA8D" w:rsidR="00337550" w:rsidRPr="00CA1C8C" w:rsidRDefault="00337550" w:rsidP="00C60779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 xml:space="preserve">(AB) enquired if genotyping could be carried out in-house. (ST) responded that </w:t>
      </w:r>
      <w:r w:rsidR="008207C7" w:rsidRPr="00CA1C8C">
        <w:rPr>
          <w:b w:val="0"/>
          <w:lang w:val="en-US"/>
        </w:rPr>
        <w:t>T</w:t>
      </w:r>
      <w:r w:rsidRPr="00CA1C8C">
        <w:rPr>
          <w:b w:val="0"/>
          <w:lang w:val="en-US"/>
        </w:rPr>
        <w:t xml:space="preserve">ransnetyx is being used by many groups. </w:t>
      </w:r>
      <w:r w:rsidRPr="00CA1C8C">
        <w:rPr>
          <w:rStyle w:val="BoldCharacterStyle"/>
          <w:rFonts w:cs="Arial"/>
          <w:szCs w:val="22"/>
        </w:rPr>
        <w:t xml:space="preserve">Chris Lelliott (CL) commented that </w:t>
      </w:r>
      <w:r w:rsidR="008207C7" w:rsidRPr="00CA1C8C">
        <w:rPr>
          <w:b w:val="0"/>
          <w:lang w:val="en-US"/>
        </w:rPr>
        <w:t>T</w:t>
      </w:r>
      <w:r w:rsidRPr="00CA1C8C">
        <w:rPr>
          <w:b w:val="0"/>
          <w:lang w:val="en-US"/>
        </w:rPr>
        <w:t xml:space="preserve">ransnetyx has problems with complex genotyping and it is better to work in-house until </w:t>
      </w:r>
      <w:r w:rsidR="008207C7" w:rsidRPr="00CA1C8C">
        <w:rPr>
          <w:b w:val="0"/>
          <w:lang w:val="en-US"/>
        </w:rPr>
        <w:t>T</w:t>
      </w:r>
      <w:r w:rsidRPr="00CA1C8C">
        <w:rPr>
          <w:b w:val="0"/>
          <w:lang w:val="en-US"/>
        </w:rPr>
        <w:t>ransnetyx is up to speed</w:t>
      </w:r>
      <w:r w:rsidR="008207C7" w:rsidRPr="00CA1C8C">
        <w:rPr>
          <w:b w:val="0"/>
          <w:lang w:val="en-US"/>
        </w:rPr>
        <w:t xml:space="preserve">. </w:t>
      </w:r>
      <w:r w:rsidR="00570C60" w:rsidRPr="00CA1C8C">
        <w:rPr>
          <w:b w:val="0"/>
          <w:lang w:val="en-US"/>
        </w:rPr>
        <w:t>(</w:t>
      </w:r>
      <w:r w:rsidR="008207C7" w:rsidRPr="00CA1C8C">
        <w:rPr>
          <w:b w:val="0"/>
          <w:lang w:val="en-US"/>
        </w:rPr>
        <w:t>CL</w:t>
      </w:r>
      <w:r w:rsidR="00570C60" w:rsidRPr="00CA1C8C">
        <w:rPr>
          <w:b w:val="0"/>
          <w:lang w:val="en-US"/>
        </w:rPr>
        <w:t>)</w:t>
      </w:r>
      <w:r w:rsidR="002509EE" w:rsidRPr="00CA1C8C">
        <w:rPr>
          <w:b w:val="0"/>
          <w:lang w:val="en-US"/>
        </w:rPr>
        <w:t xml:space="preserve"> </w:t>
      </w:r>
      <w:r w:rsidR="008207C7" w:rsidRPr="00CA1C8C">
        <w:rPr>
          <w:b w:val="0"/>
          <w:lang w:val="en-US"/>
        </w:rPr>
        <w:t>enquired</w:t>
      </w:r>
      <w:r w:rsidRPr="00CA1C8C">
        <w:rPr>
          <w:b w:val="0"/>
          <w:lang w:val="en-US"/>
        </w:rPr>
        <w:t xml:space="preserve"> if it </w:t>
      </w:r>
      <w:r w:rsidR="008207C7" w:rsidRPr="00CA1C8C">
        <w:rPr>
          <w:b w:val="0"/>
          <w:lang w:val="en-US"/>
        </w:rPr>
        <w:t>wa</w:t>
      </w:r>
      <w:r w:rsidRPr="00CA1C8C">
        <w:rPr>
          <w:b w:val="0"/>
          <w:lang w:val="en-US"/>
        </w:rPr>
        <w:t>s worth considering genotyping within AMB. (KW)</w:t>
      </w:r>
      <w:r w:rsidR="00B20AF3" w:rsidRPr="00CA1C8C">
        <w:rPr>
          <w:b w:val="0"/>
          <w:lang w:val="en-US"/>
        </w:rPr>
        <w:t xml:space="preserve"> responded that it would not be cost effective due the volume of work required and lack the necessary space to implement. (JG) reported that Tec</w:t>
      </w:r>
      <w:r w:rsidR="008207C7" w:rsidRPr="00CA1C8C">
        <w:rPr>
          <w:b w:val="0"/>
          <w:lang w:val="en-US"/>
        </w:rPr>
        <w:t>hnicians</w:t>
      </w:r>
      <w:r w:rsidR="00B20AF3" w:rsidRPr="00CA1C8C">
        <w:rPr>
          <w:b w:val="0"/>
          <w:lang w:val="en-US"/>
        </w:rPr>
        <w:t xml:space="preserve"> are ca</w:t>
      </w:r>
      <w:r w:rsidR="00AD7E9E" w:rsidRPr="00CA1C8C">
        <w:rPr>
          <w:b w:val="0"/>
          <w:lang w:val="en-US"/>
        </w:rPr>
        <w:t xml:space="preserve">rrying out 500 to 600 </w:t>
      </w:r>
      <w:r w:rsidR="008207C7" w:rsidRPr="00CA1C8C">
        <w:rPr>
          <w:b w:val="0"/>
          <w:lang w:val="en-US"/>
        </w:rPr>
        <w:t xml:space="preserve">genotype samples </w:t>
      </w:r>
      <w:r w:rsidR="00AD7E9E" w:rsidRPr="00CA1C8C">
        <w:rPr>
          <w:b w:val="0"/>
          <w:lang w:val="en-US"/>
        </w:rPr>
        <w:t>each week but it is</w:t>
      </w:r>
      <w:r w:rsidR="00B20AF3" w:rsidRPr="00CA1C8C">
        <w:rPr>
          <w:b w:val="0"/>
          <w:lang w:val="en-US"/>
        </w:rPr>
        <w:t xml:space="preserve"> not known </w:t>
      </w:r>
      <w:r w:rsidR="008207C7" w:rsidRPr="00CA1C8C">
        <w:rPr>
          <w:b w:val="0"/>
          <w:lang w:val="en-US"/>
        </w:rPr>
        <w:t xml:space="preserve">how </w:t>
      </w:r>
      <w:r w:rsidR="00B20AF3" w:rsidRPr="00CA1C8C">
        <w:rPr>
          <w:b w:val="0"/>
          <w:lang w:val="en-US"/>
        </w:rPr>
        <w:t xml:space="preserve">many are sent </w:t>
      </w:r>
      <w:r w:rsidR="002509EE" w:rsidRPr="00CA1C8C">
        <w:rPr>
          <w:b w:val="0"/>
          <w:lang w:val="en-US"/>
        </w:rPr>
        <w:t>on</w:t>
      </w:r>
      <w:r w:rsidR="00B20AF3" w:rsidRPr="00CA1C8C">
        <w:rPr>
          <w:b w:val="0"/>
          <w:lang w:val="en-US"/>
        </w:rPr>
        <w:t xml:space="preserve">to </w:t>
      </w:r>
      <w:r w:rsidR="008207C7" w:rsidRPr="00CA1C8C">
        <w:rPr>
          <w:b w:val="0"/>
          <w:lang w:val="en-US"/>
        </w:rPr>
        <w:t>T</w:t>
      </w:r>
      <w:r w:rsidR="00B20AF3" w:rsidRPr="00CA1C8C">
        <w:rPr>
          <w:b w:val="0"/>
          <w:lang w:val="en-US"/>
        </w:rPr>
        <w:t>ransnetyx.</w:t>
      </w:r>
    </w:p>
    <w:p w14:paraId="33F48048" w14:textId="6B775A99" w:rsidR="00B20AF3" w:rsidRPr="00CA1C8C" w:rsidRDefault="00B20AF3" w:rsidP="00C60779">
      <w:pPr>
        <w:pStyle w:val="Bold"/>
        <w:numPr>
          <w:ilvl w:val="0"/>
          <w:numId w:val="0"/>
        </w:numPr>
        <w:rPr>
          <w:b w:val="0"/>
        </w:rPr>
      </w:pPr>
      <w:r w:rsidRPr="00CA1C8C">
        <w:rPr>
          <w:b w:val="0"/>
          <w:lang w:val="en-US"/>
        </w:rPr>
        <w:t xml:space="preserve">It was concluded that it might be possible to work with JCBC and </w:t>
      </w:r>
      <w:r w:rsidR="008207C7" w:rsidRPr="00CA1C8C">
        <w:rPr>
          <w:b w:val="0"/>
          <w:lang w:val="en-US"/>
        </w:rPr>
        <w:t>(</w:t>
      </w:r>
      <w:r w:rsidRPr="00CA1C8C">
        <w:rPr>
          <w:b w:val="0"/>
          <w:lang w:val="en-US"/>
        </w:rPr>
        <w:t>KW</w:t>
      </w:r>
      <w:r w:rsidR="008207C7" w:rsidRPr="00CA1C8C">
        <w:rPr>
          <w:b w:val="0"/>
          <w:lang w:val="en-US"/>
        </w:rPr>
        <w:t>)</w:t>
      </w:r>
      <w:r w:rsidRPr="00CA1C8C">
        <w:rPr>
          <w:b w:val="0"/>
          <w:lang w:val="en-US"/>
        </w:rPr>
        <w:t xml:space="preserve"> would look</w:t>
      </w:r>
      <w:r w:rsidR="00075643" w:rsidRPr="00CA1C8C">
        <w:rPr>
          <w:b w:val="0"/>
          <w:lang w:val="en-US"/>
        </w:rPr>
        <w:t xml:space="preserve"> at the</w:t>
      </w:r>
      <w:r w:rsidRPr="00CA1C8C">
        <w:rPr>
          <w:b w:val="0"/>
          <w:lang w:val="en-US"/>
        </w:rPr>
        <w:t xml:space="preserve"> business plan and report</w:t>
      </w:r>
      <w:r w:rsidR="008207C7" w:rsidRPr="00CA1C8C">
        <w:rPr>
          <w:b w:val="0"/>
          <w:lang w:val="en-US"/>
        </w:rPr>
        <w:t xml:space="preserve"> back</w:t>
      </w:r>
      <w:r w:rsidRPr="00CA1C8C">
        <w:rPr>
          <w:b w:val="0"/>
          <w:lang w:val="en-US"/>
        </w:rPr>
        <w:t xml:space="preserve"> in the next meeting.</w:t>
      </w:r>
    </w:p>
    <w:p w14:paraId="58C9B227" w14:textId="676A1837" w:rsidR="00582A65" w:rsidRPr="00CA1C8C" w:rsidRDefault="00582A65" w:rsidP="00582A65">
      <w:pPr>
        <w:rPr>
          <w:rFonts w:cs="Arial"/>
          <w:szCs w:val="22"/>
        </w:rPr>
      </w:pPr>
    </w:p>
    <w:p w14:paraId="2DDD767B" w14:textId="2781800A" w:rsidR="00FA2356" w:rsidRPr="00CA1C8C" w:rsidRDefault="00FA2356" w:rsidP="00FA2356">
      <w:pPr>
        <w:pStyle w:val="Bold"/>
        <w:rPr>
          <w:rFonts w:cs="Arial"/>
          <w:szCs w:val="22"/>
          <w:lang w:val="en-US"/>
        </w:rPr>
      </w:pPr>
      <w:r w:rsidRPr="00CA1C8C">
        <w:rPr>
          <w:rFonts w:cs="Arial"/>
          <w:szCs w:val="22"/>
          <w:lang w:val="en-US"/>
        </w:rPr>
        <w:t>A</w:t>
      </w:r>
      <w:r w:rsidR="00C60779" w:rsidRPr="00CA1C8C">
        <w:rPr>
          <w:rFonts w:cs="Arial"/>
          <w:szCs w:val="22"/>
          <w:lang w:val="en-US"/>
        </w:rPr>
        <w:t xml:space="preserve">ny </w:t>
      </w:r>
      <w:r w:rsidRPr="00CA1C8C">
        <w:rPr>
          <w:rFonts w:cs="Arial"/>
          <w:szCs w:val="22"/>
          <w:lang w:val="en-US"/>
        </w:rPr>
        <w:t>O</w:t>
      </w:r>
      <w:r w:rsidR="00C60779" w:rsidRPr="00CA1C8C">
        <w:rPr>
          <w:rFonts w:cs="Arial"/>
          <w:szCs w:val="22"/>
          <w:lang w:val="en-US"/>
        </w:rPr>
        <w:t xml:space="preserve">ther </w:t>
      </w:r>
      <w:r w:rsidRPr="00CA1C8C">
        <w:rPr>
          <w:rFonts w:cs="Arial"/>
          <w:szCs w:val="22"/>
          <w:lang w:val="en-US"/>
        </w:rPr>
        <w:t>B</w:t>
      </w:r>
      <w:r w:rsidR="00C60779" w:rsidRPr="00CA1C8C">
        <w:rPr>
          <w:rFonts w:cs="Arial"/>
          <w:szCs w:val="22"/>
          <w:lang w:val="en-US"/>
        </w:rPr>
        <w:t>usiness</w:t>
      </w:r>
    </w:p>
    <w:p w14:paraId="2E19DA39" w14:textId="77777777" w:rsidR="0003271D" w:rsidRPr="00CA1C8C" w:rsidRDefault="0003271D" w:rsidP="0003271D">
      <w:pPr>
        <w:pStyle w:val="Bold"/>
        <w:numPr>
          <w:ilvl w:val="0"/>
          <w:numId w:val="0"/>
        </w:numPr>
        <w:ind w:left="284"/>
        <w:rPr>
          <w:rFonts w:cs="Arial"/>
          <w:szCs w:val="22"/>
          <w:lang w:val="en-US"/>
        </w:rPr>
      </w:pPr>
    </w:p>
    <w:p w14:paraId="482EB6EB" w14:textId="4781E25D" w:rsidR="00FC2AE3" w:rsidRPr="00CA1C8C" w:rsidRDefault="00075643" w:rsidP="004246B4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 xml:space="preserve">Kim Evans (KE) </w:t>
      </w:r>
      <w:r w:rsidR="008207C7" w:rsidRPr="00CA1C8C">
        <w:rPr>
          <w:b w:val="0"/>
          <w:lang w:val="en-US"/>
        </w:rPr>
        <w:t>e</w:t>
      </w:r>
      <w:r w:rsidRPr="00CA1C8C">
        <w:rPr>
          <w:b w:val="0"/>
          <w:lang w:val="en-US"/>
        </w:rPr>
        <w:t xml:space="preserve">nquired if a pump could be provided for </w:t>
      </w:r>
      <w:r w:rsidR="008207C7" w:rsidRPr="00CA1C8C">
        <w:rPr>
          <w:b w:val="0"/>
          <w:lang w:val="en-US"/>
        </w:rPr>
        <w:t xml:space="preserve">the </w:t>
      </w:r>
      <w:r w:rsidRPr="00CA1C8C">
        <w:rPr>
          <w:b w:val="0"/>
          <w:lang w:val="en-US"/>
        </w:rPr>
        <w:t>Level 2 perfusion room. (ST) responded that pumps are not provided and that users are required to provide their own</w:t>
      </w:r>
      <w:r w:rsidR="00FC2AE3" w:rsidRPr="00CA1C8C">
        <w:rPr>
          <w:b w:val="0"/>
          <w:lang w:val="en-US"/>
        </w:rPr>
        <w:t>. (ST) suggested that users might be</w:t>
      </w:r>
      <w:r w:rsidR="00213CFC" w:rsidRPr="00CA1C8C">
        <w:rPr>
          <w:b w:val="0"/>
          <w:lang w:val="en-US"/>
        </w:rPr>
        <w:t xml:space="preserve"> happy to share pumps with an email being sent to</w:t>
      </w:r>
      <w:r w:rsidR="00AD7E9E" w:rsidRPr="00CA1C8C">
        <w:rPr>
          <w:b w:val="0"/>
          <w:lang w:val="en-US"/>
        </w:rPr>
        <w:t xml:space="preserve"> </w:t>
      </w:r>
      <w:r w:rsidR="00213CFC" w:rsidRPr="00CA1C8C">
        <w:rPr>
          <w:b w:val="0"/>
          <w:lang w:val="en-US"/>
        </w:rPr>
        <w:t xml:space="preserve">link up </w:t>
      </w:r>
      <w:r w:rsidR="008207C7" w:rsidRPr="00CA1C8C">
        <w:rPr>
          <w:b w:val="0"/>
          <w:lang w:val="en-US"/>
        </w:rPr>
        <w:t xml:space="preserve">users who may be willing to share this </w:t>
      </w:r>
      <w:r w:rsidR="002509EE" w:rsidRPr="00CA1C8C">
        <w:rPr>
          <w:b w:val="0"/>
          <w:lang w:val="en-US"/>
        </w:rPr>
        <w:t>equipment</w:t>
      </w:r>
      <w:r w:rsidRPr="00CA1C8C">
        <w:rPr>
          <w:b w:val="0"/>
          <w:lang w:val="en-US"/>
        </w:rPr>
        <w:t>.</w:t>
      </w:r>
      <w:r w:rsidR="00FC2AE3" w:rsidRPr="00CA1C8C">
        <w:rPr>
          <w:b w:val="0"/>
          <w:lang w:val="en-US"/>
        </w:rPr>
        <w:t xml:space="preserve"> Elise Laperrousaz (EL)</w:t>
      </w:r>
      <w:r w:rsidR="00213CFC" w:rsidRPr="00CA1C8C">
        <w:rPr>
          <w:b w:val="0"/>
          <w:lang w:val="en-US"/>
        </w:rPr>
        <w:t xml:space="preserve"> </w:t>
      </w:r>
      <w:r w:rsidR="00FD3977" w:rsidRPr="00CA1C8C">
        <w:rPr>
          <w:b w:val="0"/>
          <w:lang w:val="en-US"/>
        </w:rPr>
        <w:t>informed a perfusion pump c</w:t>
      </w:r>
      <w:r w:rsidR="00AD7E9E" w:rsidRPr="00CA1C8C">
        <w:rPr>
          <w:b w:val="0"/>
          <w:lang w:val="en-US"/>
        </w:rPr>
        <w:t>ame from Phe</w:t>
      </w:r>
      <w:r w:rsidR="00E647B7" w:rsidRPr="00CA1C8C">
        <w:rPr>
          <w:b w:val="0"/>
          <w:lang w:val="en-US"/>
        </w:rPr>
        <w:t>n</w:t>
      </w:r>
      <w:r w:rsidR="00AD7E9E" w:rsidRPr="00CA1C8C">
        <w:rPr>
          <w:b w:val="0"/>
          <w:lang w:val="en-US"/>
        </w:rPr>
        <w:t>omics which is available</w:t>
      </w:r>
      <w:r w:rsidR="00FD3977" w:rsidRPr="00CA1C8C">
        <w:rPr>
          <w:b w:val="0"/>
          <w:lang w:val="en-US"/>
        </w:rPr>
        <w:t xml:space="preserve"> for everyone to use but to </w:t>
      </w:r>
      <w:r w:rsidR="00AD7E9E" w:rsidRPr="00CA1C8C">
        <w:rPr>
          <w:b w:val="0"/>
          <w:lang w:val="en-US"/>
        </w:rPr>
        <w:t>ensure</w:t>
      </w:r>
      <w:r w:rsidR="00FD3977" w:rsidRPr="00CA1C8C">
        <w:rPr>
          <w:b w:val="0"/>
          <w:lang w:val="en-US"/>
        </w:rPr>
        <w:t xml:space="preserve"> no one else was in the room</w:t>
      </w:r>
      <w:r w:rsidR="0003271D" w:rsidRPr="00CA1C8C">
        <w:rPr>
          <w:b w:val="0"/>
          <w:lang w:val="en-US"/>
        </w:rPr>
        <w:t xml:space="preserve"> at the same time</w:t>
      </w:r>
      <w:r w:rsidR="00FD3977" w:rsidRPr="00CA1C8C">
        <w:rPr>
          <w:b w:val="0"/>
          <w:lang w:val="en-US"/>
        </w:rPr>
        <w:t>.</w:t>
      </w:r>
    </w:p>
    <w:p w14:paraId="2C6625A1" w14:textId="61CDBC79" w:rsidR="00213CFC" w:rsidRPr="00CA1C8C" w:rsidRDefault="00213CFC" w:rsidP="004246B4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>Hannah Mannering (HM) asked if anything could be done regarding</w:t>
      </w:r>
      <w:r w:rsidR="00AD7E9E" w:rsidRPr="00CA1C8C">
        <w:rPr>
          <w:b w:val="0"/>
          <w:lang w:val="en-US"/>
        </w:rPr>
        <w:t xml:space="preserve"> the fire alarm</w:t>
      </w:r>
      <w:r w:rsidR="008207C7" w:rsidRPr="00CA1C8C">
        <w:rPr>
          <w:b w:val="0"/>
          <w:lang w:val="en-US"/>
        </w:rPr>
        <w:t xml:space="preserve"> test volume.</w:t>
      </w:r>
      <w:r w:rsidR="00AD7E9E" w:rsidRPr="00CA1C8C">
        <w:rPr>
          <w:b w:val="0"/>
          <w:lang w:val="en-US"/>
        </w:rPr>
        <w:t xml:space="preserve"> (KS) is meeting</w:t>
      </w:r>
      <w:r w:rsidR="00570C60" w:rsidRPr="00CA1C8C">
        <w:rPr>
          <w:b w:val="0"/>
          <w:lang w:val="en-US"/>
        </w:rPr>
        <w:t xml:space="preserve"> </w:t>
      </w:r>
      <w:r w:rsidRPr="00CA1C8C">
        <w:rPr>
          <w:b w:val="0"/>
          <w:lang w:val="en-US"/>
        </w:rPr>
        <w:t>with Mick Mash from the University’s Fire Safety Office to find a solution to the l</w:t>
      </w:r>
      <w:r w:rsidR="00AD7E9E" w:rsidRPr="00CA1C8C">
        <w:rPr>
          <w:b w:val="0"/>
          <w:lang w:val="en-US"/>
        </w:rPr>
        <w:t>oud volume of the</w:t>
      </w:r>
      <w:r w:rsidR="008207C7" w:rsidRPr="00CA1C8C">
        <w:rPr>
          <w:b w:val="0"/>
          <w:lang w:val="en-US"/>
        </w:rPr>
        <w:t xml:space="preserve"> </w:t>
      </w:r>
      <w:r w:rsidR="00AD7E9E" w:rsidRPr="00CA1C8C">
        <w:rPr>
          <w:b w:val="0"/>
          <w:lang w:val="en-US"/>
        </w:rPr>
        <w:t>scheduled</w:t>
      </w:r>
      <w:r w:rsidRPr="00CA1C8C">
        <w:rPr>
          <w:b w:val="0"/>
          <w:lang w:val="en-US"/>
        </w:rPr>
        <w:t xml:space="preserve"> fire alarm</w:t>
      </w:r>
      <w:r w:rsidR="00AD7E9E" w:rsidRPr="00CA1C8C">
        <w:rPr>
          <w:b w:val="0"/>
          <w:lang w:val="en-US"/>
        </w:rPr>
        <w:t xml:space="preserve"> test</w:t>
      </w:r>
      <w:r w:rsidRPr="00CA1C8C">
        <w:rPr>
          <w:b w:val="0"/>
          <w:lang w:val="en-US"/>
        </w:rPr>
        <w:t xml:space="preserve">. The fire alarm needs to be tested during </w:t>
      </w:r>
      <w:r w:rsidR="00E647B7" w:rsidRPr="00CA1C8C">
        <w:rPr>
          <w:b w:val="0"/>
          <w:lang w:val="en-US"/>
        </w:rPr>
        <w:t>normal hours</w:t>
      </w:r>
      <w:r w:rsidR="00FD3977" w:rsidRPr="00CA1C8C">
        <w:rPr>
          <w:b w:val="0"/>
          <w:lang w:val="en-US"/>
        </w:rPr>
        <w:t xml:space="preserve"> but will be l</w:t>
      </w:r>
      <w:r w:rsidR="00AD7E9E" w:rsidRPr="00CA1C8C">
        <w:rPr>
          <w:b w:val="0"/>
          <w:lang w:val="en-US"/>
        </w:rPr>
        <w:t>ooked at</w:t>
      </w:r>
      <w:r w:rsidR="008207C7" w:rsidRPr="00CA1C8C">
        <w:rPr>
          <w:b w:val="0"/>
          <w:lang w:val="en-US"/>
        </w:rPr>
        <w:t xml:space="preserve"> </w:t>
      </w:r>
      <w:r w:rsidR="00AD7E9E" w:rsidRPr="00CA1C8C">
        <w:rPr>
          <w:b w:val="0"/>
          <w:lang w:val="en-US"/>
        </w:rPr>
        <w:t xml:space="preserve">to hopefully lower the </w:t>
      </w:r>
      <w:r w:rsidR="00FD3977" w:rsidRPr="00CA1C8C">
        <w:rPr>
          <w:b w:val="0"/>
          <w:lang w:val="en-US"/>
        </w:rPr>
        <w:t>volume in procedure rooms.</w:t>
      </w:r>
    </w:p>
    <w:p w14:paraId="430F74E3" w14:textId="3C293141" w:rsidR="00AD7E9E" w:rsidRPr="00CA1C8C" w:rsidRDefault="00FD3977" w:rsidP="004246B4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>(KT) asked (KS) for the dimensions of rooms to allow for calculations for safe use of liquid</w:t>
      </w:r>
    </w:p>
    <w:p w14:paraId="541E1041" w14:textId="3D0E7F70" w:rsidR="00FD3977" w:rsidRPr="00CA1C8C" w:rsidRDefault="00FD3977" w:rsidP="004246B4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 xml:space="preserve">nitrogen. (KS) agreed to provide this alongside the </w:t>
      </w:r>
      <w:r w:rsidR="002509EE" w:rsidRPr="00CA1C8C">
        <w:rPr>
          <w:b w:val="0"/>
          <w:lang w:val="en-US"/>
        </w:rPr>
        <w:t>airflow</w:t>
      </w:r>
      <w:r w:rsidRPr="00CA1C8C">
        <w:rPr>
          <w:b w:val="0"/>
          <w:lang w:val="en-US"/>
        </w:rPr>
        <w:t xml:space="preserve"> rate.</w:t>
      </w:r>
    </w:p>
    <w:p w14:paraId="69673D59" w14:textId="032F4889" w:rsidR="00075643" w:rsidRPr="00CA1C8C" w:rsidRDefault="00FD3977" w:rsidP="004246B4">
      <w:pPr>
        <w:pStyle w:val="Bold"/>
        <w:numPr>
          <w:ilvl w:val="0"/>
          <w:numId w:val="0"/>
        </w:numPr>
        <w:rPr>
          <w:b w:val="0"/>
          <w:lang w:val="en-US"/>
        </w:rPr>
      </w:pPr>
      <w:r w:rsidRPr="00CA1C8C">
        <w:rPr>
          <w:b w:val="0"/>
          <w:lang w:val="en-US"/>
        </w:rPr>
        <w:t xml:space="preserve">(KE) asked if no one attended a </w:t>
      </w:r>
      <w:r w:rsidR="004246B4" w:rsidRPr="00CA1C8C">
        <w:rPr>
          <w:b w:val="0"/>
          <w:lang w:val="en-US"/>
        </w:rPr>
        <w:t>booking after 15 minutes</w:t>
      </w:r>
      <w:r w:rsidR="008207C7" w:rsidRPr="00CA1C8C">
        <w:rPr>
          <w:b w:val="0"/>
          <w:lang w:val="en-US"/>
        </w:rPr>
        <w:t>, whether</w:t>
      </w:r>
      <w:r w:rsidR="004246B4" w:rsidRPr="00CA1C8C">
        <w:rPr>
          <w:b w:val="0"/>
          <w:lang w:val="en-US"/>
        </w:rPr>
        <w:t xml:space="preserve"> the equipment was allowed to be used </w:t>
      </w:r>
      <w:r w:rsidR="0003271D" w:rsidRPr="00CA1C8C">
        <w:rPr>
          <w:b w:val="0"/>
          <w:lang w:val="en-US"/>
        </w:rPr>
        <w:t xml:space="preserve">by others. (ST) informed </w:t>
      </w:r>
      <w:r w:rsidR="004246B4" w:rsidRPr="00CA1C8C">
        <w:rPr>
          <w:b w:val="0"/>
          <w:lang w:val="en-US"/>
        </w:rPr>
        <w:t>that</w:t>
      </w:r>
      <w:r w:rsidR="008207C7" w:rsidRPr="00CA1C8C">
        <w:rPr>
          <w:b w:val="0"/>
          <w:lang w:val="en-US"/>
        </w:rPr>
        <w:t xml:space="preserve"> that</w:t>
      </w:r>
      <w:r w:rsidR="004246B4" w:rsidRPr="00CA1C8C">
        <w:rPr>
          <w:b w:val="0"/>
          <w:lang w:val="en-US"/>
        </w:rPr>
        <w:t xml:space="preserve"> was allowed and that when booking the cabinet</w:t>
      </w:r>
      <w:r w:rsidR="008207C7" w:rsidRPr="00CA1C8C">
        <w:rPr>
          <w:b w:val="0"/>
          <w:lang w:val="en-US"/>
        </w:rPr>
        <w:t>, users were reminded to</w:t>
      </w:r>
      <w:r w:rsidR="004246B4" w:rsidRPr="00CA1C8C">
        <w:rPr>
          <w:b w:val="0"/>
          <w:lang w:val="en-US"/>
        </w:rPr>
        <w:t xml:space="preserve"> ensure </w:t>
      </w:r>
      <w:r w:rsidR="008207C7" w:rsidRPr="00CA1C8C">
        <w:rPr>
          <w:b w:val="0"/>
          <w:lang w:val="en-US"/>
        </w:rPr>
        <w:t xml:space="preserve">that they schedule </w:t>
      </w:r>
      <w:r w:rsidR="0003271D" w:rsidRPr="00CA1C8C">
        <w:rPr>
          <w:b w:val="0"/>
          <w:lang w:val="en-US"/>
        </w:rPr>
        <w:t>enough time to clean down the cabinet and finish every</w:t>
      </w:r>
      <w:r w:rsidR="004246B4" w:rsidRPr="00CA1C8C">
        <w:rPr>
          <w:b w:val="0"/>
          <w:lang w:val="en-US"/>
        </w:rPr>
        <w:t xml:space="preserve">thing within </w:t>
      </w:r>
      <w:r w:rsidR="008207C7" w:rsidRPr="00CA1C8C">
        <w:rPr>
          <w:b w:val="0"/>
          <w:lang w:val="en-US"/>
        </w:rPr>
        <w:t xml:space="preserve">the </w:t>
      </w:r>
      <w:r w:rsidR="004246B4" w:rsidRPr="00CA1C8C">
        <w:rPr>
          <w:b w:val="0"/>
          <w:lang w:val="en-US"/>
        </w:rPr>
        <w:t xml:space="preserve">booked time. (ST) asked </w:t>
      </w:r>
      <w:r w:rsidR="008207C7" w:rsidRPr="00CA1C8C">
        <w:rPr>
          <w:b w:val="0"/>
          <w:lang w:val="en-US"/>
        </w:rPr>
        <w:t xml:space="preserve">users </w:t>
      </w:r>
      <w:r w:rsidR="004246B4" w:rsidRPr="00CA1C8C">
        <w:rPr>
          <w:b w:val="0"/>
          <w:lang w:val="en-US"/>
        </w:rPr>
        <w:t>t</w:t>
      </w:r>
      <w:r w:rsidR="0003271D" w:rsidRPr="00CA1C8C">
        <w:rPr>
          <w:b w:val="0"/>
          <w:lang w:val="en-US"/>
        </w:rPr>
        <w:t>o report those who are going over their time on a regular basis</w:t>
      </w:r>
      <w:r w:rsidR="004246B4" w:rsidRPr="00CA1C8C">
        <w:rPr>
          <w:b w:val="0"/>
          <w:lang w:val="en-US"/>
        </w:rPr>
        <w:t xml:space="preserve"> so that </w:t>
      </w:r>
      <w:r w:rsidR="008207C7" w:rsidRPr="00CA1C8C">
        <w:rPr>
          <w:b w:val="0"/>
          <w:lang w:val="en-US"/>
        </w:rPr>
        <w:t>it</w:t>
      </w:r>
      <w:r w:rsidR="004246B4" w:rsidRPr="00CA1C8C">
        <w:rPr>
          <w:b w:val="0"/>
          <w:lang w:val="en-US"/>
        </w:rPr>
        <w:t xml:space="preserve"> can be </w:t>
      </w:r>
      <w:r w:rsidR="00570C60" w:rsidRPr="00CA1C8C">
        <w:rPr>
          <w:b w:val="0"/>
          <w:lang w:val="en-US"/>
        </w:rPr>
        <w:t>addressed</w:t>
      </w:r>
      <w:r w:rsidR="0003271D" w:rsidRPr="00CA1C8C">
        <w:rPr>
          <w:b w:val="0"/>
          <w:lang w:val="en-US"/>
        </w:rPr>
        <w:t>.</w:t>
      </w:r>
    </w:p>
    <w:p w14:paraId="619AF69A" w14:textId="77777777" w:rsidR="00C60779" w:rsidRPr="00CA1C8C" w:rsidRDefault="00C60779" w:rsidP="00DB4369">
      <w:pPr>
        <w:pStyle w:val="Bold"/>
        <w:numPr>
          <w:ilvl w:val="0"/>
          <w:numId w:val="0"/>
        </w:numPr>
        <w:ind w:left="284" w:hanging="284"/>
        <w:rPr>
          <w:b w:val="0"/>
          <w:lang w:val="en-US"/>
        </w:rPr>
      </w:pPr>
    </w:p>
    <w:p w14:paraId="357D036E" w14:textId="2806CBC2" w:rsidR="0003271D" w:rsidRPr="00CA1C8C" w:rsidRDefault="00C60779" w:rsidP="00C60779">
      <w:pPr>
        <w:rPr>
          <w:b/>
          <w:lang w:val="en-US"/>
        </w:rPr>
      </w:pPr>
      <w:r w:rsidRPr="00CA1C8C">
        <w:rPr>
          <w:b/>
          <w:lang w:val="en-US"/>
        </w:rPr>
        <w:t>Date of next meetings:</w:t>
      </w:r>
    </w:p>
    <w:p w14:paraId="27C3AB05" w14:textId="77777777" w:rsidR="0003271D" w:rsidRPr="00CA1C8C" w:rsidRDefault="0003271D" w:rsidP="00C60779">
      <w:pPr>
        <w:rPr>
          <w:b/>
          <w:lang w:val="en-US"/>
        </w:rPr>
      </w:pPr>
    </w:p>
    <w:p w14:paraId="103E9C1D" w14:textId="49442711" w:rsidR="00C60779" w:rsidRPr="00CA1C8C" w:rsidRDefault="003A144D" w:rsidP="00C60779">
      <w:pPr>
        <w:pStyle w:val="Bold"/>
        <w:numPr>
          <w:ilvl w:val="0"/>
          <w:numId w:val="0"/>
        </w:numPr>
        <w:rPr>
          <w:rFonts w:cs="Arial"/>
          <w:b w:val="0"/>
          <w:szCs w:val="22"/>
          <w:lang w:val="en-US"/>
        </w:rPr>
      </w:pPr>
      <w:r w:rsidRPr="00CA1C8C">
        <w:rPr>
          <w:rFonts w:cs="Arial"/>
          <w:b w:val="0"/>
          <w:szCs w:val="22"/>
          <w:lang w:val="en-US"/>
        </w:rPr>
        <w:t>7</w:t>
      </w:r>
      <w:r w:rsidRPr="00CA1C8C">
        <w:rPr>
          <w:rFonts w:cs="Arial"/>
          <w:b w:val="0"/>
          <w:szCs w:val="22"/>
          <w:vertAlign w:val="superscript"/>
          <w:lang w:val="en-US"/>
        </w:rPr>
        <w:t>th</w:t>
      </w:r>
      <w:r w:rsidR="00FD5831" w:rsidRPr="00CA1C8C">
        <w:rPr>
          <w:rFonts w:cs="Arial"/>
          <w:b w:val="0"/>
          <w:szCs w:val="22"/>
          <w:lang w:val="en-US"/>
        </w:rPr>
        <w:t xml:space="preserve"> September 2021</w:t>
      </w:r>
    </w:p>
    <w:sectPr w:rsidR="00C60779" w:rsidRPr="00CA1C8C" w:rsidSect="009A04E9">
      <w:headerReference w:type="even" r:id="rId12"/>
      <w:headerReference w:type="default" r:id="rId13"/>
      <w:footerReference w:type="default" r:id="rId14"/>
      <w:type w:val="continuous"/>
      <w:pgSz w:w="11906" w:h="16838" w:code="9"/>
      <w:pgMar w:top="2608" w:right="936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9B20AB" w14:textId="77777777" w:rsidR="0039736A" w:rsidRDefault="0039736A">
      <w:r>
        <w:separator/>
      </w:r>
    </w:p>
  </w:endnote>
  <w:endnote w:type="continuationSeparator" w:id="0">
    <w:p w14:paraId="38B8E21A" w14:textId="77777777" w:rsidR="0039736A" w:rsidRDefault="0039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1D1E3" w14:textId="6A500E90" w:rsidR="009C3FE9" w:rsidRDefault="006F6235" w:rsidP="00F472DD">
    <w:pPr>
      <w:pStyle w:val="Footer"/>
      <w:spacing w:line="240" w:lineRule="auto"/>
      <w:jc w:val="right"/>
      <w:rPr>
        <w:sz w:val="14"/>
        <w:szCs w:val="14"/>
      </w:rPr>
    </w:pPr>
    <w:r>
      <w:tab/>
    </w:r>
    <w:r>
      <w:tab/>
    </w:r>
    <w:r w:rsidR="00F472DD">
      <w:rPr>
        <w:sz w:val="14"/>
        <w:szCs w:val="14"/>
      </w:rPr>
      <w:t>Anne McLaren Building</w:t>
    </w:r>
  </w:p>
  <w:p w14:paraId="5CA87077" w14:textId="06E8C135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90 Francis Crick Avenue</w:t>
    </w:r>
  </w:p>
  <w:p w14:paraId="2A48CF25" w14:textId="481B54AB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 Biomedical Campus</w:t>
    </w:r>
  </w:p>
  <w:p w14:paraId="5B8C01EE" w14:textId="1DDFA7D8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Cambridge</w:t>
    </w:r>
  </w:p>
  <w:p w14:paraId="2836CC4E" w14:textId="4FCB044A" w:rsidR="00F472DD" w:rsidRDefault="00F472DD" w:rsidP="00F472DD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CB2 0BA</w:t>
    </w:r>
  </w:p>
  <w:p w14:paraId="531DAEC1" w14:textId="77777777" w:rsidR="009C3FE9" w:rsidRDefault="009B05A6">
    <w:pPr>
      <w:pStyle w:val="Foo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2043520" wp14:editId="4676CF16">
          <wp:simplePos x="0" y="0"/>
          <wp:positionH relativeFrom="column">
            <wp:posOffset>5740400</wp:posOffset>
          </wp:positionH>
          <wp:positionV relativeFrom="paragraph">
            <wp:posOffset>27305</wp:posOffset>
          </wp:positionV>
          <wp:extent cx="683895" cy="683895"/>
          <wp:effectExtent l="0" t="0" r="1905" b="1905"/>
          <wp:wrapNone/>
          <wp:docPr id="4" name="Picture 4" descr="C:\Users\cih29\AppData\Local\Microsoft\Windows\Temporary Internet Files\Content.Outlook\6TSDC2CG\Concordat Col Small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h29\AppData\Local\Microsoft\Windows\Temporary Internet Files\Content.Outlook\6TSDC2CG\Concordat Col Small 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C61248" w14:textId="77777777" w:rsidR="009C3FE9" w:rsidRDefault="009C3FE9">
    <w:pPr>
      <w:pStyle w:val="Footer"/>
      <w:rPr>
        <w:sz w:val="14"/>
        <w:szCs w:val="14"/>
      </w:rPr>
    </w:pPr>
  </w:p>
  <w:p w14:paraId="2DB82AC6" w14:textId="77777777" w:rsidR="006F6235" w:rsidRPr="006F6235" w:rsidRDefault="006F6235">
    <w:pPr>
      <w:pStyle w:val="Footer"/>
      <w:rPr>
        <w:sz w:val="14"/>
        <w:szCs w:val="14"/>
      </w:rPr>
    </w:pPr>
  </w:p>
  <w:p w14:paraId="0D4DC6DF" w14:textId="77777777" w:rsidR="006F6235" w:rsidRPr="006F6235" w:rsidRDefault="006F6235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E7AA5" w14:textId="77777777" w:rsidR="00742E27" w:rsidRDefault="003D4E2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D9FF4AA" wp14:editId="1C79DBBA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5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87AB4" w14:textId="1ADBC2B0" w:rsidR="00964D05" w:rsidRDefault="00742E27">
                          <w:pPr>
                            <w:rPr>
                              <w:noProof/>
                            </w:rPr>
                          </w:pPr>
                          <w:r>
                            <w:t xml:space="preserve">Page </w:t>
                          </w:r>
                          <w:r w:rsidR="0081480E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81480E">
                            <w:fldChar w:fldCharType="separate"/>
                          </w:r>
                          <w:r w:rsidR="00A3319C">
                            <w:rPr>
                              <w:noProof/>
                            </w:rPr>
                            <w:t>5</w:t>
                          </w:r>
                          <w:r w:rsidR="0081480E">
                            <w:fldChar w:fldCharType="end"/>
                          </w:r>
                          <w:r>
                            <w:t xml:space="preserve"> of </w:t>
                          </w:r>
                          <w:r w:rsidR="00DD1115">
                            <w:rPr>
                              <w:noProof/>
                            </w:rPr>
                            <w:t xml:space="preserve"> NUMPAGES </w:t>
                          </w:r>
                          <w:r w:rsidR="00570C60">
                            <w:rPr>
                              <w:noProof/>
                            </w:rPr>
                            <w:t>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9FF4AA" id="Rectangle 13" o:spid="_x0000_s1026" style="position:absolute;margin-left:449.9pt;margin-top:802pt;width:99pt;height:15.4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" filled="f" stroked="f" strokeweight=".01pt">
              <v:textbox inset="0,0,0,0">
                <w:txbxContent>
                  <w:p w14:paraId="30E87AB4" w14:textId="1ADBC2B0" w:rsidR="00964D05" w:rsidRDefault="00742E27">
                    <w:pPr>
                      <w:rPr>
                        <w:noProof/>
                      </w:rPr>
                    </w:pPr>
                    <w:r>
                      <w:t xml:space="preserve">Page </w:t>
                    </w:r>
                    <w:r w:rsidR="0081480E">
                      <w:fldChar w:fldCharType="begin"/>
                    </w:r>
                    <w:r>
                      <w:instrText xml:space="preserve"> PAGE </w:instrText>
                    </w:r>
                    <w:r w:rsidR="0081480E">
                      <w:fldChar w:fldCharType="separate"/>
                    </w:r>
                    <w:r w:rsidR="00A3319C">
                      <w:rPr>
                        <w:noProof/>
                      </w:rPr>
                      <w:t>5</w:t>
                    </w:r>
                    <w:r w:rsidR="0081480E">
                      <w:fldChar w:fldCharType="end"/>
                    </w:r>
                    <w:r>
                      <w:t xml:space="preserve"> of </w:t>
                    </w:r>
                    <w:r w:rsidR="00DD1115">
                      <w:rPr>
                        <w:noProof/>
                      </w:rPr>
                      <w:t xml:space="preserve"> NUMPAGES </w:t>
                    </w:r>
                    <w:r w:rsidR="00570C60">
                      <w:rPr>
                        <w:noProof/>
                      </w:rPr>
                      <w:t>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5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84F65" w14:textId="77777777" w:rsidR="0039736A" w:rsidRDefault="0039736A">
      <w:r>
        <w:separator/>
      </w:r>
    </w:p>
  </w:footnote>
  <w:footnote w:type="continuationSeparator" w:id="0">
    <w:p w14:paraId="53D4EF77" w14:textId="77777777" w:rsidR="0039736A" w:rsidRDefault="0039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2522187"/>
      <w:docPartObj>
        <w:docPartGallery w:val="Watermarks"/>
        <w:docPartUnique/>
      </w:docPartObj>
    </w:sdtPr>
    <w:sdtEndPr/>
    <w:sdtContent>
      <w:p w14:paraId="71C73CDF" w14:textId="3C44E245" w:rsidR="005066CE" w:rsidRDefault="0039736A">
        <w:pPr>
          <w:pStyle w:val="Header"/>
        </w:pPr>
        <w:r>
          <w:rPr>
            <w:noProof/>
            <w:lang w:val="en-US" w:eastAsia="en-US"/>
          </w:rPr>
          <w:pict w14:anchorId="3504EC3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0E0DC" w14:textId="77777777" w:rsidR="00742E27" w:rsidRDefault="00742E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6A8680F" w14:textId="77777777" w:rsidTr="003A0EDA">
      <w:trPr>
        <w:trHeight w:val="1708"/>
      </w:trPr>
      <w:tc>
        <w:tcPr>
          <w:tcW w:w="6356" w:type="dxa"/>
        </w:tcPr>
        <w:p w14:paraId="4BCD710C" w14:textId="77777777" w:rsidR="00742E27" w:rsidRDefault="006F6235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56F35D40" wp14:editId="514D4D6B">
                <wp:extent cx="1988452" cy="409516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0756" cy="409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376B945" w14:textId="77777777" w:rsidR="006F6235" w:rsidRPr="004F5E90" w:rsidRDefault="006F6235" w:rsidP="00CA7A5A">
          <w:pPr>
            <w:pStyle w:val="Picture"/>
          </w:pPr>
          <w:r>
            <w:t>University Biomedical Services</w:t>
          </w:r>
        </w:p>
      </w:tc>
      <w:tc>
        <w:tcPr>
          <w:tcW w:w="4256" w:type="dxa"/>
        </w:tcPr>
        <w:p w14:paraId="1CAE52BA" w14:textId="77777777" w:rsidR="00742E27" w:rsidRPr="004F5E90" w:rsidRDefault="00742E27" w:rsidP="009A04E9">
          <w:pPr>
            <w:jc w:val="right"/>
          </w:pPr>
        </w:p>
      </w:tc>
    </w:tr>
  </w:tbl>
  <w:p w14:paraId="65ACF405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817948"/>
    <w:multiLevelType w:val="multilevel"/>
    <w:tmpl w:val="D7684C32"/>
    <w:lvl w:ilvl="0">
      <w:start w:val="7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" w15:restartNumberingAfterBreak="0">
    <w:nsid w:val="4ED57F65"/>
    <w:multiLevelType w:val="multilevel"/>
    <w:tmpl w:val="E9F85F1A"/>
    <w:styleLink w:val="UocIndentLevels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" w15:restartNumberingAfterBreak="0">
    <w:nsid w:val="6BFE44E5"/>
    <w:multiLevelType w:val="hybridMultilevel"/>
    <w:tmpl w:val="057CAC00"/>
    <w:lvl w:ilvl="0" w:tplc="23D4FF9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BF"/>
    <w:rsid w:val="00000D3B"/>
    <w:rsid w:val="00001635"/>
    <w:rsid w:val="00005046"/>
    <w:rsid w:val="00005438"/>
    <w:rsid w:val="000118F9"/>
    <w:rsid w:val="000171FB"/>
    <w:rsid w:val="00017F84"/>
    <w:rsid w:val="00020B49"/>
    <w:rsid w:val="000218BC"/>
    <w:rsid w:val="0002212E"/>
    <w:rsid w:val="000261F5"/>
    <w:rsid w:val="000318E8"/>
    <w:rsid w:val="0003233D"/>
    <w:rsid w:val="0003271D"/>
    <w:rsid w:val="00034F05"/>
    <w:rsid w:val="00065CE6"/>
    <w:rsid w:val="00066428"/>
    <w:rsid w:val="000740AA"/>
    <w:rsid w:val="00074764"/>
    <w:rsid w:val="00075643"/>
    <w:rsid w:val="00077BAD"/>
    <w:rsid w:val="0008152A"/>
    <w:rsid w:val="0008169C"/>
    <w:rsid w:val="000836A6"/>
    <w:rsid w:val="000913B7"/>
    <w:rsid w:val="00094610"/>
    <w:rsid w:val="000957E4"/>
    <w:rsid w:val="000A1EE7"/>
    <w:rsid w:val="000B114B"/>
    <w:rsid w:val="000B669F"/>
    <w:rsid w:val="000C23CF"/>
    <w:rsid w:val="000C5EB2"/>
    <w:rsid w:val="000D020B"/>
    <w:rsid w:val="000D3810"/>
    <w:rsid w:val="000D4927"/>
    <w:rsid w:val="000E0BC3"/>
    <w:rsid w:val="000E33FA"/>
    <w:rsid w:val="00105FE6"/>
    <w:rsid w:val="0011710F"/>
    <w:rsid w:val="001225E2"/>
    <w:rsid w:val="001237D0"/>
    <w:rsid w:val="001330E6"/>
    <w:rsid w:val="00135993"/>
    <w:rsid w:val="00136E0E"/>
    <w:rsid w:val="00140994"/>
    <w:rsid w:val="00140F4E"/>
    <w:rsid w:val="00151606"/>
    <w:rsid w:val="001534A5"/>
    <w:rsid w:val="001557F8"/>
    <w:rsid w:val="00164C01"/>
    <w:rsid w:val="001655D2"/>
    <w:rsid w:val="00172D02"/>
    <w:rsid w:val="00184DB9"/>
    <w:rsid w:val="00191BF3"/>
    <w:rsid w:val="001925E1"/>
    <w:rsid w:val="001A2F26"/>
    <w:rsid w:val="001A7767"/>
    <w:rsid w:val="001B0B6F"/>
    <w:rsid w:val="001B3DC0"/>
    <w:rsid w:val="001B66DC"/>
    <w:rsid w:val="001C1A0F"/>
    <w:rsid w:val="001C4074"/>
    <w:rsid w:val="001C7E48"/>
    <w:rsid w:val="001D2D4E"/>
    <w:rsid w:val="001D710D"/>
    <w:rsid w:val="001E752B"/>
    <w:rsid w:val="0020045E"/>
    <w:rsid w:val="00207173"/>
    <w:rsid w:val="00213CFC"/>
    <w:rsid w:val="002169A9"/>
    <w:rsid w:val="00224814"/>
    <w:rsid w:val="002309D2"/>
    <w:rsid w:val="00232A17"/>
    <w:rsid w:val="0024705A"/>
    <w:rsid w:val="002509EE"/>
    <w:rsid w:val="00250F91"/>
    <w:rsid w:val="002545FE"/>
    <w:rsid w:val="00254EC6"/>
    <w:rsid w:val="0027354B"/>
    <w:rsid w:val="0027517E"/>
    <w:rsid w:val="00277FE9"/>
    <w:rsid w:val="00280662"/>
    <w:rsid w:val="00282BBF"/>
    <w:rsid w:val="00283F48"/>
    <w:rsid w:val="002918A1"/>
    <w:rsid w:val="002931A9"/>
    <w:rsid w:val="00293654"/>
    <w:rsid w:val="002947FA"/>
    <w:rsid w:val="002A22D5"/>
    <w:rsid w:val="002A5BC2"/>
    <w:rsid w:val="002A61F3"/>
    <w:rsid w:val="002B21BE"/>
    <w:rsid w:val="002B26FC"/>
    <w:rsid w:val="002B2E6C"/>
    <w:rsid w:val="002B44BB"/>
    <w:rsid w:val="002B4804"/>
    <w:rsid w:val="002B64DF"/>
    <w:rsid w:val="002B79D1"/>
    <w:rsid w:val="002C69DF"/>
    <w:rsid w:val="002D0AC6"/>
    <w:rsid w:val="002D15AB"/>
    <w:rsid w:val="002D3962"/>
    <w:rsid w:val="002D67B8"/>
    <w:rsid w:val="002E2477"/>
    <w:rsid w:val="002E4585"/>
    <w:rsid w:val="00302C0A"/>
    <w:rsid w:val="00320EA1"/>
    <w:rsid w:val="0032133E"/>
    <w:rsid w:val="00325E0D"/>
    <w:rsid w:val="0033146E"/>
    <w:rsid w:val="0033154D"/>
    <w:rsid w:val="003355CE"/>
    <w:rsid w:val="00336DAC"/>
    <w:rsid w:val="00337550"/>
    <w:rsid w:val="003427A4"/>
    <w:rsid w:val="00362845"/>
    <w:rsid w:val="00363A8B"/>
    <w:rsid w:val="00366843"/>
    <w:rsid w:val="0037104C"/>
    <w:rsid w:val="0037143F"/>
    <w:rsid w:val="0037441E"/>
    <w:rsid w:val="00374599"/>
    <w:rsid w:val="00376C91"/>
    <w:rsid w:val="00381C61"/>
    <w:rsid w:val="00387968"/>
    <w:rsid w:val="00391826"/>
    <w:rsid w:val="00393658"/>
    <w:rsid w:val="00394234"/>
    <w:rsid w:val="0039736A"/>
    <w:rsid w:val="003A0EDA"/>
    <w:rsid w:val="003A144D"/>
    <w:rsid w:val="003A18B8"/>
    <w:rsid w:val="003A5596"/>
    <w:rsid w:val="003A56CC"/>
    <w:rsid w:val="003A7D70"/>
    <w:rsid w:val="003B1A77"/>
    <w:rsid w:val="003C4EC5"/>
    <w:rsid w:val="003C56C1"/>
    <w:rsid w:val="003C6BEB"/>
    <w:rsid w:val="003D3930"/>
    <w:rsid w:val="003D4E23"/>
    <w:rsid w:val="003E40F9"/>
    <w:rsid w:val="003E7973"/>
    <w:rsid w:val="003F14EC"/>
    <w:rsid w:val="003F744B"/>
    <w:rsid w:val="00405C1E"/>
    <w:rsid w:val="00405E3B"/>
    <w:rsid w:val="0041475C"/>
    <w:rsid w:val="00415E64"/>
    <w:rsid w:val="00416D06"/>
    <w:rsid w:val="00422837"/>
    <w:rsid w:val="004246B4"/>
    <w:rsid w:val="004260B2"/>
    <w:rsid w:val="00427FB6"/>
    <w:rsid w:val="00437AD0"/>
    <w:rsid w:val="00440413"/>
    <w:rsid w:val="0044305D"/>
    <w:rsid w:val="00450FE0"/>
    <w:rsid w:val="00452C85"/>
    <w:rsid w:val="00463B6F"/>
    <w:rsid w:val="00471193"/>
    <w:rsid w:val="004778B2"/>
    <w:rsid w:val="00485AF6"/>
    <w:rsid w:val="00491DA9"/>
    <w:rsid w:val="00492D55"/>
    <w:rsid w:val="004A17BF"/>
    <w:rsid w:val="004A2BF7"/>
    <w:rsid w:val="004A7790"/>
    <w:rsid w:val="004D2A2A"/>
    <w:rsid w:val="004D2A69"/>
    <w:rsid w:val="004E258E"/>
    <w:rsid w:val="004E3515"/>
    <w:rsid w:val="004E41DA"/>
    <w:rsid w:val="005066CE"/>
    <w:rsid w:val="005133AC"/>
    <w:rsid w:val="005220AC"/>
    <w:rsid w:val="005225DB"/>
    <w:rsid w:val="00524184"/>
    <w:rsid w:val="00524618"/>
    <w:rsid w:val="00525B29"/>
    <w:rsid w:val="0052756F"/>
    <w:rsid w:val="005414E4"/>
    <w:rsid w:val="005424B2"/>
    <w:rsid w:val="0055070F"/>
    <w:rsid w:val="00552F6F"/>
    <w:rsid w:val="005564DA"/>
    <w:rsid w:val="00564B0F"/>
    <w:rsid w:val="00566E9C"/>
    <w:rsid w:val="00570C60"/>
    <w:rsid w:val="00573FAC"/>
    <w:rsid w:val="00573FD4"/>
    <w:rsid w:val="0057497A"/>
    <w:rsid w:val="00582A65"/>
    <w:rsid w:val="00586640"/>
    <w:rsid w:val="00594166"/>
    <w:rsid w:val="005A237E"/>
    <w:rsid w:val="005A4E69"/>
    <w:rsid w:val="005A5A60"/>
    <w:rsid w:val="005B32BD"/>
    <w:rsid w:val="005B4B2E"/>
    <w:rsid w:val="005B5BCF"/>
    <w:rsid w:val="005B7339"/>
    <w:rsid w:val="005C13F1"/>
    <w:rsid w:val="005D04D0"/>
    <w:rsid w:val="005D4E28"/>
    <w:rsid w:val="005E3185"/>
    <w:rsid w:val="005E6296"/>
    <w:rsid w:val="005E78CA"/>
    <w:rsid w:val="005F12AA"/>
    <w:rsid w:val="005F206B"/>
    <w:rsid w:val="005F4728"/>
    <w:rsid w:val="005F5807"/>
    <w:rsid w:val="0062096D"/>
    <w:rsid w:val="00633335"/>
    <w:rsid w:val="00633B9F"/>
    <w:rsid w:val="006407AE"/>
    <w:rsid w:val="00640AEF"/>
    <w:rsid w:val="00640EBC"/>
    <w:rsid w:val="00645D44"/>
    <w:rsid w:val="006502D7"/>
    <w:rsid w:val="00660161"/>
    <w:rsid w:val="006677B1"/>
    <w:rsid w:val="006940BF"/>
    <w:rsid w:val="00694227"/>
    <w:rsid w:val="006A270B"/>
    <w:rsid w:val="006B070F"/>
    <w:rsid w:val="006B1188"/>
    <w:rsid w:val="006B2284"/>
    <w:rsid w:val="006B2B50"/>
    <w:rsid w:val="006B4E70"/>
    <w:rsid w:val="006B597C"/>
    <w:rsid w:val="006D5CE0"/>
    <w:rsid w:val="006E79BE"/>
    <w:rsid w:val="006F058A"/>
    <w:rsid w:val="006F0E42"/>
    <w:rsid w:val="006F5EF9"/>
    <w:rsid w:val="006F6235"/>
    <w:rsid w:val="006F710E"/>
    <w:rsid w:val="00704D20"/>
    <w:rsid w:val="00710A39"/>
    <w:rsid w:val="00716A75"/>
    <w:rsid w:val="0072086D"/>
    <w:rsid w:val="00722849"/>
    <w:rsid w:val="0072753A"/>
    <w:rsid w:val="00735178"/>
    <w:rsid w:val="007361F3"/>
    <w:rsid w:val="00741618"/>
    <w:rsid w:val="00741627"/>
    <w:rsid w:val="00742591"/>
    <w:rsid w:val="00742E27"/>
    <w:rsid w:val="00755146"/>
    <w:rsid w:val="00780007"/>
    <w:rsid w:val="007835E1"/>
    <w:rsid w:val="0078437F"/>
    <w:rsid w:val="00785EB1"/>
    <w:rsid w:val="00793A8C"/>
    <w:rsid w:val="007965B2"/>
    <w:rsid w:val="007A20FB"/>
    <w:rsid w:val="007A2F96"/>
    <w:rsid w:val="007C1023"/>
    <w:rsid w:val="007C50E0"/>
    <w:rsid w:val="007C58C7"/>
    <w:rsid w:val="007D3564"/>
    <w:rsid w:val="007E21F2"/>
    <w:rsid w:val="007E320D"/>
    <w:rsid w:val="0080431A"/>
    <w:rsid w:val="008043C7"/>
    <w:rsid w:val="00810A5F"/>
    <w:rsid w:val="0081480E"/>
    <w:rsid w:val="008207C7"/>
    <w:rsid w:val="0082397A"/>
    <w:rsid w:val="008300C4"/>
    <w:rsid w:val="00845AFF"/>
    <w:rsid w:val="0085081A"/>
    <w:rsid w:val="00852DFC"/>
    <w:rsid w:val="00862F2F"/>
    <w:rsid w:val="0086605C"/>
    <w:rsid w:val="00886E0A"/>
    <w:rsid w:val="008A1FDE"/>
    <w:rsid w:val="008A392F"/>
    <w:rsid w:val="008A52CC"/>
    <w:rsid w:val="008A6032"/>
    <w:rsid w:val="008A7A10"/>
    <w:rsid w:val="008B25B2"/>
    <w:rsid w:val="008B46EE"/>
    <w:rsid w:val="008C623B"/>
    <w:rsid w:val="008D238F"/>
    <w:rsid w:val="008D61F7"/>
    <w:rsid w:val="008D7B63"/>
    <w:rsid w:val="008E2E1B"/>
    <w:rsid w:val="008E7024"/>
    <w:rsid w:val="008F0EF2"/>
    <w:rsid w:val="008F77FB"/>
    <w:rsid w:val="00900BDD"/>
    <w:rsid w:val="00900E8B"/>
    <w:rsid w:val="00906EC9"/>
    <w:rsid w:val="0091519D"/>
    <w:rsid w:val="00920529"/>
    <w:rsid w:val="00921F8E"/>
    <w:rsid w:val="00924C0A"/>
    <w:rsid w:val="009308F8"/>
    <w:rsid w:val="009344F1"/>
    <w:rsid w:val="009436DE"/>
    <w:rsid w:val="00946ED5"/>
    <w:rsid w:val="0095404A"/>
    <w:rsid w:val="0095531B"/>
    <w:rsid w:val="00956218"/>
    <w:rsid w:val="009612E0"/>
    <w:rsid w:val="00964D05"/>
    <w:rsid w:val="00975C57"/>
    <w:rsid w:val="00976A6E"/>
    <w:rsid w:val="00995CC6"/>
    <w:rsid w:val="009A04E9"/>
    <w:rsid w:val="009A0AAF"/>
    <w:rsid w:val="009A27FA"/>
    <w:rsid w:val="009A4ED0"/>
    <w:rsid w:val="009B05A6"/>
    <w:rsid w:val="009B6533"/>
    <w:rsid w:val="009C3FE9"/>
    <w:rsid w:val="009C730C"/>
    <w:rsid w:val="009D210D"/>
    <w:rsid w:val="009E573F"/>
    <w:rsid w:val="009F3AA1"/>
    <w:rsid w:val="00A007BB"/>
    <w:rsid w:val="00A02A01"/>
    <w:rsid w:val="00A057E5"/>
    <w:rsid w:val="00A06F77"/>
    <w:rsid w:val="00A07A17"/>
    <w:rsid w:val="00A17130"/>
    <w:rsid w:val="00A17C9D"/>
    <w:rsid w:val="00A24DB2"/>
    <w:rsid w:val="00A3319C"/>
    <w:rsid w:val="00A514E3"/>
    <w:rsid w:val="00A53DCD"/>
    <w:rsid w:val="00A6089A"/>
    <w:rsid w:val="00A7584F"/>
    <w:rsid w:val="00A82CC3"/>
    <w:rsid w:val="00A90E23"/>
    <w:rsid w:val="00A970D9"/>
    <w:rsid w:val="00AA61D9"/>
    <w:rsid w:val="00AA765C"/>
    <w:rsid w:val="00AB2A7A"/>
    <w:rsid w:val="00AB5EED"/>
    <w:rsid w:val="00AB6D0F"/>
    <w:rsid w:val="00AB7259"/>
    <w:rsid w:val="00AC499F"/>
    <w:rsid w:val="00AD225B"/>
    <w:rsid w:val="00AD6566"/>
    <w:rsid w:val="00AD7E9E"/>
    <w:rsid w:val="00AD7F74"/>
    <w:rsid w:val="00AE55E6"/>
    <w:rsid w:val="00AF0BF4"/>
    <w:rsid w:val="00AF393C"/>
    <w:rsid w:val="00AF7BE1"/>
    <w:rsid w:val="00B0769A"/>
    <w:rsid w:val="00B13DAF"/>
    <w:rsid w:val="00B16237"/>
    <w:rsid w:val="00B20AF3"/>
    <w:rsid w:val="00B2134C"/>
    <w:rsid w:val="00B2297E"/>
    <w:rsid w:val="00B237B0"/>
    <w:rsid w:val="00B30D26"/>
    <w:rsid w:val="00B40377"/>
    <w:rsid w:val="00B4117C"/>
    <w:rsid w:val="00B4199C"/>
    <w:rsid w:val="00B462A5"/>
    <w:rsid w:val="00B5349D"/>
    <w:rsid w:val="00B55CEC"/>
    <w:rsid w:val="00B57B7A"/>
    <w:rsid w:val="00B67A71"/>
    <w:rsid w:val="00B67E6E"/>
    <w:rsid w:val="00B70D41"/>
    <w:rsid w:val="00B83123"/>
    <w:rsid w:val="00B94937"/>
    <w:rsid w:val="00BB69E1"/>
    <w:rsid w:val="00BB77FE"/>
    <w:rsid w:val="00BC353F"/>
    <w:rsid w:val="00BC42A0"/>
    <w:rsid w:val="00BC79C0"/>
    <w:rsid w:val="00BC7FDD"/>
    <w:rsid w:val="00BD48CB"/>
    <w:rsid w:val="00BD54A8"/>
    <w:rsid w:val="00BE1BDA"/>
    <w:rsid w:val="00C04953"/>
    <w:rsid w:val="00C12B5E"/>
    <w:rsid w:val="00C33298"/>
    <w:rsid w:val="00C4215B"/>
    <w:rsid w:val="00C503D5"/>
    <w:rsid w:val="00C53876"/>
    <w:rsid w:val="00C60779"/>
    <w:rsid w:val="00C6263D"/>
    <w:rsid w:val="00C6561F"/>
    <w:rsid w:val="00C6654E"/>
    <w:rsid w:val="00C66779"/>
    <w:rsid w:val="00C678BA"/>
    <w:rsid w:val="00C7457D"/>
    <w:rsid w:val="00C808B4"/>
    <w:rsid w:val="00C91C49"/>
    <w:rsid w:val="00C927C0"/>
    <w:rsid w:val="00C92A42"/>
    <w:rsid w:val="00C93760"/>
    <w:rsid w:val="00C96845"/>
    <w:rsid w:val="00CA1C8C"/>
    <w:rsid w:val="00CA7A5A"/>
    <w:rsid w:val="00CB3049"/>
    <w:rsid w:val="00CC0830"/>
    <w:rsid w:val="00CC2FE5"/>
    <w:rsid w:val="00CC6CCD"/>
    <w:rsid w:val="00CD27FD"/>
    <w:rsid w:val="00CD6D46"/>
    <w:rsid w:val="00CD7A11"/>
    <w:rsid w:val="00CE2604"/>
    <w:rsid w:val="00CF78F6"/>
    <w:rsid w:val="00D106D1"/>
    <w:rsid w:val="00D2081B"/>
    <w:rsid w:val="00D23287"/>
    <w:rsid w:val="00D25D76"/>
    <w:rsid w:val="00D27DD4"/>
    <w:rsid w:val="00D356E2"/>
    <w:rsid w:val="00D373E9"/>
    <w:rsid w:val="00D405D1"/>
    <w:rsid w:val="00D44B15"/>
    <w:rsid w:val="00D450A4"/>
    <w:rsid w:val="00D468CC"/>
    <w:rsid w:val="00D50424"/>
    <w:rsid w:val="00D51165"/>
    <w:rsid w:val="00D51483"/>
    <w:rsid w:val="00D55134"/>
    <w:rsid w:val="00D74770"/>
    <w:rsid w:val="00D774EE"/>
    <w:rsid w:val="00D82FA9"/>
    <w:rsid w:val="00D87205"/>
    <w:rsid w:val="00D97922"/>
    <w:rsid w:val="00DA408E"/>
    <w:rsid w:val="00DA5C57"/>
    <w:rsid w:val="00DB1633"/>
    <w:rsid w:val="00DB201F"/>
    <w:rsid w:val="00DB4369"/>
    <w:rsid w:val="00DC0FE1"/>
    <w:rsid w:val="00DC4D0B"/>
    <w:rsid w:val="00DC58DF"/>
    <w:rsid w:val="00DD1115"/>
    <w:rsid w:val="00DE2CCE"/>
    <w:rsid w:val="00DF1368"/>
    <w:rsid w:val="00DF69A9"/>
    <w:rsid w:val="00E0394A"/>
    <w:rsid w:val="00E071DF"/>
    <w:rsid w:val="00E11A86"/>
    <w:rsid w:val="00E13EBB"/>
    <w:rsid w:val="00E23A7A"/>
    <w:rsid w:val="00E2646F"/>
    <w:rsid w:val="00E34535"/>
    <w:rsid w:val="00E3660B"/>
    <w:rsid w:val="00E36C83"/>
    <w:rsid w:val="00E425DE"/>
    <w:rsid w:val="00E44516"/>
    <w:rsid w:val="00E50F24"/>
    <w:rsid w:val="00E555D8"/>
    <w:rsid w:val="00E608AA"/>
    <w:rsid w:val="00E647B7"/>
    <w:rsid w:val="00E74368"/>
    <w:rsid w:val="00E75515"/>
    <w:rsid w:val="00E7667C"/>
    <w:rsid w:val="00E77CD3"/>
    <w:rsid w:val="00E836BE"/>
    <w:rsid w:val="00E97B11"/>
    <w:rsid w:val="00EA26D5"/>
    <w:rsid w:val="00EA2E7D"/>
    <w:rsid w:val="00EA48FF"/>
    <w:rsid w:val="00EB31D1"/>
    <w:rsid w:val="00EC3B2B"/>
    <w:rsid w:val="00EC5498"/>
    <w:rsid w:val="00EC6191"/>
    <w:rsid w:val="00ED1154"/>
    <w:rsid w:val="00ED3F96"/>
    <w:rsid w:val="00EF4166"/>
    <w:rsid w:val="00EF4BA4"/>
    <w:rsid w:val="00EF7317"/>
    <w:rsid w:val="00F01353"/>
    <w:rsid w:val="00F01AF8"/>
    <w:rsid w:val="00F024E6"/>
    <w:rsid w:val="00F04585"/>
    <w:rsid w:val="00F131AD"/>
    <w:rsid w:val="00F30A7D"/>
    <w:rsid w:val="00F406CE"/>
    <w:rsid w:val="00F408E5"/>
    <w:rsid w:val="00F472DD"/>
    <w:rsid w:val="00F60B7E"/>
    <w:rsid w:val="00F612BD"/>
    <w:rsid w:val="00F65461"/>
    <w:rsid w:val="00F71C7D"/>
    <w:rsid w:val="00F7597C"/>
    <w:rsid w:val="00F95FB6"/>
    <w:rsid w:val="00FA1F72"/>
    <w:rsid w:val="00FA2356"/>
    <w:rsid w:val="00FA4639"/>
    <w:rsid w:val="00FA640C"/>
    <w:rsid w:val="00FB05CA"/>
    <w:rsid w:val="00FB1F84"/>
    <w:rsid w:val="00FC18A1"/>
    <w:rsid w:val="00FC228C"/>
    <w:rsid w:val="00FC2AE3"/>
    <w:rsid w:val="00FC2C98"/>
    <w:rsid w:val="00FC2CA9"/>
    <w:rsid w:val="00FC3516"/>
    <w:rsid w:val="00FD0756"/>
    <w:rsid w:val="00FD177F"/>
    <w:rsid w:val="00FD1BD1"/>
    <w:rsid w:val="00FD3977"/>
    <w:rsid w:val="00FD4CB9"/>
    <w:rsid w:val="00FD5831"/>
    <w:rsid w:val="00FE4859"/>
    <w:rsid w:val="00FE49DC"/>
    <w:rsid w:val="00FE6D30"/>
    <w:rsid w:val="00FE735A"/>
    <w:rsid w:val="00FF1455"/>
    <w:rsid w:val="00FF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7F5074"/>
  <w15:docId w15:val="{FCB78869-A173-4FE3-86E5-A06B060C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6F62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23CF"/>
    <w:pPr>
      <w:ind w:left="720"/>
      <w:contextualSpacing/>
    </w:pPr>
  </w:style>
  <w:style w:type="character" w:styleId="Hyperlink">
    <w:name w:val="Hyperlink"/>
    <w:basedOn w:val="DefaultParagraphFont"/>
    <w:unhideWhenUsed/>
    <w:rsid w:val="00280662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0054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05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0543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05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0543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0D4927"/>
    <w:rPr>
      <w:rFonts w:ascii="Arial" w:hAnsi="Arial"/>
      <w:sz w:val="22"/>
      <w:szCs w:val="24"/>
    </w:rPr>
  </w:style>
  <w:style w:type="character" w:styleId="Emphasis">
    <w:name w:val="Emphasis"/>
    <w:basedOn w:val="DefaultParagraphFont"/>
    <w:uiPriority w:val="20"/>
    <w:qFormat/>
    <w:rsid w:val="0080431A"/>
    <w:rPr>
      <w:i/>
      <w:iCs/>
    </w:rPr>
  </w:style>
  <w:style w:type="paragraph" w:styleId="Subtitle">
    <w:name w:val="Subtitle"/>
    <w:basedOn w:val="Normal"/>
    <w:next w:val="Normal"/>
    <w:link w:val="SubtitleChar"/>
    <w:qFormat/>
    <w:rsid w:val="004246B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4246B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trong">
    <w:name w:val="Strong"/>
    <w:basedOn w:val="DefaultParagraphFont"/>
    <w:qFormat/>
    <w:rsid w:val="004246B4"/>
    <w:rPr>
      <w:b/>
      <w:bCs/>
    </w:rPr>
  </w:style>
  <w:style w:type="paragraph" w:styleId="NoSpacing">
    <w:name w:val="No Spacing"/>
    <w:uiPriority w:val="1"/>
    <w:qFormat/>
    <w:rsid w:val="004246B4"/>
    <w:rPr>
      <w:rFonts w:ascii="Arial" w:hAnsi="Arial"/>
      <w:sz w:val="22"/>
      <w:szCs w:val="24"/>
    </w:rPr>
  </w:style>
  <w:style w:type="character" w:styleId="SubtleEmphasis">
    <w:name w:val="Subtle Emphasis"/>
    <w:basedOn w:val="DefaultParagraphFont"/>
    <w:uiPriority w:val="19"/>
    <w:qFormat/>
    <w:rsid w:val="004246B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bstraining@admin.cam.ac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h29\AppData\Local\Microsoft\Windows\Temporary%20Internet%20Files\Content.Outlook\6TSDC2CG\agenda-colour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A7BAE-0455-4389-B5D4-74D2B5E4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agenda-colour (2)</Template>
  <TotalTime>11</TotalTime>
  <Pages>5</Pages>
  <Words>1827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Victoria Atkinson</cp:lastModifiedBy>
  <cp:revision>3</cp:revision>
  <cp:lastPrinted>2018-05-10T09:32:00Z</cp:lastPrinted>
  <dcterms:created xsi:type="dcterms:W3CDTF">2021-05-18T08:47:00Z</dcterms:created>
  <dcterms:modified xsi:type="dcterms:W3CDTF">2021-05-18T08:51:00Z</dcterms:modified>
</cp:coreProperties>
</file>