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"/>
        <w:gridCol w:w="29"/>
        <w:gridCol w:w="5548"/>
        <w:gridCol w:w="3979"/>
      </w:tblGrid>
      <w:tr w:rsidR="00105FE6" w:rsidRPr="00857F80" w:rsidTr="00553D39">
        <w:trPr>
          <w:trHeight w:val="98"/>
        </w:trPr>
        <w:tc>
          <w:tcPr>
            <w:tcW w:w="6623" w:type="dxa"/>
            <w:gridSpan w:val="3"/>
          </w:tcPr>
          <w:p w:rsidR="00105FE6" w:rsidRPr="00857F80" w:rsidRDefault="00105FE6" w:rsidP="00293654">
            <w:pPr>
              <w:pStyle w:val="Spac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79" w:type="dxa"/>
            <w:vMerge w:val="restart"/>
          </w:tcPr>
          <w:p w:rsidR="00105FE6" w:rsidRPr="00857F80" w:rsidRDefault="00EF07AB" w:rsidP="0052756F">
            <w:pPr>
              <w:pStyle w:val="DocumentTitle"/>
              <w:rPr>
                <w:rFonts w:asciiTheme="minorHAnsi" w:hAnsiTheme="minorHAnsi"/>
                <w:sz w:val="22"/>
                <w:szCs w:val="22"/>
              </w:rPr>
            </w:pPr>
            <w:r w:rsidRPr="00857F80">
              <w:rPr>
                <w:rFonts w:asciiTheme="minorHAnsi" w:hAnsiTheme="minorHAnsi"/>
                <w:sz w:val="22"/>
                <w:szCs w:val="22"/>
              </w:rPr>
              <w:t>A</w:t>
            </w:r>
            <w:r w:rsidR="00BD54A8" w:rsidRPr="00857F80">
              <w:rPr>
                <w:rFonts w:asciiTheme="minorHAnsi" w:hAnsiTheme="minorHAnsi"/>
                <w:sz w:val="22"/>
                <w:szCs w:val="22"/>
              </w:rPr>
              <w:t>genda</w:t>
            </w:r>
          </w:p>
          <w:p w:rsidR="00105FE6" w:rsidRPr="00857F80" w:rsidRDefault="00105FE6" w:rsidP="00293654">
            <w:pPr>
              <w:jc w:val="right"/>
              <w:rPr>
                <w:rFonts w:asciiTheme="minorHAnsi" w:hAnsiTheme="minorHAnsi"/>
                <w:szCs w:val="22"/>
              </w:rPr>
            </w:pPr>
          </w:p>
        </w:tc>
      </w:tr>
      <w:tr w:rsidR="00105FE6" w:rsidRPr="00857F80" w:rsidTr="00553D39">
        <w:trPr>
          <w:trHeight w:val="1101"/>
        </w:trPr>
        <w:tc>
          <w:tcPr>
            <w:tcW w:w="6623" w:type="dxa"/>
            <w:gridSpan w:val="3"/>
          </w:tcPr>
          <w:p w:rsidR="00105FE6" w:rsidRPr="00857F80" w:rsidRDefault="00007F25" w:rsidP="00CA7A5A">
            <w:pPr>
              <w:pStyle w:val="Picture"/>
              <w:rPr>
                <w:rFonts w:asciiTheme="minorHAnsi" w:hAnsiTheme="minorHAnsi"/>
                <w:szCs w:val="22"/>
              </w:rPr>
            </w:pPr>
            <w:r w:rsidRPr="00DF3D57">
              <w:rPr>
                <w:rFonts w:cs="Arial"/>
                <w:noProof/>
                <w:szCs w:val="22"/>
              </w:rPr>
              <w:drawing>
                <wp:inline distT="0" distB="0" distL="0" distR="0" wp14:anchorId="6B73D730" wp14:editId="56132F6B">
                  <wp:extent cx="1114425" cy="1114425"/>
                  <wp:effectExtent l="0" t="0" r="9525" b="9525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F6235" w:rsidRPr="00857F80" w:rsidRDefault="006F6235" w:rsidP="004C6119">
            <w:pPr>
              <w:pStyle w:val="Picture"/>
              <w:rPr>
                <w:rFonts w:asciiTheme="minorHAnsi" w:hAnsiTheme="minorHAnsi"/>
                <w:szCs w:val="22"/>
              </w:rPr>
            </w:pPr>
          </w:p>
        </w:tc>
        <w:tc>
          <w:tcPr>
            <w:tcW w:w="3979" w:type="dxa"/>
            <w:vMerge/>
          </w:tcPr>
          <w:p w:rsidR="00105FE6" w:rsidRPr="00857F80" w:rsidRDefault="00105FE6" w:rsidP="00293654">
            <w:pPr>
              <w:jc w:val="right"/>
              <w:rPr>
                <w:rFonts w:asciiTheme="minorHAnsi" w:hAnsiTheme="minorHAnsi"/>
                <w:szCs w:val="22"/>
              </w:rPr>
            </w:pPr>
          </w:p>
        </w:tc>
      </w:tr>
      <w:tr w:rsidR="00BD54A8" w:rsidRPr="00857F80" w:rsidTr="00553D39">
        <w:trPr>
          <w:trHeight w:val="276"/>
        </w:trPr>
        <w:tc>
          <w:tcPr>
            <w:tcW w:w="1046" w:type="dxa"/>
          </w:tcPr>
          <w:p w:rsidR="00BD54A8" w:rsidRPr="00857F80" w:rsidRDefault="00BD54A8" w:rsidP="004C6119">
            <w:pPr>
              <w:pStyle w:val="FieldTitles"/>
              <w:ind w:right="142"/>
              <w:rPr>
                <w:rFonts w:asciiTheme="minorHAnsi" w:hAnsiTheme="minorHAnsi"/>
                <w:sz w:val="22"/>
                <w:szCs w:val="22"/>
              </w:rPr>
            </w:pPr>
            <w:r w:rsidRPr="00857F80">
              <w:rPr>
                <w:rFonts w:asciiTheme="minorHAnsi" w:hAnsiTheme="minorHAnsi"/>
                <w:sz w:val="22"/>
                <w:szCs w:val="22"/>
              </w:rPr>
              <w:t>Date</w:t>
            </w:r>
          </w:p>
        </w:tc>
        <w:tc>
          <w:tcPr>
            <w:tcW w:w="29" w:type="dxa"/>
          </w:tcPr>
          <w:p w:rsidR="00BD54A8" w:rsidRPr="00857F80" w:rsidRDefault="00BD54A8" w:rsidP="00FD177F">
            <w:pPr>
              <w:pStyle w:val="FieldData"/>
              <w:rPr>
                <w:rFonts w:asciiTheme="minorHAnsi" w:hAnsiTheme="minorHAnsi"/>
                <w:szCs w:val="22"/>
              </w:rPr>
            </w:pPr>
          </w:p>
        </w:tc>
        <w:tc>
          <w:tcPr>
            <w:tcW w:w="9526" w:type="dxa"/>
            <w:gridSpan w:val="2"/>
          </w:tcPr>
          <w:p w:rsidR="00BD54A8" w:rsidRPr="00857F80" w:rsidRDefault="006D6827" w:rsidP="006D6827">
            <w:pPr>
              <w:pStyle w:val="FieldData"/>
              <w:ind w:left="112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Wednesday 31</w:t>
            </w:r>
            <w:r w:rsidRPr="006D6827">
              <w:rPr>
                <w:rFonts w:asciiTheme="minorHAnsi" w:hAnsiTheme="minorHAnsi"/>
                <w:szCs w:val="22"/>
                <w:vertAlign w:val="superscript"/>
              </w:rPr>
              <w:t>st</w:t>
            </w:r>
            <w:r>
              <w:rPr>
                <w:rFonts w:asciiTheme="minorHAnsi" w:hAnsiTheme="minorHAnsi"/>
                <w:szCs w:val="22"/>
              </w:rPr>
              <w:t xml:space="preserve"> Jan 2024</w:t>
            </w:r>
          </w:p>
        </w:tc>
      </w:tr>
      <w:tr w:rsidR="00BD54A8" w:rsidRPr="00857F80" w:rsidTr="00553D39">
        <w:trPr>
          <w:trHeight w:val="289"/>
        </w:trPr>
        <w:tc>
          <w:tcPr>
            <w:tcW w:w="1046" w:type="dxa"/>
          </w:tcPr>
          <w:p w:rsidR="00BD54A8" w:rsidRPr="00857F80" w:rsidRDefault="00BD54A8" w:rsidP="004C6119">
            <w:pPr>
              <w:pStyle w:val="FieldTitles"/>
              <w:ind w:right="142"/>
              <w:rPr>
                <w:rFonts w:asciiTheme="minorHAnsi" w:hAnsiTheme="minorHAnsi"/>
                <w:sz w:val="22"/>
                <w:szCs w:val="22"/>
              </w:rPr>
            </w:pPr>
            <w:r w:rsidRPr="00857F80">
              <w:rPr>
                <w:rFonts w:asciiTheme="minorHAnsi" w:hAnsiTheme="minorHAnsi"/>
                <w:sz w:val="22"/>
                <w:szCs w:val="22"/>
              </w:rPr>
              <w:t>Time</w:t>
            </w:r>
          </w:p>
        </w:tc>
        <w:tc>
          <w:tcPr>
            <w:tcW w:w="29" w:type="dxa"/>
          </w:tcPr>
          <w:p w:rsidR="00BD54A8" w:rsidRPr="00857F80" w:rsidRDefault="00BD54A8" w:rsidP="00FD177F">
            <w:pPr>
              <w:pStyle w:val="FieldData"/>
              <w:rPr>
                <w:rFonts w:asciiTheme="minorHAnsi" w:hAnsiTheme="minorHAnsi"/>
                <w:szCs w:val="22"/>
              </w:rPr>
            </w:pPr>
          </w:p>
        </w:tc>
        <w:tc>
          <w:tcPr>
            <w:tcW w:w="9526" w:type="dxa"/>
            <w:gridSpan w:val="2"/>
          </w:tcPr>
          <w:p w:rsidR="00BD54A8" w:rsidRPr="00857F80" w:rsidRDefault="0011112B" w:rsidP="0011112B">
            <w:pPr>
              <w:pStyle w:val="FieldData"/>
              <w:ind w:left="112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1.00pm – 3</w:t>
            </w:r>
            <w:r w:rsidR="00E97001">
              <w:rPr>
                <w:rFonts w:asciiTheme="minorHAnsi" w:hAnsiTheme="minorHAnsi"/>
                <w:szCs w:val="22"/>
              </w:rPr>
              <w:t>.0</w:t>
            </w:r>
            <w:r w:rsidR="003757E3">
              <w:rPr>
                <w:rFonts w:asciiTheme="minorHAnsi" w:hAnsiTheme="minorHAnsi"/>
                <w:szCs w:val="22"/>
              </w:rPr>
              <w:t>0pm</w:t>
            </w:r>
          </w:p>
        </w:tc>
      </w:tr>
      <w:tr w:rsidR="00FD177F" w:rsidRPr="00857F80" w:rsidTr="00553D39">
        <w:trPr>
          <w:trHeight w:val="276"/>
        </w:trPr>
        <w:tc>
          <w:tcPr>
            <w:tcW w:w="1046" w:type="dxa"/>
          </w:tcPr>
          <w:p w:rsidR="00FD177F" w:rsidRPr="00857F80" w:rsidRDefault="00FD177F" w:rsidP="004C6119">
            <w:pPr>
              <w:pStyle w:val="FieldTitles"/>
              <w:ind w:right="142"/>
              <w:rPr>
                <w:rFonts w:asciiTheme="minorHAnsi" w:hAnsiTheme="minorHAnsi"/>
                <w:sz w:val="22"/>
                <w:szCs w:val="22"/>
              </w:rPr>
            </w:pPr>
            <w:r w:rsidRPr="00857F80">
              <w:rPr>
                <w:rFonts w:asciiTheme="minorHAnsi" w:hAnsiTheme="minorHAnsi"/>
                <w:sz w:val="22"/>
                <w:szCs w:val="22"/>
              </w:rPr>
              <w:t>To</w:t>
            </w:r>
          </w:p>
        </w:tc>
        <w:tc>
          <w:tcPr>
            <w:tcW w:w="29" w:type="dxa"/>
          </w:tcPr>
          <w:p w:rsidR="00FD177F" w:rsidRPr="00857F80" w:rsidRDefault="00FD177F" w:rsidP="00FD177F">
            <w:pPr>
              <w:pStyle w:val="FieldData"/>
              <w:rPr>
                <w:rFonts w:asciiTheme="minorHAnsi" w:hAnsiTheme="minorHAnsi"/>
                <w:szCs w:val="22"/>
              </w:rPr>
            </w:pPr>
          </w:p>
        </w:tc>
        <w:tc>
          <w:tcPr>
            <w:tcW w:w="9526" w:type="dxa"/>
            <w:gridSpan w:val="2"/>
          </w:tcPr>
          <w:p w:rsidR="00FD177F" w:rsidRPr="00857F80" w:rsidRDefault="00AA3042" w:rsidP="004C6119">
            <w:pPr>
              <w:pStyle w:val="FieldData"/>
              <w:ind w:left="112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szCs w:val="22"/>
              </w:rPr>
              <w:t>University Biomedical S</w:t>
            </w:r>
            <w:r w:rsidR="003A56CC" w:rsidRPr="00857F80">
              <w:rPr>
                <w:rFonts w:asciiTheme="minorHAnsi" w:hAnsiTheme="minorHAnsi"/>
                <w:szCs w:val="22"/>
              </w:rPr>
              <w:t>ervices</w:t>
            </w:r>
            <w:r w:rsidR="00245244" w:rsidRPr="00857F80">
              <w:rPr>
                <w:rFonts w:asciiTheme="minorHAnsi" w:hAnsiTheme="minorHAnsi"/>
                <w:szCs w:val="22"/>
              </w:rPr>
              <w:t xml:space="preserve"> Facilities</w:t>
            </w:r>
            <w:r w:rsidR="00E35979" w:rsidRPr="00857F80">
              <w:rPr>
                <w:rFonts w:asciiTheme="minorHAnsi" w:hAnsiTheme="minorHAnsi"/>
                <w:szCs w:val="22"/>
              </w:rPr>
              <w:t xml:space="preserve"> Operations</w:t>
            </w:r>
            <w:r w:rsidR="00245244" w:rsidRPr="00857F80">
              <w:rPr>
                <w:rFonts w:asciiTheme="minorHAnsi" w:hAnsiTheme="minorHAnsi"/>
                <w:szCs w:val="22"/>
              </w:rPr>
              <w:t xml:space="preserve"> and Management Committee</w:t>
            </w:r>
          </w:p>
        </w:tc>
      </w:tr>
      <w:tr w:rsidR="00BD54A8" w:rsidRPr="00857F80" w:rsidTr="00553D39">
        <w:trPr>
          <w:trHeight w:val="276"/>
        </w:trPr>
        <w:tc>
          <w:tcPr>
            <w:tcW w:w="1046" w:type="dxa"/>
          </w:tcPr>
          <w:p w:rsidR="00BD54A8" w:rsidRPr="00857F80" w:rsidRDefault="00BD54A8" w:rsidP="004C6119">
            <w:pPr>
              <w:pStyle w:val="FieldTitles"/>
              <w:ind w:right="142"/>
              <w:rPr>
                <w:rFonts w:asciiTheme="minorHAnsi" w:hAnsiTheme="minorHAnsi"/>
                <w:sz w:val="22"/>
                <w:szCs w:val="22"/>
              </w:rPr>
            </w:pPr>
            <w:r w:rsidRPr="00857F80">
              <w:rPr>
                <w:rFonts w:asciiTheme="minorHAnsi" w:hAnsiTheme="minorHAnsi"/>
                <w:sz w:val="22"/>
                <w:szCs w:val="22"/>
              </w:rPr>
              <w:t>At</w:t>
            </w:r>
          </w:p>
        </w:tc>
        <w:tc>
          <w:tcPr>
            <w:tcW w:w="29" w:type="dxa"/>
          </w:tcPr>
          <w:p w:rsidR="00BD54A8" w:rsidRPr="00857F80" w:rsidRDefault="00BD54A8" w:rsidP="00FD177F">
            <w:pPr>
              <w:pStyle w:val="FieldData"/>
              <w:rPr>
                <w:rFonts w:asciiTheme="minorHAnsi" w:hAnsiTheme="minorHAnsi"/>
                <w:szCs w:val="22"/>
              </w:rPr>
            </w:pPr>
          </w:p>
        </w:tc>
        <w:tc>
          <w:tcPr>
            <w:tcW w:w="9526" w:type="dxa"/>
            <w:gridSpan w:val="2"/>
          </w:tcPr>
          <w:p w:rsidR="00BD54A8" w:rsidRPr="00857F80" w:rsidRDefault="002E4775" w:rsidP="00403917">
            <w:pPr>
              <w:pStyle w:val="FieldData"/>
              <w:ind w:left="112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  <w:lang w:val="en-US"/>
              </w:rPr>
              <w:t>Virtual Meeting</w:t>
            </w:r>
            <w:r w:rsidR="003757E3">
              <w:rPr>
                <w:rFonts w:asciiTheme="minorHAnsi" w:hAnsiTheme="minorHAnsi"/>
                <w:szCs w:val="22"/>
                <w:lang w:val="en-US"/>
              </w:rPr>
              <w:t xml:space="preserve"> – MS Teams </w:t>
            </w:r>
            <w:r>
              <w:rPr>
                <w:rFonts w:asciiTheme="minorHAnsi" w:hAnsiTheme="minorHAnsi"/>
                <w:szCs w:val="22"/>
                <w:lang w:val="en-US"/>
              </w:rPr>
              <w:t xml:space="preserve"> </w:t>
            </w:r>
          </w:p>
        </w:tc>
      </w:tr>
      <w:tr w:rsidR="00CD6D46" w:rsidRPr="00857F80" w:rsidTr="00553D39">
        <w:trPr>
          <w:trHeight w:val="566"/>
        </w:trPr>
        <w:tc>
          <w:tcPr>
            <w:tcW w:w="1046" w:type="dxa"/>
          </w:tcPr>
          <w:p w:rsidR="00CD6D46" w:rsidRPr="00857F80" w:rsidRDefault="00CD6D46" w:rsidP="004C6119">
            <w:pPr>
              <w:pStyle w:val="FieldTitles"/>
              <w:ind w:right="142"/>
              <w:rPr>
                <w:rFonts w:asciiTheme="minorHAnsi" w:hAnsiTheme="minorHAnsi"/>
                <w:sz w:val="22"/>
                <w:szCs w:val="22"/>
              </w:rPr>
            </w:pPr>
            <w:r w:rsidRPr="00857F80">
              <w:rPr>
                <w:rFonts w:asciiTheme="minorHAnsi" w:hAnsiTheme="minorHAnsi"/>
                <w:sz w:val="22"/>
                <w:szCs w:val="22"/>
              </w:rPr>
              <w:t>Our Ref</w:t>
            </w:r>
          </w:p>
        </w:tc>
        <w:tc>
          <w:tcPr>
            <w:tcW w:w="29" w:type="dxa"/>
          </w:tcPr>
          <w:p w:rsidR="00CD6D46" w:rsidRPr="00857F80" w:rsidRDefault="00CD6D46" w:rsidP="00CD6D46">
            <w:pPr>
              <w:pStyle w:val="FieldData"/>
              <w:rPr>
                <w:rFonts w:asciiTheme="minorHAnsi" w:hAnsiTheme="minorHAnsi"/>
                <w:szCs w:val="22"/>
              </w:rPr>
            </w:pPr>
          </w:p>
        </w:tc>
        <w:tc>
          <w:tcPr>
            <w:tcW w:w="9526" w:type="dxa"/>
            <w:gridSpan w:val="2"/>
          </w:tcPr>
          <w:p w:rsidR="005A43E9" w:rsidRPr="00857F80" w:rsidRDefault="00EF07AB" w:rsidP="008E07BB">
            <w:pPr>
              <w:pStyle w:val="FieldData"/>
              <w:ind w:left="112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szCs w:val="22"/>
              </w:rPr>
              <w:t>Doc.</w:t>
            </w:r>
            <w:r w:rsidR="005136D1" w:rsidRPr="00857F80">
              <w:rPr>
                <w:rFonts w:asciiTheme="minorHAnsi" w:hAnsiTheme="minorHAnsi"/>
                <w:szCs w:val="22"/>
              </w:rPr>
              <w:t>UBS</w:t>
            </w:r>
            <w:r w:rsidRPr="00857F80">
              <w:rPr>
                <w:rFonts w:asciiTheme="minorHAnsi" w:hAnsiTheme="minorHAnsi"/>
                <w:szCs w:val="22"/>
              </w:rPr>
              <w:t>.</w:t>
            </w:r>
            <w:r w:rsidR="005136D1" w:rsidRPr="00857F80">
              <w:rPr>
                <w:rFonts w:asciiTheme="minorHAnsi" w:hAnsiTheme="minorHAnsi"/>
                <w:szCs w:val="22"/>
              </w:rPr>
              <w:t>FOM</w:t>
            </w:r>
            <w:proofErr w:type="gramStart"/>
            <w:r w:rsidR="00CF482A">
              <w:rPr>
                <w:rFonts w:asciiTheme="minorHAnsi" w:hAnsiTheme="minorHAnsi"/>
                <w:szCs w:val="22"/>
              </w:rPr>
              <w:t>.</w:t>
            </w:r>
            <w:r w:rsidR="006D6827">
              <w:rPr>
                <w:rFonts w:asciiTheme="minorHAnsi" w:hAnsiTheme="minorHAnsi"/>
                <w:szCs w:val="22"/>
              </w:rPr>
              <w:t>.</w:t>
            </w:r>
            <w:proofErr w:type="gramEnd"/>
            <w:r w:rsidR="006D6827">
              <w:rPr>
                <w:rFonts w:asciiTheme="minorHAnsi" w:hAnsiTheme="minorHAnsi"/>
                <w:szCs w:val="22"/>
              </w:rPr>
              <w:t>31</w:t>
            </w:r>
            <w:r w:rsidR="00007F25">
              <w:rPr>
                <w:rFonts w:asciiTheme="minorHAnsi" w:hAnsiTheme="minorHAnsi"/>
                <w:szCs w:val="22"/>
              </w:rPr>
              <w:t>.</w:t>
            </w:r>
            <w:r w:rsidR="006D6827">
              <w:rPr>
                <w:rFonts w:asciiTheme="minorHAnsi" w:hAnsiTheme="minorHAnsi"/>
                <w:szCs w:val="22"/>
              </w:rPr>
              <w:t>01.</w:t>
            </w:r>
            <w:r w:rsidR="00007F25">
              <w:rPr>
                <w:rFonts w:asciiTheme="minorHAnsi" w:hAnsiTheme="minorHAnsi"/>
                <w:szCs w:val="22"/>
              </w:rPr>
              <w:t>202</w:t>
            </w:r>
            <w:r w:rsidR="006D6827">
              <w:rPr>
                <w:rFonts w:asciiTheme="minorHAnsi" w:hAnsiTheme="minorHAnsi"/>
                <w:szCs w:val="22"/>
              </w:rPr>
              <w:t>4</w:t>
            </w:r>
          </w:p>
        </w:tc>
      </w:tr>
      <w:tr w:rsidR="00BD54A8" w:rsidRPr="00857F80" w:rsidTr="00553D39">
        <w:trPr>
          <w:trHeight w:val="220"/>
        </w:trPr>
        <w:tc>
          <w:tcPr>
            <w:tcW w:w="1046" w:type="dxa"/>
          </w:tcPr>
          <w:p w:rsidR="00BD54A8" w:rsidRPr="00857F80" w:rsidRDefault="00BD54A8" w:rsidP="00FD177F">
            <w:pPr>
              <w:pStyle w:val="1ptSpac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" w:type="dxa"/>
          </w:tcPr>
          <w:p w:rsidR="00BD54A8" w:rsidRPr="00857F80" w:rsidRDefault="00BD54A8" w:rsidP="00FD177F">
            <w:pPr>
              <w:pStyle w:val="1ptSpac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526" w:type="dxa"/>
            <w:gridSpan w:val="2"/>
          </w:tcPr>
          <w:p w:rsidR="00BD54A8" w:rsidRPr="00857F80" w:rsidRDefault="00BD54A8" w:rsidP="00FD177F">
            <w:pPr>
              <w:pStyle w:val="1ptSpace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A6089A" w:rsidRPr="00857F80" w:rsidRDefault="00A6089A" w:rsidP="00A6089A">
      <w:pPr>
        <w:rPr>
          <w:rFonts w:asciiTheme="minorHAnsi" w:hAnsiTheme="minorHAnsi"/>
          <w:szCs w:val="22"/>
          <w:lang w:val="en-US"/>
        </w:rPr>
        <w:sectPr w:rsidR="00A6089A" w:rsidRPr="00857F80" w:rsidSect="004C6119">
          <w:footerReference w:type="default" r:id="rId9"/>
          <w:type w:val="continuous"/>
          <w:pgSz w:w="11906" w:h="16838" w:code="9"/>
          <w:pgMar w:top="686" w:right="567" w:bottom="2892" w:left="1418" w:header="352" w:footer="283" w:gutter="0"/>
          <w:cols w:space="708"/>
          <w:docGrid w:linePitch="360"/>
        </w:sectPr>
      </w:pPr>
    </w:p>
    <w:p w:rsidR="00551066" w:rsidRPr="00857F80" w:rsidRDefault="00551066" w:rsidP="004C6119">
      <w:pPr>
        <w:jc w:val="center"/>
        <w:rPr>
          <w:rStyle w:val="BoldCharacterStyle"/>
          <w:rFonts w:asciiTheme="minorHAnsi" w:hAnsiTheme="minorHAnsi"/>
          <w:caps/>
          <w:szCs w:val="22"/>
        </w:rPr>
      </w:pPr>
    </w:p>
    <w:p w:rsidR="004C6119" w:rsidRPr="00857F80" w:rsidRDefault="00EF07AB" w:rsidP="004C6119">
      <w:pPr>
        <w:jc w:val="center"/>
        <w:rPr>
          <w:rStyle w:val="BoldCharacterStyle"/>
          <w:rFonts w:asciiTheme="minorHAnsi" w:hAnsiTheme="minorHAnsi"/>
          <w:caps/>
          <w:szCs w:val="22"/>
        </w:rPr>
      </w:pPr>
      <w:r w:rsidRPr="00857F80">
        <w:rPr>
          <w:rStyle w:val="BoldCharacterStyle"/>
          <w:rFonts w:asciiTheme="minorHAnsi" w:hAnsiTheme="minorHAnsi"/>
          <w:caps/>
          <w:szCs w:val="22"/>
        </w:rPr>
        <w:t>University Biomedical Services</w:t>
      </w:r>
    </w:p>
    <w:p w:rsidR="00EF07AB" w:rsidRPr="00857F80" w:rsidRDefault="00EF07AB" w:rsidP="004C6119">
      <w:pPr>
        <w:jc w:val="center"/>
        <w:rPr>
          <w:rStyle w:val="BoldCharacterStyle"/>
          <w:rFonts w:asciiTheme="minorHAnsi" w:hAnsiTheme="minorHAnsi"/>
          <w:caps/>
          <w:szCs w:val="22"/>
        </w:rPr>
      </w:pPr>
      <w:r w:rsidRPr="00857F80">
        <w:rPr>
          <w:rStyle w:val="BoldCharacterStyle"/>
          <w:rFonts w:asciiTheme="minorHAnsi" w:hAnsiTheme="minorHAnsi"/>
          <w:caps/>
          <w:szCs w:val="22"/>
        </w:rPr>
        <w:t>Facilities Operations and Management Committee</w:t>
      </w:r>
    </w:p>
    <w:p w:rsidR="009045BC" w:rsidRPr="00857F80" w:rsidRDefault="009045BC" w:rsidP="00EF07AB">
      <w:pPr>
        <w:rPr>
          <w:rFonts w:asciiTheme="minorHAnsi" w:hAnsiTheme="minorHAnsi"/>
          <w:b/>
          <w:szCs w:val="22"/>
          <w:lang w:val="en-US"/>
        </w:rPr>
      </w:pPr>
    </w:p>
    <w:p w:rsidR="00523E4E" w:rsidRDefault="003C4EC5" w:rsidP="00EF07AB">
      <w:pPr>
        <w:rPr>
          <w:rFonts w:asciiTheme="minorHAnsi" w:hAnsiTheme="minorHAnsi"/>
          <w:b/>
          <w:szCs w:val="22"/>
          <w:lang w:val="en-US"/>
        </w:rPr>
      </w:pPr>
      <w:r w:rsidRPr="00857F80">
        <w:rPr>
          <w:rFonts w:asciiTheme="minorHAnsi" w:hAnsiTheme="minorHAnsi"/>
          <w:b/>
          <w:szCs w:val="22"/>
          <w:lang w:val="en-US"/>
        </w:rPr>
        <w:t>Apologies:</w:t>
      </w:r>
      <w:r w:rsidR="005136D1" w:rsidRPr="00857F80">
        <w:rPr>
          <w:rFonts w:asciiTheme="minorHAnsi" w:hAnsiTheme="minorHAnsi"/>
          <w:b/>
          <w:szCs w:val="22"/>
          <w:lang w:val="en-US"/>
        </w:rPr>
        <w:t xml:space="preserve"> </w:t>
      </w:r>
      <w:r w:rsidR="001804EA">
        <w:rPr>
          <w:rFonts w:asciiTheme="minorHAnsi" w:hAnsiTheme="minorHAnsi"/>
          <w:b/>
          <w:szCs w:val="22"/>
          <w:lang w:val="en-US"/>
        </w:rPr>
        <w:t xml:space="preserve"> </w:t>
      </w:r>
    </w:p>
    <w:p w:rsidR="00300B0F" w:rsidRPr="00857F80" w:rsidRDefault="00300B0F" w:rsidP="00EF07AB">
      <w:pPr>
        <w:rPr>
          <w:rFonts w:asciiTheme="minorHAnsi" w:hAnsiTheme="minorHAnsi"/>
          <w:b/>
          <w:szCs w:val="22"/>
          <w:lang w:val="en-US"/>
        </w:rPr>
      </w:pPr>
    </w:p>
    <w:p w:rsidR="00EA0F50" w:rsidRPr="00EA0F50" w:rsidRDefault="00EA0F50" w:rsidP="00E037CF">
      <w:pPr>
        <w:pStyle w:val="Bold"/>
        <w:numPr>
          <w:ilvl w:val="0"/>
          <w:numId w:val="3"/>
        </w:numPr>
        <w:spacing w:before="240" w:line="240" w:lineRule="auto"/>
        <w:ind w:left="426" w:hanging="426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MATTERS ARISING</w:t>
      </w:r>
    </w:p>
    <w:p w:rsidR="00300B0F" w:rsidRDefault="00300B0F" w:rsidP="00E037CF">
      <w:pPr>
        <w:pStyle w:val="Bold"/>
        <w:numPr>
          <w:ilvl w:val="0"/>
          <w:numId w:val="3"/>
        </w:numPr>
        <w:spacing w:before="240" w:line="240" w:lineRule="auto"/>
        <w:ind w:left="426" w:hanging="426"/>
        <w:rPr>
          <w:rFonts w:asciiTheme="minorHAnsi" w:hAnsiTheme="minorHAnsi"/>
          <w:szCs w:val="22"/>
        </w:rPr>
      </w:pPr>
      <w:r>
        <w:rPr>
          <w:rFonts w:asciiTheme="minorHAnsi" w:hAnsiTheme="minorHAnsi"/>
          <w:caps/>
          <w:szCs w:val="22"/>
        </w:rPr>
        <w:t xml:space="preserve">Chair’s Report </w:t>
      </w:r>
      <w:r>
        <w:rPr>
          <w:rFonts w:asciiTheme="minorHAnsi" w:hAnsiTheme="minorHAnsi"/>
          <w:szCs w:val="22"/>
        </w:rPr>
        <w:t xml:space="preserve">– Sue Ozanne </w:t>
      </w:r>
    </w:p>
    <w:p w:rsidR="00300B0F" w:rsidRDefault="00300B0F" w:rsidP="00E037CF">
      <w:pPr>
        <w:pStyle w:val="Bold"/>
        <w:numPr>
          <w:ilvl w:val="0"/>
          <w:numId w:val="3"/>
        </w:numPr>
        <w:spacing w:before="240" w:line="240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caps/>
          <w:szCs w:val="22"/>
        </w:rPr>
        <w:t>Financial Report</w:t>
      </w:r>
      <w:r>
        <w:rPr>
          <w:rFonts w:asciiTheme="minorHAnsi" w:hAnsiTheme="minorHAnsi"/>
          <w:szCs w:val="22"/>
        </w:rPr>
        <w:t xml:space="preserve"> – Karl Wilson</w:t>
      </w:r>
    </w:p>
    <w:p w:rsidR="00300B0F" w:rsidRDefault="00300B0F" w:rsidP="00E037CF">
      <w:pPr>
        <w:pStyle w:val="Bold"/>
        <w:numPr>
          <w:ilvl w:val="0"/>
          <w:numId w:val="3"/>
        </w:numPr>
        <w:spacing w:before="240" w:line="240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caps/>
          <w:szCs w:val="22"/>
        </w:rPr>
        <w:t>Staffing Report</w:t>
      </w:r>
      <w:r>
        <w:rPr>
          <w:rFonts w:asciiTheme="minorHAnsi" w:hAnsiTheme="minorHAnsi"/>
          <w:szCs w:val="22"/>
        </w:rPr>
        <w:t xml:space="preserve"> – Keith Savill</w:t>
      </w:r>
    </w:p>
    <w:p w:rsidR="00300B0F" w:rsidRDefault="00300B0F" w:rsidP="00E037CF">
      <w:pPr>
        <w:pStyle w:val="Bold"/>
        <w:numPr>
          <w:ilvl w:val="0"/>
          <w:numId w:val="3"/>
        </w:numPr>
        <w:spacing w:before="240" w:line="240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caps/>
          <w:szCs w:val="22"/>
        </w:rPr>
        <w:t>Capital Projects Report</w:t>
      </w:r>
      <w:r>
        <w:rPr>
          <w:rFonts w:asciiTheme="minorHAnsi" w:hAnsiTheme="minorHAnsi"/>
          <w:szCs w:val="22"/>
        </w:rPr>
        <w:t xml:space="preserve"> – Keith Savill</w:t>
      </w:r>
      <w:r w:rsidR="00054590">
        <w:rPr>
          <w:rFonts w:asciiTheme="minorHAnsi" w:hAnsiTheme="minorHAnsi"/>
          <w:szCs w:val="22"/>
        </w:rPr>
        <w:t xml:space="preserve"> Karl Wilson</w:t>
      </w:r>
    </w:p>
    <w:p w:rsidR="00300B0F" w:rsidRDefault="00300B0F" w:rsidP="00E037CF">
      <w:pPr>
        <w:pStyle w:val="ListParagraph"/>
        <w:numPr>
          <w:ilvl w:val="0"/>
          <w:numId w:val="4"/>
        </w:num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Jeffrey </w:t>
      </w:r>
      <w:proofErr w:type="spellStart"/>
      <w:r>
        <w:rPr>
          <w:rFonts w:asciiTheme="minorHAnsi" w:hAnsiTheme="minorHAnsi"/>
          <w:szCs w:val="22"/>
        </w:rPr>
        <w:t>Chea</w:t>
      </w:r>
      <w:proofErr w:type="spellEnd"/>
      <w:r>
        <w:rPr>
          <w:rFonts w:asciiTheme="minorHAnsi" w:hAnsiTheme="minorHAnsi"/>
          <w:szCs w:val="22"/>
        </w:rPr>
        <w:t xml:space="preserve"> Biomedical Centre</w:t>
      </w:r>
    </w:p>
    <w:p w:rsidR="00300B0F" w:rsidRDefault="00300B0F" w:rsidP="00300B0F">
      <w:pPr>
        <w:pStyle w:val="ListParagraph"/>
        <w:rPr>
          <w:rFonts w:asciiTheme="minorHAnsi" w:hAnsiTheme="minorHAnsi"/>
          <w:szCs w:val="22"/>
        </w:rPr>
      </w:pPr>
    </w:p>
    <w:p w:rsidR="00300B0F" w:rsidRDefault="00300B0F" w:rsidP="00E037CF">
      <w:pPr>
        <w:pStyle w:val="Bold"/>
        <w:numPr>
          <w:ilvl w:val="0"/>
          <w:numId w:val="3"/>
        </w:num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R</w:t>
      </w:r>
      <w:r>
        <w:rPr>
          <w:rFonts w:asciiTheme="minorHAnsi" w:hAnsiTheme="minorHAnsi"/>
          <w:caps/>
          <w:szCs w:val="22"/>
        </w:rPr>
        <w:t xml:space="preserve">equests for new space/new needs (from existing and/or new users) - </w:t>
      </w:r>
      <w:r>
        <w:rPr>
          <w:rFonts w:asciiTheme="minorHAnsi" w:hAnsiTheme="minorHAnsi"/>
          <w:caps/>
          <w:szCs w:val="22"/>
        </w:rPr>
        <w:br/>
      </w:r>
      <w:r>
        <w:rPr>
          <w:rFonts w:asciiTheme="minorHAnsi" w:hAnsiTheme="minorHAnsi"/>
          <w:szCs w:val="22"/>
        </w:rPr>
        <w:t>Karl Wilson</w:t>
      </w:r>
    </w:p>
    <w:p w:rsidR="00300B0F" w:rsidRDefault="00300B0F" w:rsidP="00E037CF">
      <w:pPr>
        <w:pStyle w:val="Bold"/>
        <w:numPr>
          <w:ilvl w:val="0"/>
          <w:numId w:val="3"/>
        </w:numPr>
        <w:spacing w:before="240" w:line="240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caps/>
          <w:szCs w:val="22"/>
        </w:rPr>
        <w:t xml:space="preserve">Establishment Licence Holder Report - </w:t>
      </w:r>
      <w:r>
        <w:rPr>
          <w:rFonts w:asciiTheme="minorHAnsi" w:hAnsiTheme="minorHAnsi"/>
          <w:szCs w:val="22"/>
        </w:rPr>
        <w:t>Martin Vinnell</w:t>
      </w:r>
    </w:p>
    <w:p w:rsidR="008E07BB" w:rsidRPr="003D1B97" w:rsidRDefault="008E07BB" w:rsidP="003D1B97">
      <w:pPr>
        <w:pStyle w:val="Bold"/>
        <w:numPr>
          <w:ilvl w:val="0"/>
          <w:numId w:val="3"/>
        </w:numPr>
        <w:spacing w:before="240" w:line="240" w:lineRule="auto"/>
        <w:rPr>
          <w:rFonts w:asciiTheme="minorHAnsi" w:hAnsiTheme="minorHAnsi"/>
          <w:szCs w:val="22"/>
        </w:rPr>
      </w:pPr>
      <w:r w:rsidRPr="003D1B97">
        <w:rPr>
          <w:rFonts w:asciiTheme="minorHAnsi" w:hAnsiTheme="minorHAnsi"/>
          <w:b w:val="0"/>
          <w:szCs w:val="22"/>
        </w:rPr>
        <w:t xml:space="preserve"> </w:t>
      </w:r>
      <w:r w:rsidR="000B20F6">
        <w:rPr>
          <w:rFonts w:asciiTheme="minorHAnsi" w:hAnsiTheme="minorHAnsi"/>
          <w:szCs w:val="22"/>
        </w:rPr>
        <w:t xml:space="preserve">GOVERNANCE AND WELFARE REPORT </w:t>
      </w:r>
      <w:r w:rsidRPr="003D1B97">
        <w:rPr>
          <w:rFonts w:asciiTheme="minorHAnsi" w:hAnsiTheme="minorHAnsi"/>
          <w:szCs w:val="22"/>
        </w:rPr>
        <w:t xml:space="preserve"> </w:t>
      </w:r>
    </w:p>
    <w:p w:rsidR="00300B0F" w:rsidRDefault="00300B0F" w:rsidP="00E037CF">
      <w:pPr>
        <w:pStyle w:val="Bold"/>
        <w:numPr>
          <w:ilvl w:val="0"/>
          <w:numId w:val="3"/>
        </w:numPr>
        <w:spacing w:before="240" w:line="240" w:lineRule="auto"/>
        <w:rPr>
          <w:rFonts w:asciiTheme="minorHAnsi" w:hAnsiTheme="minorHAnsi"/>
          <w:caps/>
          <w:szCs w:val="22"/>
        </w:rPr>
      </w:pPr>
      <w:r>
        <w:rPr>
          <w:rFonts w:asciiTheme="minorHAnsi" w:hAnsiTheme="minorHAnsi"/>
          <w:caps/>
          <w:szCs w:val="22"/>
        </w:rPr>
        <w:t>Substantive User Matters</w:t>
      </w:r>
    </w:p>
    <w:p w:rsidR="00300B0F" w:rsidRDefault="00300B0F" w:rsidP="00E037CF">
      <w:pPr>
        <w:pStyle w:val="Bold"/>
        <w:numPr>
          <w:ilvl w:val="0"/>
          <w:numId w:val="3"/>
        </w:numPr>
        <w:spacing w:before="240" w:line="240" w:lineRule="auto"/>
        <w:ind w:left="426" w:hanging="426"/>
        <w:rPr>
          <w:rFonts w:asciiTheme="minorHAnsi" w:hAnsiTheme="minorHAnsi"/>
          <w:caps/>
          <w:szCs w:val="22"/>
        </w:rPr>
      </w:pPr>
      <w:r>
        <w:rPr>
          <w:rFonts w:asciiTheme="minorHAnsi" w:hAnsiTheme="minorHAnsi"/>
          <w:caps/>
          <w:szCs w:val="22"/>
        </w:rPr>
        <w:t xml:space="preserve">Summary </w:t>
      </w:r>
      <w:r w:rsidR="00CD1CE0">
        <w:rPr>
          <w:rFonts w:asciiTheme="minorHAnsi" w:hAnsiTheme="minorHAnsi"/>
          <w:caps/>
          <w:szCs w:val="22"/>
        </w:rPr>
        <w:t xml:space="preserve">Occupancy Figures – </w:t>
      </w:r>
      <w:r w:rsidR="00CD1CE0">
        <w:rPr>
          <w:rFonts w:asciiTheme="minorHAnsi" w:hAnsiTheme="minorHAnsi"/>
          <w:szCs w:val="22"/>
        </w:rPr>
        <w:t>Keith Savill</w:t>
      </w:r>
    </w:p>
    <w:p w:rsidR="00300B0F" w:rsidRDefault="00300B0F" w:rsidP="00300B0F">
      <w:pPr>
        <w:pStyle w:val="Bold"/>
        <w:numPr>
          <w:ilvl w:val="0"/>
          <w:numId w:val="0"/>
        </w:numPr>
        <w:tabs>
          <w:tab w:val="left" w:pos="720"/>
        </w:tabs>
        <w:spacing w:before="240" w:line="240" w:lineRule="auto"/>
        <w:ind w:left="284" w:hanging="284"/>
        <w:rPr>
          <w:rFonts w:asciiTheme="minorHAnsi" w:hAnsiTheme="minorHAnsi"/>
          <w:caps/>
          <w:szCs w:val="22"/>
          <w:u w:val="single"/>
        </w:rPr>
      </w:pPr>
      <w:r>
        <w:rPr>
          <w:rFonts w:asciiTheme="minorHAnsi" w:hAnsiTheme="minorHAnsi"/>
          <w:caps/>
          <w:szCs w:val="22"/>
          <w:u w:val="single"/>
        </w:rPr>
        <w:t>Matters for Report</w:t>
      </w:r>
    </w:p>
    <w:p w:rsidR="00300B0F" w:rsidRDefault="00300B0F" w:rsidP="00E037CF">
      <w:pPr>
        <w:pStyle w:val="Bold"/>
        <w:numPr>
          <w:ilvl w:val="0"/>
          <w:numId w:val="3"/>
        </w:numPr>
        <w:spacing w:before="240" w:line="240" w:lineRule="auto"/>
        <w:ind w:left="426" w:hanging="426"/>
        <w:rPr>
          <w:rFonts w:asciiTheme="minorHAnsi" w:hAnsiTheme="minorHAnsi"/>
          <w:caps/>
          <w:szCs w:val="22"/>
        </w:rPr>
      </w:pPr>
      <w:r>
        <w:rPr>
          <w:rFonts w:asciiTheme="minorHAnsi" w:hAnsiTheme="minorHAnsi"/>
          <w:caps/>
          <w:szCs w:val="22"/>
        </w:rPr>
        <w:t>Minutes of the User Committees</w:t>
      </w:r>
    </w:p>
    <w:p w:rsidR="00300B0F" w:rsidRDefault="00300B0F" w:rsidP="00E037CF">
      <w:pPr>
        <w:pStyle w:val="Bold"/>
        <w:numPr>
          <w:ilvl w:val="0"/>
          <w:numId w:val="3"/>
        </w:numPr>
        <w:spacing w:before="240" w:line="240" w:lineRule="auto"/>
        <w:ind w:left="426" w:hanging="426"/>
        <w:rPr>
          <w:rFonts w:asciiTheme="minorHAnsi" w:hAnsiTheme="minorHAnsi"/>
          <w:caps/>
          <w:szCs w:val="22"/>
        </w:rPr>
      </w:pPr>
      <w:r>
        <w:rPr>
          <w:rFonts w:asciiTheme="minorHAnsi" w:hAnsiTheme="minorHAnsi"/>
          <w:caps/>
          <w:szCs w:val="22"/>
        </w:rPr>
        <w:lastRenderedPageBreak/>
        <w:t>Minutes of AWERB Standing Committee</w:t>
      </w:r>
    </w:p>
    <w:p w:rsidR="00300B0F" w:rsidRDefault="00300B0F" w:rsidP="00E037CF">
      <w:pPr>
        <w:pStyle w:val="Bold"/>
        <w:numPr>
          <w:ilvl w:val="0"/>
          <w:numId w:val="3"/>
        </w:numPr>
        <w:spacing w:before="240" w:line="240" w:lineRule="auto"/>
        <w:ind w:left="426" w:hanging="426"/>
        <w:rPr>
          <w:rFonts w:asciiTheme="minorHAnsi" w:hAnsiTheme="minorHAnsi"/>
          <w:caps/>
          <w:szCs w:val="22"/>
        </w:rPr>
      </w:pPr>
      <w:r>
        <w:rPr>
          <w:rFonts w:asciiTheme="minorHAnsi" w:hAnsiTheme="minorHAnsi"/>
          <w:caps/>
          <w:szCs w:val="22"/>
        </w:rPr>
        <w:t>AOB</w:t>
      </w:r>
    </w:p>
    <w:p w:rsidR="00681E1E" w:rsidRPr="00857F80" w:rsidRDefault="00300B0F" w:rsidP="004E318B">
      <w:pPr>
        <w:pStyle w:val="Bold"/>
        <w:numPr>
          <w:ilvl w:val="0"/>
          <w:numId w:val="0"/>
        </w:numPr>
        <w:spacing w:before="240" w:line="240" w:lineRule="auto"/>
        <w:ind w:left="284" w:hanging="284"/>
        <w:rPr>
          <w:rFonts w:asciiTheme="minorHAnsi" w:hAnsiTheme="minorHAnsi"/>
          <w:b w:val="0"/>
          <w:szCs w:val="22"/>
        </w:rPr>
      </w:pPr>
      <w:r>
        <w:rPr>
          <w:rFonts w:asciiTheme="minorHAnsi" w:hAnsiTheme="minorHAnsi"/>
          <w:szCs w:val="22"/>
        </w:rPr>
        <w:t>D</w:t>
      </w:r>
      <w:r w:rsidR="004F73D1" w:rsidRPr="00857F80">
        <w:rPr>
          <w:rFonts w:asciiTheme="minorHAnsi" w:hAnsiTheme="minorHAnsi"/>
          <w:szCs w:val="22"/>
        </w:rPr>
        <w:t>ate of future</w:t>
      </w:r>
      <w:r w:rsidR="00390096" w:rsidRPr="00857F80">
        <w:rPr>
          <w:rFonts w:asciiTheme="minorHAnsi" w:hAnsiTheme="minorHAnsi"/>
          <w:szCs w:val="22"/>
        </w:rPr>
        <w:t xml:space="preserve"> meeting</w:t>
      </w:r>
      <w:r w:rsidR="004F73D1" w:rsidRPr="00857F80">
        <w:rPr>
          <w:rFonts w:asciiTheme="minorHAnsi" w:hAnsiTheme="minorHAnsi"/>
          <w:szCs w:val="22"/>
        </w:rPr>
        <w:t>s</w:t>
      </w:r>
    </w:p>
    <w:tbl>
      <w:tblPr>
        <w:tblW w:w="6521" w:type="dxa"/>
        <w:tblInd w:w="-7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2170"/>
        <w:gridCol w:w="1134"/>
      </w:tblGrid>
      <w:tr w:rsidR="00B8306F" w:rsidRPr="00857F80" w:rsidTr="00B8306F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06F" w:rsidRPr="00857F80" w:rsidRDefault="00B8306F" w:rsidP="00B8306F">
            <w:pPr>
              <w:jc w:val="center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b/>
                <w:bCs/>
                <w:szCs w:val="22"/>
              </w:rPr>
              <w:t>Date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06F" w:rsidRPr="00857F80" w:rsidRDefault="00B8306F" w:rsidP="00B8306F">
            <w:pPr>
              <w:jc w:val="center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b/>
                <w:bCs/>
                <w:szCs w:val="22"/>
              </w:rPr>
              <w:t>Time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06F" w:rsidRPr="00857F80" w:rsidRDefault="00B8306F" w:rsidP="00B8306F">
            <w:pPr>
              <w:jc w:val="center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b/>
                <w:bCs/>
                <w:szCs w:val="22"/>
              </w:rPr>
              <w:t>Venue</w:t>
            </w:r>
          </w:p>
        </w:tc>
      </w:tr>
      <w:tr w:rsidR="008E07BB" w:rsidRPr="00857F80" w:rsidTr="00B8306F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7BB" w:rsidRDefault="00391601" w:rsidP="00B8306F">
            <w:pPr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Tuesday 18</w:t>
            </w:r>
            <w:bookmarkStart w:id="0" w:name="_GoBack"/>
            <w:bookmarkEnd w:id="0"/>
            <w:r w:rsidR="009717E9" w:rsidRPr="009717E9">
              <w:rPr>
                <w:rFonts w:asciiTheme="minorHAnsi" w:hAnsiTheme="minorHAnsi" w:cs="Arial"/>
                <w:szCs w:val="22"/>
                <w:vertAlign w:val="superscript"/>
              </w:rPr>
              <w:t>th</w:t>
            </w:r>
            <w:r w:rsidR="0011112B">
              <w:rPr>
                <w:rFonts w:asciiTheme="minorHAnsi" w:hAnsiTheme="minorHAnsi" w:cs="Arial"/>
                <w:szCs w:val="22"/>
              </w:rPr>
              <w:t xml:space="preserve"> June</w:t>
            </w:r>
            <w:r w:rsidR="006D409E">
              <w:rPr>
                <w:rFonts w:asciiTheme="minorHAnsi" w:hAnsiTheme="minorHAnsi" w:cs="Arial"/>
                <w:szCs w:val="22"/>
              </w:rPr>
              <w:t xml:space="preserve"> 2024</w:t>
            </w:r>
            <w:r w:rsidR="009717E9">
              <w:rPr>
                <w:rFonts w:asciiTheme="minorHAnsi" w:hAnsiTheme="minorHAnsi" w:cs="Arial"/>
                <w:szCs w:val="22"/>
              </w:rPr>
              <w:t xml:space="preserve"> 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7BB" w:rsidRDefault="0011112B" w:rsidP="00B8306F">
            <w:pPr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10am-12pm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7BB" w:rsidRDefault="0011112B" w:rsidP="00B8306F">
            <w:pPr>
              <w:rPr>
                <w:rFonts w:asciiTheme="minorHAnsi" w:hAnsiTheme="minorHAnsi"/>
                <w:szCs w:val="22"/>
                <w:lang w:val="en-US"/>
              </w:rPr>
            </w:pPr>
            <w:r>
              <w:rPr>
                <w:rFonts w:asciiTheme="minorHAnsi" w:hAnsiTheme="minorHAnsi"/>
                <w:szCs w:val="22"/>
                <w:lang w:val="en-US"/>
              </w:rPr>
              <w:t>Virtual</w:t>
            </w:r>
          </w:p>
        </w:tc>
      </w:tr>
      <w:tr w:rsidR="0011112B" w:rsidRPr="00857F80" w:rsidTr="00B8306F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12B" w:rsidRDefault="0011112B" w:rsidP="00B8306F">
            <w:pPr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Thursday 19</w:t>
            </w:r>
            <w:r w:rsidRPr="0011112B">
              <w:rPr>
                <w:rFonts w:asciiTheme="minorHAnsi" w:hAnsiTheme="minorHAnsi" w:cs="Arial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="Arial"/>
                <w:szCs w:val="22"/>
              </w:rPr>
              <w:t xml:space="preserve"> September 2024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12B" w:rsidRDefault="0011112B" w:rsidP="00B8306F">
            <w:pPr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10am-12pm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12B" w:rsidRDefault="0011112B" w:rsidP="00B8306F">
            <w:pPr>
              <w:rPr>
                <w:rFonts w:asciiTheme="minorHAnsi" w:hAnsiTheme="minorHAnsi"/>
                <w:szCs w:val="22"/>
                <w:lang w:val="en-US"/>
              </w:rPr>
            </w:pPr>
            <w:r>
              <w:rPr>
                <w:rFonts w:asciiTheme="minorHAnsi" w:hAnsiTheme="minorHAnsi"/>
                <w:szCs w:val="22"/>
                <w:lang w:val="en-US"/>
              </w:rPr>
              <w:t>Virtual</w:t>
            </w:r>
          </w:p>
        </w:tc>
      </w:tr>
    </w:tbl>
    <w:p w:rsidR="009271B2" w:rsidRPr="00857F80" w:rsidRDefault="009271B2" w:rsidP="008B24AE">
      <w:pPr>
        <w:pStyle w:val="Bold"/>
        <w:numPr>
          <w:ilvl w:val="0"/>
          <w:numId w:val="0"/>
        </w:numPr>
        <w:spacing w:before="240" w:line="240" w:lineRule="auto"/>
        <w:ind w:left="284" w:hanging="284"/>
        <w:rPr>
          <w:rFonts w:asciiTheme="minorHAnsi" w:hAnsiTheme="minorHAnsi"/>
          <w:szCs w:val="22"/>
        </w:rPr>
      </w:pPr>
    </w:p>
    <w:sectPr w:rsidR="009271B2" w:rsidRPr="00857F80" w:rsidSect="004C6119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6" w:h="16838" w:code="9"/>
      <w:pgMar w:top="2608" w:right="936" w:bottom="993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C0E" w:rsidRDefault="00700C0E">
      <w:r>
        <w:separator/>
      </w:r>
    </w:p>
  </w:endnote>
  <w:endnote w:type="continuationSeparator" w:id="0">
    <w:p w:rsidR="00700C0E" w:rsidRDefault="00700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235" w:rsidRPr="006F6235" w:rsidRDefault="006F6235" w:rsidP="004C6119">
    <w:pPr>
      <w:pStyle w:val="Footer"/>
      <w:spacing w:line="240" w:lineRule="auto"/>
      <w:jc w:val="right"/>
      <w:rPr>
        <w:sz w:val="14"/>
        <w:szCs w:val="14"/>
      </w:rPr>
    </w:pPr>
    <w:r>
      <w:tab/>
    </w:r>
    <w:r>
      <w:tab/>
    </w:r>
  </w:p>
  <w:p w:rsidR="006F6235" w:rsidRPr="006F6235" w:rsidRDefault="006F6235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27" w:rsidRDefault="00282BB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B27CC6" wp14:editId="26698C3A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3175" r="1270" b="6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9160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">
                            <w:r w:rsidR="00391601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B27CC6" id="Rectangle 13" o:spid="_x0000_s1026" style="position:absolute;margin-left:449.9pt;margin-top:802pt;width:99pt;height:15.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9160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fldSimple w:instr=" NUMPAGES ">
                      <w:r w:rsidR="00391601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C0E" w:rsidRDefault="00700C0E">
      <w:r>
        <w:separator/>
      </w:r>
    </w:p>
  </w:footnote>
  <w:footnote w:type="continuationSeparator" w:id="0">
    <w:p w:rsidR="00700C0E" w:rsidRDefault="00700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27" w:rsidRDefault="00742E2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27" w:rsidRPr="008300C4" w:rsidRDefault="00007F25" w:rsidP="009A04E9">
    <w:pPr>
      <w:pStyle w:val="1ptSpace"/>
      <w:rPr>
        <w:noProof/>
      </w:rPr>
    </w:pPr>
    <w:r w:rsidRPr="00DF3D57">
      <w:rPr>
        <w:rFonts w:cs="Arial"/>
        <w:noProof/>
        <w:szCs w:val="22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-624205</wp:posOffset>
          </wp:positionH>
          <wp:positionV relativeFrom="paragraph">
            <wp:posOffset>-264795</wp:posOffset>
          </wp:positionV>
          <wp:extent cx="1114425" cy="1114425"/>
          <wp:effectExtent l="0" t="0" r="9525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4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F3D57">
      <w:rPr>
        <w:rFonts w:cs="Arial"/>
        <w:noProof/>
        <w:szCs w:val="22"/>
      </w:rPr>
      <w:drawing>
        <wp:inline distT="0" distB="0" distL="0" distR="0" wp14:anchorId="7799C06C" wp14:editId="6077F654">
          <wp:extent cx="1114425" cy="11144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4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806" w:rsidRDefault="00A638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71EA"/>
    <w:multiLevelType w:val="hybridMultilevel"/>
    <w:tmpl w:val="EF985460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7150FE"/>
    <w:multiLevelType w:val="hybridMultilevel"/>
    <w:tmpl w:val="988A7046"/>
    <w:lvl w:ilvl="0" w:tplc="42D2DC28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16F1128"/>
    <w:multiLevelType w:val="hybridMultilevel"/>
    <w:tmpl w:val="B33C75EC"/>
    <w:lvl w:ilvl="0" w:tplc="D6422D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17948"/>
    <w:multiLevelType w:val="multilevel"/>
    <w:tmpl w:val="E9F85F1A"/>
    <w:numStyleLink w:val="UocIndentLevels"/>
  </w:abstractNum>
  <w:abstractNum w:abstractNumId="4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num w:numId="1">
    <w:abstractNumId w:val="4"/>
  </w:num>
  <w:num w:numId="2">
    <w:abstractNumId w:val="3"/>
    <w:lvlOverride w:ilvl="0"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cs="Arial" w:hint="default"/>
          <w:b/>
          <w:bCs/>
          <w:i w:val="0"/>
          <w:color w:val="000000"/>
          <w:w w:val="105"/>
          <w:sz w:val="22"/>
          <w:szCs w:val="16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284"/>
          </w:tabs>
          <w:ind w:left="5284" w:hanging="180"/>
        </w:pPr>
        <w:rPr>
          <w:rFonts w:hint="default"/>
        </w:rPr>
      </w:lvl>
    </w:lvlOverride>
  </w:num>
  <w:num w:numId="3">
    <w:abstractNumId w:val="3"/>
    <w:lvlOverride w:ilvl="0">
      <w:startOverride w:val="1"/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cs="Arial" w:hint="default"/>
          <w:b/>
          <w:bCs/>
          <w:i w:val="0"/>
          <w:color w:val="000000"/>
          <w:w w:val="105"/>
          <w:sz w:val="22"/>
          <w:szCs w:val="16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284"/>
          </w:tabs>
          <w:ind w:left="5284" w:hanging="180"/>
        </w:pPr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BBF"/>
    <w:rsid w:val="00001762"/>
    <w:rsid w:val="00007F25"/>
    <w:rsid w:val="000120AC"/>
    <w:rsid w:val="000171FB"/>
    <w:rsid w:val="00036C77"/>
    <w:rsid w:val="00053F4F"/>
    <w:rsid w:val="00054590"/>
    <w:rsid w:val="000606FA"/>
    <w:rsid w:val="00060F1E"/>
    <w:rsid w:val="00084ECB"/>
    <w:rsid w:val="000B20F6"/>
    <w:rsid w:val="000B6E68"/>
    <w:rsid w:val="000C23CF"/>
    <w:rsid w:val="000C49C9"/>
    <w:rsid w:val="00105FE6"/>
    <w:rsid w:val="0011112B"/>
    <w:rsid w:val="00115735"/>
    <w:rsid w:val="001216C1"/>
    <w:rsid w:val="001330E6"/>
    <w:rsid w:val="00150B4B"/>
    <w:rsid w:val="001713F9"/>
    <w:rsid w:val="001804EA"/>
    <w:rsid w:val="00184DB9"/>
    <w:rsid w:val="001B0B6F"/>
    <w:rsid w:val="001B381A"/>
    <w:rsid w:val="001B5441"/>
    <w:rsid w:val="001B66DC"/>
    <w:rsid w:val="001C1A0F"/>
    <w:rsid w:val="001C7C46"/>
    <w:rsid w:val="002221F3"/>
    <w:rsid w:val="002276F6"/>
    <w:rsid w:val="002309D2"/>
    <w:rsid w:val="00245244"/>
    <w:rsid w:val="0024705A"/>
    <w:rsid w:val="00250F91"/>
    <w:rsid w:val="00254EC6"/>
    <w:rsid w:val="00260857"/>
    <w:rsid w:val="002652DB"/>
    <w:rsid w:val="00272B68"/>
    <w:rsid w:val="00282BBF"/>
    <w:rsid w:val="002931A9"/>
    <w:rsid w:val="00293654"/>
    <w:rsid w:val="002947FA"/>
    <w:rsid w:val="002B21BE"/>
    <w:rsid w:val="002B2EDE"/>
    <w:rsid w:val="002B44BB"/>
    <w:rsid w:val="002D15AB"/>
    <w:rsid w:val="002E2477"/>
    <w:rsid w:val="002E4775"/>
    <w:rsid w:val="00300B0F"/>
    <w:rsid w:val="00321326"/>
    <w:rsid w:val="0032133E"/>
    <w:rsid w:val="0033154D"/>
    <w:rsid w:val="003334CA"/>
    <w:rsid w:val="003508D6"/>
    <w:rsid w:val="00363A8B"/>
    <w:rsid w:val="003650D2"/>
    <w:rsid w:val="003666F8"/>
    <w:rsid w:val="00366843"/>
    <w:rsid w:val="0037104C"/>
    <w:rsid w:val="00371DB9"/>
    <w:rsid w:val="0037441E"/>
    <w:rsid w:val="003757E3"/>
    <w:rsid w:val="00381C61"/>
    <w:rsid w:val="003849BA"/>
    <w:rsid w:val="00387968"/>
    <w:rsid w:val="00390096"/>
    <w:rsid w:val="00391601"/>
    <w:rsid w:val="00391826"/>
    <w:rsid w:val="003A0EDA"/>
    <w:rsid w:val="003A56CC"/>
    <w:rsid w:val="003B02A3"/>
    <w:rsid w:val="003C1218"/>
    <w:rsid w:val="003C4EC5"/>
    <w:rsid w:val="003C56C1"/>
    <w:rsid w:val="003D1B97"/>
    <w:rsid w:val="003F64B9"/>
    <w:rsid w:val="00403917"/>
    <w:rsid w:val="004260B2"/>
    <w:rsid w:val="00427FB6"/>
    <w:rsid w:val="00440413"/>
    <w:rsid w:val="0044305D"/>
    <w:rsid w:val="00452C85"/>
    <w:rsid w:val="004555B8"/>
    <w:rsid w:val="00473080"/>
    <w:rsid w:val="004778B2"/>
    <w:rsid w:val="004906D4"/>
    <w:rsid w:val="004A2BF7"/>
    <w:rsid w:val="004B5009"/>
    <w:rsid w:val="004C6119"/>
    <w:rsid w:val="004E318B"/>
    <w:rsid w:val="004E3515"/>
    <w:rsid w:val="004F4895"/>
    <w:rsid w:val="004F73D1"/>
    <w:rsid w:val="005136D1"/>
    <w:rsid w:val="005159A8"/>
    <w:rsid w:val="00523E4E"/>
    <w:rsid w:val="005241D1"/>
    <w:rsid w:val="0052756F"/>
    <w:rsid w:val="005446C4"/>
    <w:rsid w:val="00551066"/>
    <w:rsid w:val="00553D39"/>
    <w:rsid w:val="005629BD"/>
    <w:rsid w:val="00566E9C"/>
    <w:rsid w:val="00573FAC"/>
    <w:rsid w:val="00593B3B"/>
    <w:rsid w:val="005A43E9"/>
    <w:rsid w:val="005C1D3F"/>
    <w:rsid w:val="005E2A39"/>
    <w:rsid w:val="005E3285"/>
    <w:rsid w:val="005E6296"/>
    <w:rsid w:val="005F206B"/>
    <w:rsid w:val="005F44CA"/>
    <w:rsid w:val="005F4CE7"/>
    <w:rsid w:val="005F5807"/>
    <w:rsid w:val="00604B5B"/>
    <w:rsid w:val="00633B9F"/>
    <w:rsid w:val="006407AE"/>
    <w:rsid w:val="006502D7"/>
    <w:rsid w:val="00681E1E"/>
    <w:rsid w:val="006A270B"/>
    <w:rsid w:val="006A355C"/>
    <w:rsid w:val="006B070F"/>
    <w:rsid w:val="006B2284"/>
    <w:rsid w:val="006B7364"/>
    <w:rsid w:val="006C24F9"/>
    <w:rsid w:val="006D409E"/>
    <w:rsid w:val="006D6827"/>
    <w:rsid w:val="006E0A7B"/>
    <w:rsid w:val="006F6235"/>
    <w:rsid w:val="00700C0E"/>
    <w:rsid w:val="00722849"/>
    <w:rsid w:val="0074159B"/>
    <w:rsid w:val="00742E27"/>
    <w:rsid w:val="007835E1"/>
    <w:rsid w:val="007A253C"/>
    <w:rsid w:val="007A4F17"/>
    <w:rsid w:val="007C1023"/>
    <w:rsid w:val="007C1A59"/>
    <w:rsid w:val="007C50E0"/>
    <w:rsid w:val="007E27EE"/>
    <w:rsid w:val="007E7728"/>
    <w:rsid w:val="00820513"/>
    <w:rsid w:val="008300C4"/>
    <w:rsid w:val="008510BC"/>
    <w:rsid w:val="0085632F"/>
    <w:rsid w:val="00857F80"/>
    <w:rsid w:val="00862F2F"/>
    <w:rsid w:val="00871DF9"/>
    <w:rsid w:val="008A392F"/>
    <w:rsid w:val="008A7A10"/>
    <w:rsid w:val="008B0A7F"/>
    <w:rsid w:val="008B24AE"/>
    <w:rsid w:val="008B4064"/>
    <w:rsid w:val="008C1EE5"/>
    <w:rsid w:val="008D7B63"/>
    <w:rsid w:val="008E07BB"/>
    <w:rsid w:val="009045BC"/>
    <w:rsid w:val="009271B2"/>
    <w:rsid w:val="00950614"/>
    <w:rsid w:val="0095531B"/>
    <w:rsid w:val="00956218"/>
    <w:rsid w:val="009636D6"/>
    <w:rsid w:val="009717E9"/>
    <w:rsid w:val="009765FA"/>
    <w:rsid w:val="009A04E9"/>
    <w:rsid w:val="009A27FA"/>
    <w:rsid w:val="009B05A6"/>
    <w:rsid w:val="009C3FE9"/>
    <w:rsid w:val="009C730C"/>
    <w:rsid w:val="009C7E98"/>
    <w:rsid w:val="009D0118"/>
    <w:rsid w:val="009D266B"/>
    <w:rsid w:val="009E4677"/>
    <w:rsid w:val="009F3AA1"/>
    <w:rsid w:val="009F737B"/>
    <w:rsid w:val="00A14F7E"/>
    <w:rsid w:val="00A15701"/>
    <w:rsid w:val="00A24DB2"/>
    <w:rsid w:val="00A3158C"/>
    <w:rsid w:val="00A35DA5"/>
    <w:rsid w:val="00A420E2"/>
    <w:rsid w:val="00A468FB"/>
    <w:rsid w:val="00A514E3"/>
    <w:rsid w:val="00A6089A"/>
    <w:rsid w:val="00A60CB2"/>
    <w:rsid w:val="00A62924"/>
    <w:rsid w:val="00A63806"/>
    <w:rsid w:val="00A80D85"/>
    <w:rsid w:val="00A93B75"/>
    <w:rsid w:val="00A970D9"/>
    <w:rsid w:val="00AA3042"/>
    <w:rsid w:val="00AB2A7A"/>
    <w:rsid w:val="00AB6D0F"/>
    <w:rsid w:val="00AC3297"/>
    <w:rsid w:val="00AD225B"/>
    <w:rsid w:val="00AE633E"/>
    <w:rsid w:val="00AF0BF4"/>
    <w:rsid w:val="00AF393C"/>
    <w:rsid w:val="00AF6E50"/>
    <w:rsid w:val="00B162B3"/>
    <w:rsid w:val="00B40377"/>
    <w:rsid w:val="00B4117C"/>
    <w:rsid w:val="00B55CEC"/>
    <w:rsid w:val="00B64E3A"/>
    <w:rsid w:val="00B8306F"/>
    <w:rsid w:val="00B8739A"/>
    <w:rsid w:val="00BD54A8"/>
    <w:rsid w:val="00BF6ECE"/>
    <w:rsid w:val="00C241FE"/>
    <w:rsid w:val="00C26DF4"/>
    <w:rsid w:val="00C503D5"/>
    <w:rsid w:val="00C6654E"/>
    <w:rsid w:val="00C678BA"/>
    <w:rsid w:val="00C8152C"/>
    <w:rsid w:val="00C82B4E"/>
    <w:rsid w:val="00C96186"/>
    <w:rsid w:val="00CA1F91"/>
    <w:rsid w:val="00CA7A5A"/>
    <w:rsid w:val="00CD1CE0"/>
    <w:rsid w:val="00CD6D46"/>
    <w:rsid w:val="00CE665B"/>
    <w:rsid w:val="00CF3751"/>
    <w:rsid w:val="00CF482A"/>
    <w:rsid w:val="00CF48E2"/>
    <w:rsid w:val="00D106D1"/>
    <w:rsid w:val="00D23287"/>
    <w:rsid w:val="00D27DD4"/>
    <w:rsid w:val="00D356E2"/>
    <w:rsid w:val="00D405D1"/>
    <w:rsid w:val="00D41E7D"/>
    <w:rsid w:val="00D47398"/>
    <w:rsid w:val="00D50424"/>
    <w:rsid w:val="00D83E42"/>
    <w:rsid w:val="00DA408E"/>
    <w:rsid w:val="00DA539F"/>
    <w:rsid w:val="00DC0FE1"/>
    <w:rsid w:val="00DC4D0B"/>
    <w:rsid w:val="00DC58DF"/>
    <w:rsid w:val="00DD5744"/>
    <w:rsid w:val="00E037CF"/>
    <w:rsid w:val="00E071DF"/>
    <w:rsid w:val="00E2132E"/>
    <w:rsid w:val="00E243C6"/>
    <w:rsid w:val="00E25143"/>
    <w:rsid w:val="00E2646F"/>
    <w:rsid w:val="00E3049F"/>
    <w:rsid w:val="00E35979"/>
    <w:rsid w:val="00E65884"/>
    <w:rsid w:val="00E75515"/>
    <w:rsid w:val="00E80885"/>
    <w:rsid w:val="00E97001"/>
    <w:rsid w:val="00EA0F50"/>
    <w:rsid w:val="00EA2E7D"/>
    <w:rsid w:val="00EA48FF"/>
    <w:rsid w:val="00EB353A"/>
    <w:rsid w:val="00EB7E29"/>
    <w:rsid w:val="00EC31B7"/>
    <w:rsid w:val="00EC6191"/>
    <w:rsid w:val="00ED3F96"/>
    <w:rsid w:val="00EF07AB"/>
    <w:rsid w:val="00EF1EBF"/>
    <w:rsid w:val="00F01AF8"/>
    <w:rsid w:val="00F30A7D"/>
    <w:rsid w:val="00F56D09"/>
    <w:rsid w:val="00F71C7D"/>
    <w:rsid w:val="00F97FC8"/>
    <w:rsid w:val="00FD177F"/>
    <w:rsid w:val="00FE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4:docId w14:val="6B9DEEA5"/>
  <w15:docId w15:val="{64DC7C46-1C70-466A-86D7-99BC20F9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BD54A8"/>
    <w:pPr>
      <w:spacing w:line="320" w:lineRule="exact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C6654E"/>
    <w:pPr>
      <w:framePr w:w="2098" w:h="1520" w:hRule="exact" w:hSpace="181" w:wrap="around" w:vAnchor="text" w:hAnchor="page" w:x="8872" w:y="8846"/>
      <w:spacing w:line="240" w:lineRule="exact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BD54A8"/>
    <w:pPr>
      <w:jc w:val="left"/>
    </w:pPr>
    <w:rPr>
      <w:b w:val="0"/>
      <w:sz w:val="22"/>
    </w:rPr>
  </w:style>
  <w:style w:type="character" w:customStyle="1" w:styleId="LowerAddressChar">
    <w:name w:val="Lower Address Char"/>
    <w:basedOn w:val="DefaultParagraphFont"/>
    <w:link w:val="LowerAddress"/>
    <w:rsid w:val="00C6654E"/>
    <w:rPr>
      <w:rFonts w:ascii="Arial" w:hAnsi="Arial"/>
      <w:b/>
      <w:sz w:val="18"/>
      <w:szCs w:val="18"/>
      <w:lang w:val="en-GB" w:eastAsia="en-GB" w:bidi="ar-SA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6F62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23C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271B2"/>
  </w:style>
  <w:style w:type="paragraph" w:styleId="PlainText">
    <w:name w:val="Plain Text"/>
    <w:basedOn w:val="Normal"/>
    <w:link w:val="PlainTextChar"/>
    <w:uiPriority w:val="99"/>
    <w:unhideWhenUsed/>
    <w:rsid w:val="00857F80"/>
    <w:pPr>
      <w:spacing w:line="240" w:lineRule="auto"/>
    </w:pPr>
    <w:rPr>
      <w:rFonts w:ascii="Calibri" w:eastAsiaTheme="minorHAnsi" w:hAnsi="Calibri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57F80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h29\AppData\Local\Microsoft\Windows\Temporary%20Internet%20Files\Content.Outlook\6TSDC2CG\agenda-colour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AD512-383A-4B37-A901-9E10E627C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agenda-colour (2)</Template>
  <TotalTime>20</TotalTime>
  <Pages>2</Pages>
  <Words>139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Keith Savill</cp:lastModifiedBy>
  <cp:revision>4</cp:revision>
  <cp:lastPrinted>2017-10-09T11:03:00Z</cp:lastPrinted>
  <dcterms:created xsi:type="dcterms:W3CDTF">2024-01-12T09:15:00Z</dcterms:created>
  <dcterms:modified xsi:type="dcterms:W3CDTF">2024-01-12T09:35:00Z</dcterms:modified>
</cp:coreProperties>
</file>