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2D528" w14:textId="77777777" w:rsidR="00AE609F" w:rsidRDefault="00004F4E">
      <w:pPr>
        <w:pStyle w:val="Cover-Title"/>
      </w:pPr>
      <w:r>
        <w:t>PPL Standard Condition 18 Notification Form</w:t>
      </w:r>
    </w:p>
    <w:p w14:paraId="24A8541F" w14:textId="77777777" w:rsidR="00AE609F" w:rsidRDefault="00000000">
      <w:pPr>
        <w:pStyle w:val="Cover-othertext"/>
      </w:pPr>
      <w:r>
        <w:rPr>
          <w:noProof/>
        </w:rPr>
        <w:pict w14:anchorId="5B4CAC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Home Office" style="position:absolute;margin-left:56.7pt;margin-top:42.55pt;width:150.25pt;height:64.9pt;z-index:1;visibility:visible;mso-position-horizontal-relative:page;mso-position-vertical-relative:page">
            <v:imagedata r:id="rId10" o:title="Home Office"/>
            <w10:wrap type="topAndBottom" anchorx="page" anchory="page"/>
          </v:shape>
        </w:pict>
      </w:r>
      <w:bookmarkStart w:id="0" w:name="_Toc402366357"/>
      <w:bookmarkStart w:id="1" w:name="_Toc457556688"/>
      <w:bookmarkStart w:id="2" w:name="_Toc460840415"/>
    </w:p>
    <w:bookmarkEnd w:id="0"/>
    <w:bookmarkEnd w:id="1"/>
    <w:bookmarkEnd w:id="2"/>
    <w:p w14:paraId="68AFF503" w14:textId="77777777" w:rsidR="00AE609F" w:rsidRDefault="00004F4E">
      <w:pPr>
        <w:spacing w:line="276" w:lineRule="auto"/>
        <w:rPr>
          <w:rFonts w:eastAsia="Calibri" w:cs="Arial"/>
          <w:lang w:eastAsia="en-US"/>
        </w:rPr>
      </w:pPr>
      <w:r>
        <w:rPr>
          <w:rFonts w:eastAsia="Calibri" w:cs="Arial"/>
          <w:lang w:eastAsia="en-US"/>
        </w:rPr>
        <w:t>Please use this form to notify the Animals in Science Regulation Unit (ASRU) of procedural-related adverse effects that have exceeded or are likely to exceed the severity limitations or controls described in the project licence. ASRU will use this information to determine whether any further action is required.</w:t>
      </w:r>
    </w:p>
    <w:p w14:paraId="4157666E" w14:textId="77777777" w:rsidR="00AE609F" w:rsidRDefault="00AE609F">
      <w:pPr>
        <w:spacing w:line="276" w:lineRule="auto"/>
        <w:rPr>
          <w:rFonts w:eastAsia="Calibri" w:cs="Arial"/>
          <w:lang w:eastAsia="en-US"/>
        </w:rPr>
      </w:pPr>
    </w:p>
    <w:p w14:paraId="51016AD8" w14:textId="77777777" w:rsidR="00AE609F" w:rsidRDefault="00004F4E">
      <w:pPr>
        <w:spacing w:line="276" w:lineRule="auto"/>
        <w:rPr>
          <w:rFonts w:eastAsia="Calibri" w:cs="Arial"/>
          <w:lang w:eastAsia="en-US"/>
        </w:rPr>
      </w:pPr>
      <w:r>
        <w:rPr>
          <w:rFonts w:eastAsia="Calibri" w:cs="Arial"/>
          <w:lang w:eastAsia="en-US"/>
        </w:rPr>
        <w:t>Do not use to report:</w:t>
      </w:r>
    </w:p>
    <w:p w14:paraId="3E6CB4FD" w14:textId="77777777" w:rsidR="00AE609F" w:rsidRDefault="00004F4E">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adverse effects that are due to non-procedural issues;</w:t>
      </w:r>
    </w:p>
    <w:p w14:paraId="6B68238D" w14:textId="77777777" w:rsidR="00AE609F" w:rsidRDefault="00004F4E">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
    <w:p w14:paraId="1528C9AB" w14:textId="77777777" w:rsidR="00AE609F" w:rsidRDefault="00004F4E">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58CD58E5" w14:textId="77777777" w:rsidR="00AE609F" w:rsidRDefault="00AE609F">
      <w:pPr>
        <w:spacing w:line="276" w:lineRule="auto"/>
        <w:ind w:left="360"/>
        <w:rPr>
          <w:rFonts w:eastAsia="Calibri" w:cs="Arial"/>
          <w:lang w:eastAsia="en-US"/>
        </w:rPr>
      </w:pPr>
    </w:p>
    <w:p w14:paraId="58D836BC" w14:textId="77777777" w:rsidR="00AE609F" w:rsidRDefault="00004F4E">
      <w:pPr>
        <w:spacing w:line="276" w:lineRule="auto"/>
        <w:rPr>
          <w:rFonts w:eastAsia="Calibri" w:cs="Arial"/>
          <w:lang w:eastAsia="en-US"/>
        </w:rPr>
      </w:pPr>
      <w:r>
        <w:rPr>
          <w:rFonts w:eastAsia="Calibri" w:cs="Arial"/>
          <w:lang w:eastAsia="en-US"/>
        </w:rPr>
        <w:t>If you are in doubt whether or not you need to fill in this form, please contact your assigned Inspector.</w:t>
      </w:r>
    </w:p>
    <w:p w14:paraId="79B8B990" w14:textId="77777777" w:rsidR="00AE609F" w:rsidRDefault="00AE609F">
      <w:pPr>
        <w:spacing w:line="276" w:lineRule="auto"/>
        <w:rPr>
          <w:rFonts w:eastAsia="Calibri" w:cs="Arial"/>
          <w:b/>
          <w:color w:val="C0504D"/>
          <w:lang w:eastAsia="en-US"/>
        </w:rPr>
      </w:pPr>
    </w:p>
    <w:p w14:paraId="3EB3BF66" w14:textId="77777777" w:rsidR="00AE609F" w:rsidRDefault="00004F4E">
      <w:pPr>
        <w:spacing w:line="276" w:lineRule="auto"/>
      </w:pPr>
      <w:r>
        <w:rPr>
          <w:rFonts w:cs="Arial"/>
        </w:rPr>
        <w:t xml:space="preserve">Please clearly title your document: </w:t>
      </w:r>
      <w:r>
        <w:rPr>
          <w:rFonts w:cs="Arial"/>
          <w:b/>
        </w:rPr>
        <w:t xml:space="preserve">‘ASRU_establishment name_PPL number_PPLh surname_date_sc18’ </w:t>
      </w:r>
      <w:r>
        <w:rPr>
          <w:rFonts w:cs="Arial"/>
        </w:rPr>
        <w:t>and send to your Inspector (e.g. using cjsm) with the subject heading ‘PPL SC 18 Notification PPL [Number]</w:t>
      </w:r>
    </w:p>
    <w:p w14:paraId="10C29016" w14:textId="77777777" w:rsidR="00AE609F" w:rsidRDefault="00AE609F">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89138D" w14:paraId="7ADE5CA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31E6247" w14:textId="77777777" w:rsidR="0089138D" w:rsidRDefault="0089138D" w:rsidP="0089138D">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FACFFCF" w14:textId="77777777" w:rsidR="0089138D" w:rsidRDefault="0089138D" w:rsidP="0089138D">
            <w:pPr>
              <w:pStyle w:val="BodyText"/>
              <w:spacing w:after="0"/>
            </w:pPr>
            <w:r w:rsidRPr="00FE7F61">
              <w:t>University of Cambridge (Combined Animal Facility)</w:t>
            </w:r>
          </w:p>
        </w:tc>
      </w:tr>
      <w:tr w:rsidR="0089138D" w14:paraId="4A9E207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952BD7" w14:textId="77777777" w:rsidR="0089138D" w:rsidRDefault="0089138D" w:rsidP="0089138D">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8BFA15C" w14:textId="77777777" w:rsidR="0089138D" w:rsidRDefault="0089138D" w:rsidP="0089138D">
            <w:pPr>
              <w:pStyle w:val="BodyText"/>
              <w:spacing w:after="0"/>
            </w:pPr>
            <w:r w:rsidRPr="00746BD0">
              <w:t>X81BD37B1</w:t>
            </w:r>
          </w:p>
        </w:tc>
      </w:tr>
      <w:tr w:rsidR="0089138D" w14:paraId="1996258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F511BA0" w14:textId="77777777" w:rsidR="0089138D" w:rsidRDefault="0089138D" w:rsidP="0089138D">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59D9626" w14:textId="77777777" w:rsidR="0089138D" w:rsidRDefault="0089138D" w:rsidP="0089138D">
            <w:pPr>
              <w:pStyle w:val="BodyText"/>
              <w:spacing w:after="0"/>
            </w:pPr>
            <w:r>
              <w:t>Dr. Jasper Poort</w:t>
            </w:r>
          </w:p>
        </w:tc>
      </w:tr>
      <w:tr w:rsidR="0089138D" w14:paraId="0787DF41"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02A2081" w14:textId="77777777" w:rsidR="0089138D" w:rsidRDefault="0089138D" w:rsidP="0089138D">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B2DCFC0" w14:textId="77777777" w:rsidR="0089138D" w:rsidRDefault="0089138D" w:rsidP="0089138D">
            <w:pPr>
              <w:pStyle w:val="BodyText"/>
              <w:spacing w:after="0"/>
            </w:pPr>
            <w:r w:rsidRPr="00746BD0">
              <w:t>PA41D42A4</w:t>
            </w:r>
          </w:p>
        </w:tc>
      </w:tr>
      <w:tr w:rsidR="0089138D" w14:paraId="6C3042D1"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28C86AD" w14:textId="77777777" w:rsidR="0089138D" w:rsidRDefault="0089138D" w:rsidP="0089138D">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41747F4" w14:textId="77777777" w:rsidR="0089138D" w:rsidRDefault="0089138D" w:rsidP="0089138D">
            <w:pPr>
              <w:pStyle w:val="BodyText"/>
              <w:spacing w:after="0"/>
            </w:pPr>
            <w:r>
              <w:t>2</w:t>
            </w:r>
          </w:p>
        </w:tc>
      </w:tr>
      <w:tr w:rsidR="0089138D" w14:paraId="7ECAFF6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2804157" w14:textId="77777777" w:rsidR="0089138D" w:rsidRDefault="0089138D" w:rsidP="0089138D">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D57725B" w14:textId="77777777" w:rsidR="0089138D" w:rsidRDefault="0089138D" w:rsidP="0089138D">
            <w:pPr>
              <w:pStyle w:val="BodyText"/>
              <w:spacing w:after="0"/>
            </w:pPr>
            <w:r w:rsidRPr="00FE7F61">
              <w:t>In vivo neural and behavioural recording</w:t>
            </w:r>
          </w:p>
        </w:tc>
      </w:tr>
      <w:tr w:rsidR="0089138D" w14:paraId="2296C04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CB4CCF0" w14:textId="77777777" w:rsidR="0089138D" w:rsidRDefault="0089138D" w:rsidP="0089138D">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4F26E7C8" w14:textId="77777777" w:rsidR="0089138D" w:rsidRDefault="00F6421E" w:rsidP="0089138D">
            <w:pPr>
              <w:pStyle w:val="BodyText"/>
              <w:spacing w:after="0"/>
            </w:pPr>
            <w:r>
              <w:t>M</w:t>
            </w:r>
            <w:r w:rsidR="0089138D">
              <w:t>oderate</w:t>
            </w:r>
            <w:r>
              <w:t xml:space="preserve"> / Advice sought to avoid exceeding moderate </w:t>
            </w:r>
          </w:p>
        </w:tc>
      </w:tr>
      <w:tr w:rsidR="0089138D" w14:paraId="64DEBE95"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C5ADE07" w14:textId="77777777" w:rsidR="0089138D" w:rsidRDefault="0089138D" w:rsidP="0089138D">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504668C" w14:textId="77777777" w:rsidR="0089138D" w:rsidRDefault="0089138D" w:rsidP="0089138D">
            <w:pPr>
              <w:pStyle w:val="BodyText"/>
              <w:spacing w:after="0"/>
            </w:pPr>
            <w:r>
              <w:t>20230209</w:t>
            </w:r>
          </w:p>
        </w:tc>
      </w:tr>
      <w:tr w:rsidR="0089138D" w14:paraId="777D7F5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0423D09" w14:textId="77777777" w:rsidR="0089138D" w:rsidRDefault="0089138D" w:rsidP="0089138D">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182C531F" w14:textId="77777777" w:rsidR="0089138D" w:rsidRDefault="0089138D" w:rsidP="0089138D">
            <w:pPr>
              <w:pStyle w:val="BodyText"/>
              <w:spacing w:after="0"/>
            </w:pPr>
            <w:r>
              <w:t xml:space="preserve">Mouse </w:t>
            </w:r>
          </w:p>
        </w:tc>
      </w:tr>
      <w:tr w:rsidR="000E4603" w14:paraId="0770D80C"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48BE7FB" w14:textId="77777777" w:rsidR="000E4603" w:rsidRDefault="000E4603" w:rsidP="000E4603">
            <w:pPr>
              <w:pStyle w:val="BodyText"/>
              <w:spacing w:after="0"/>
              <w:rPr>
                <w:b/>
              </w:rPr>
            </w:pPr>
            <w:r>
              <w:rPr>
                <w:b/>
              </w:rPr>
              <w:lastRenderedPageBreak/>
              <w:t>3. Brief details of study and how the limits or constraints  have been breached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64F4FE4" w14:textId="77777777" w:rsidR="000E4603" w:rsidRDefault="000E4603" w:rsidP="000E4603">
            <w:pPr>
              <w:pStyle w:val="BodyText"/>
              <w:spacing w:after="0"/>
            </w:pPr>
            <w:r>
              <w:t xml:space="preserve">Surgery performed on 07/02/23 and included headpost implant. Nothing unusual was observed during surgery and the post-operative checks. After full recovery the mouse was put together with 2 cage mates. Yesterday we noticed that the mice were </w:t>
            </w:r>
            <w:r w:rsidR="00A748EA">
              <w:t>fighting,</w:t>
            </w:r>
            <w:r>
              <w:t xml:space="preserve"> and we were advised to separate them. Today we noticed that the weight was 8</w:t>
            </w:r>
            <w:r w:rsidR="00A748EA">
              <w:t>3</w:t>
            </w:r>
            <w:r>
              <w:t>% of the pre-surgery weight.</w:t>
            </w:r>
          </w:p>
          <w:p w14:paraId="4BB8B126" w14:textId="77777777" w:rsidR="000E4603" w:rsidRDefault="000E4603" w:rsidP="000E4603">
            <w:pPr>
              <w:pStyle w:val="BodyText"/>
              <w:spacing w:after="0"/>
            </w:pPr>
            <w:r>
              <w:t>The NACWO and NVS inspected the animal and the NVS recommended to cull the mouse given the weight loss</w:t>
            </w:r>
            <w:r w:rsidR="002914EE">
              <w:t>. The NACWO afterwards inspected the animal again and observed a significant improvement</w:t>
            </w:r>
            <w:r w:rsidR="00A748EA">
              <w:t xml:space="preserve"> including increasing weight</w:t>
            </w:r>
            <w:r w:rsidR="00546782">
              <w:t xml:space="preserve"> in the afternoon</w:t>
            </w:r>
            <w:r w:rsidR="00A748EA">
              <w:t xml:space="preserve"> and good mobility</w:t>
            </w:r>
            <w:r w:rsidR="00546782">
              <w:t xml:space="preserve"> and levels of activity</w:t>
            </w:r>
            <w:r w:rsidR="002914EE">
              <w:t>,</w:t>
            </w:r>
            <w:r>
              <w:t xml:space="preserve"> </w:t>
            </w:r>
            <w:r w:rsidR="002914EE">
              <w:t>recommending to</w:t>
            </w:r>
            <w:r w:rsidR="00546782">
              <w:t xml:space="preserve"> </w:t>
            </w:r>
            <w:r w:rsidR="002914EE">
              <w:t xml:space="preserve">contact the Home Office and reinspect the animal with the NVS </w:t>
            </w:r>
            <w:r w:rsidR="00870DB4">
              <w:t>tomorrow</w:t>
            </w:r>
            <w:r w:rsidR="002914EE">
              <w:t xml:space="preserve"> morning</w:t>
            </w:r>
            <w:r w:rsidR="0026227C">
              <w:t xml:space="preserve">. </w:t>
            </w:r>
            <w:r w:rsidR="00DB2B53">
              <w:t xml:space="preserve">We will </w:t>
            </w:r>
            <w:r w:rsidR="0026227C">
              <w:t xml:space="preserve">keep the animal alive, reassess after the inspection tomorrow and </w:t>
            </w:r>
            <w:r w:rsidR="00DB2B53">
              <w:t>follow up with an update</w:t>
            </w:r>
            <w:r w:rsidR="0026227C">
              <w:t xml:space="preserve"> unless</w:t>
            </w:r>
            <w:r w:rsidR="00DB2B53">
              <w:t xml:space="preserve"> we receive the advice from the Home Office</w:t>
            </w:r>
            <w:r w:rsidR="009478D0">
              <w:t xml:space="preserve"> Inspector</w:t>
            </w:r>
            <w:r w:rsidR="00DB2B53">
              <w:t xml:space="preserve"> to cull the mouse. </w:t>
            </w:r>
          </w:p>
        </w:tc>
      </w:tr>
      <w:tr w:rsidR="000E4603" w14:paraId="563EDD33"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F1D04A7" w14:textId="77777777" w:rsidR="000E4603" w:rsidRDefault="000E4603" w:rsidP="000E4603">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6748284C" w14:textId="77777777" w:rsidR="000E4603" w:rsidRDefault="000E4603" w:rsidP="000E4603">
            <w:pPr>
              <w:pStyle w:val="BodyText"/>
              <w:spacing w:after="0"/>
            </w:pPr>
            <w:r>
              <w:t>Yes, we have been in consultation with both NACWO and NVS</w:t>
            </w:r>
            <w:r w:rsidR="00DB2B53">
              <w:t xml:space="preserve"> (see above)</w:t>
            </w:r>
          </w:p>
        </w:tc>
      </w:tr>
      <w:tr w:rsidR="000E4603" w14:paraId="46F13F20"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4B8D574" w14:textId="77777777" w:rsidR="000E4603" w:rsidRDefault="000E4603" w:rsidP="000E4603">
            <w:pPr>
              <w:pStyle w:val="BodyText"/>
              <w:spacing w:after="0"/>
              <w:rPr>
                <w:b/>
              </w:rPr>
            </w:pPr>
            <w:r>
              <w:rPr>
                <w:b/>
              </w:rPr>
              <w:t>5. Cause of Problem, if known</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1E19A83" w14:textId="77777777" w:rsidR="000E4603" w:rsidRDefault="000E4603" w:rsidP="000E4603">
            <w:pPr>
              <w:pStyle w:val="BodyText"/>
              <w:spacing w:after="0"/>
            </w:pPr>
            <w:r>
              <w:t>Possibly related to fighting among cage mates</w:t>
            </w:r>
            <w:r w:rsidR="003F3B35">
              <w:t xml:space="preserve"> causing weight loss</w:t>
            </w:r>
            <w:r>
              <w:t xml:space="preserve">. </w:t>
            </w:r>
          </w:p>
        </w:tc>
      </w:tr>
      <w:tr w:rsidR="000E4603" w14:paraId="53A5B5E9"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00F768F" w14:textId="77777777" w:rsidR="000E4603" w:rsidRDefault="000E4603" w:rsidP="000E4603">
            <w:pPr>
              <w:pStyle w:val="BodyText"/>
              <w:spacing w:after="0"/>
              <w:rPr>
                <w:b/>
              </w:rPr>
            </w:pPr>
            <w:r>
              <w:rPr>
                <w:b/>
              </w:rPr>
              <w:t>6. Action that has been or will be taken</w:t>
            </w:r>
          </w:p>
          <w:p w14:paraId="5C4424D0" w14:textId="77777777" w:rsidR="000E4603" w:rsidRDefault="000E4603" w:rsidP="000E4603">
            <w:pPr>
              <w:pStyle w:val="BodyText"/>
              <w:spacing w:after="0"/>
            </w:pPr>
            <w:r>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3D4529BD" w14:textId="77777777" w:rsidR="009214FE" w:rsidRDefault="009214FE" w:rsidP="000E4603">
            <w:pPr>
              <w:pStyle w:val="BodyText"/>
              <w:spacing w:after="0"/>
            </w:pPr>
            <w:r>
              <w:t xml:space="preserve">Animals have been separated. </w:t>
            </w:r>
          </w:p>
          <w:p w14:paraId="215EF9E6" w14:textId="77777777" w:rsidR="000E4603" w:rsidRDefault="000E4603" w:rsidP="000E4603">
            <w:pPr>
              <w:pStyle w:val="BodyText"/>
              <w:spacing w:after="0"/>
            </w:pPr>
            <w:r>
              <w:t xml:space="preserve">We </w:t>
            </w:r>
            <w:r w:rsidR="009214FE">
              <w:t>will</w:t>
            </w:r>
            <w:r>
              <w:t xml:space="preserve"> monitor the mouse tomorrow morning again together with the NVS</w:t>
            </w:r>
            <w:r w:rsidR="009214FE">
              <w:t xml:space="preserve"> and NACWO.</w:t>
            </w:r>
          </w:p>
        </w:tc>
      </w:tr>
      <w:tr w:rsidR="000E4603" w14:paraId="671316F6"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7407ED1" w14:textId="77777777" w:rsidR="000E4603" w:rsidRDefault="000E4603" w:rsidP="000E4603">
            <w:pPr>
              <w:pStyle w:val="BodyText"/>
              <w:spacing w:after="0"/>
              <w:rPr>
                <w:b/>
              </w:rPr>
            </w:pPr>
            <w:r>
              <w:rPr>
                <w:b/>
              </w:rPr>
              <w:t>7. Reported by (name)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204DE33B" w14:textId="77777777" w:rsidR="000E4603" w:rsidRDefault="000E4603" w:rsidP="000E4603">
            <w:pPr>
              <w:pStyle w:val="BodyText"/>
              <w:spacing w:after="0"/>
            </w:pPr>
            <w:r>
              <w:t>Jasper Poort</w:t>
            </w:r>
          </w:p>
        </w:tc>
      </w:tr>
      <w:tr w:rsidR="000E4603" w14:paraId="50D95621"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264D4F9" w14:textId="77777777" w:rsidR="000E4603" w:rsidRDefault="000E4603" w:rsidP="000E4603">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14B4D17" w14:textId="77777777" w:rsidR="000E4603" w:rsidRDefault="000E4603" w:rsidP="000E4603">
            <w:pPr>
              <w:pStyle w:val="BodyText"/>
              <w:spacing w:after="0"/>
            </w:pPr>
            <w:r>
              <w:t>09-02-2023</w:t>
            </w:r>
          </w:p>
        </w:tc>
      </w:tr>
    </w:tbl>
    <w:p w14:paraId="3CCA039C" w14:textId="77777777" w:rsidR="00AE609F" w:rsidRDefault="00AE609F">
      <w:pPr>
        <w:pStyle w:val="BodyText"/>
      </w:pPr>
    </w:p>
    <w:p w14:paraId="2CF9466C" w14:textId="77777777" w:rsidR="00AE609F" w:rsidRDefault="00004F4E">
      <w:pPr>
        <w:rPr>
          <w:rFonts w:eastAsia="Calibri" w:cs="Arial"/>
          <w:b/>
          <w:lang w:eastAsia="en-US"/>
        </w:rPr>
      </w:pPr>
      <w:bookmarkStart w:id="3" w:name="_Toc86483909"/>
      <w:bookmarkStart w:id="4" w:name="_Toc402366355"/>
      <w:r>
        <w:rPr>
          <w:rFonts w:eastAsia="Calibri" w:cs="Arial"/>
          <w:b/>
          <w:lang w:eastAsia="en-US"/>
        </w:rPr>
        <w:t>******************************For official use******************************************</w:t>
      </w:r>
    </w:p>
    <w:p w14:paraId="720F7366" w14:textId="77777777" w:rsidR="00AE609F" w:rsidRDefault="00AE609F">
      <w:pPr>
        <w:rPr>
          <w:rFonts w:eastAsia="Calibri" w:cs="Arial"/>
          <w:b/>
          <w:lang w:eastAsia="en-US"/>
        </w:rPr>
      </w:pPr>
    </w:p>
    <w:p w14:paraId="55CB0BE9" w14:textId="77777777" w:rsidR="00AE609F" w:rsidRDefault="00004F4E">
      <w:pPr>
        <w:pStyle w:val="Heading3"/>
        <w:rPr>
          <w:rFonts w:eastAsia="Calibri"/>
          <w:color w:val="7030A0"/>
          <w:lang w:eastAsia="en-US"/>
        </w:rPr>
      </w:pPr>
      <w:r>
        <w:rPr>
          <w:rFonts w:eastAsia="Calibri"/>
          <w:color w:val="7030A0"/>
          <w:lang w:eastAsia="en-US"/>
        </w:rPr>
        <w:lastRenderedPageBreak/>
        <w:t>Inspector’s comments and recommendations:</w:t>
      </w:r>
    </w:p>
    <w:p w14:paraId="6994CD39" w14:textId="77777777" w:rsidR="00AE609F" w:rsidRDefault="00AE609F"/>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AE609F" w14:paraId="236D4AA8"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C91ECE9" w14:textId="77777777" w:rsidR="00AE609F" w:rsidRDefault="00004F4E">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53A5B05" w14:textId="79343C08" w:rsidR="00AE609F" w:rsidRDefault="00004F4E">
            <w:pPr>
              <w:pStyle w:val="BodyText"/>
              <w:spacing w:after="0"/>
            </w:pPr>
            <w:r>
              <w:t>Have read and noted the above.</w:t>
            </w:r>
          </w:p>
          <w:p w14:paraId="63EFF956" w14:textId="083D50F5" w:rsidR="00004F4E" w:rsidRDefault="00004F4E">
            <w:pPr>
              <w:pStyle w:val="BodyText"/>
              <w:spacing w:after="0"/>
            </w:pPr>
          </w:p>
          <w:p w14:paraId="33576C05" w14:textId="433C1755" w:rsidR="00004F4E" w:rsidRDefault="00004F4E">
            <w:pPr>
              <w:pStyle w:val="BodyText"/>
              <w:spacing w:after="0"/>
            </w:pPr>
            <w:r>
              <w:t>Am concerned that the advice of the NVS was not followed. However the protocol does allow (when food restriction occurs) for ‘rarely’ weight to drop below 85% as long as it recovers to 95% within 2 weeks.</w:t>
            </w:r>
          </w:p>
          <w:p w14:paraId="7357E4E7" w14:textId="0DF567A2" w:rsidR="00004F4E" w:rsidRDefault="00004F4E">
            <w:pPr>
              <w:pStyle w:val="BodyText"/>
              <w:spacing w:after="0"/>
            </w:pPr>
          </w:p>
          <w:p w14:paraId="1A95731E" w14:textId="4C42CDA7" w:rsidR="00004F4E" w:rsidRDefault="00004F4E">
            <w:pPr>
              <w:pStyle w:val="BodyText"/>
              <w:spacing w:after="0"/>
            </w:pPr>
            <w:r>
              <w:t>When you submit a Keep Alive Request you must give a scientific or 3Rs justification.</w:t>
            </w:r>
          </w:p>
          <w:p w14:paraId="39D856BC" w14:textId="3B8446AF" w:rsidR="00004F4E" w:rsidRDefault="00004F4E">
            <w:pPr>
              <w:pStyle w:val="BodyText"/>
              <w:spacing w:after="0"/>
            </w:pPr>
          </w:p>
          <w:p w14:paraId="5C987FFD" w14:textId="6A96BB8F" w:rsidR="00004F4E" w:rsidRDefault="00004F4E">
            <w:pPr>
              <w:pStyle w:val="BodyText"/>
              <w:spacing w:after="0"/>
            </w:pPr>
            <w:r>
              <w:t>Please resubmit when after further consultation with the NVS (and before 1600 hrs today).</w:t>
            </w:r>
          </w:p>
          <w:p w14:paraId="3AC2A762" w14:textId="77777777" w:rsidR="00AE609F" w:rsidRDefault="00AE609F">
            <w:pPr>
              <w:pStyle w:val="BodyText"/>
              <w:spacing w:after="0"/>
            </w:pPr>
          </w:p>
          <w:p w14:paraId="3A24736F" w14:textId="77777777" w:rsidR="00AE609F" w:rsidRDefault="00AE609F">
            <w:pPr>
              <w:pStyle w:val="BodyText"/>
              <w:spacing w:after="0"/>
            </w:pPr>
          </w:p>
        </w:tc>
      </w:tr>
      <w:tr w:rsidR="00AE609F" w14:paraId="03A22AE4"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2D5E700" w14:textId="77777777" w:rsidR="00AE609F" w:rsidRDefault="00004F4E">
            <w:r>
              <w:rPr>
                <w:rFonts w:eastAsia="Calibri" w:cs="Arial"/>
                <w:b/>
                <w:lang w:eastAsia="en-US"/>
              </w:rPr>
              <w:t>Inspector name</w:t>
            </w:r>
            <w:r>
              <w:rPr>
                <w:rFonts w:eastAsia="Calibri" w:cs="Arial"/>
                <w:lang w:eastAsia="en-US"/>
              </w:rPr>
              <w:t xml:space="preserve"> </w:t>
            </w:r>
          </w:p>
          <w:p w14:paraId="530BA7EA" w14:textId="77777777" w:rsidR="00AE609F" w:rsidRDefault="00AE609F">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0135AFB4" w14:textId="2C026EB2" w:rsidR="00AE609F" w:rsidRDefault="00004F4E">
            <w:pPr>
              <w:pStyle w:val="BodyText"/>
              <w:spacing w:after="0"/>
            </w:pPr>
            <w:r>
              <w:t xml:space="preserve"> Neil Smith</w:t>
            </w:r>
          </w:p>
        </w:tc>
      </w:tr>
      <w:tr w:rsidR="00AE609F" w14:paraId="1C79406B" w14:textId="77777777">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F541D87" w14:textId="77777777" w:rsidR="00AE609F" w:rsidRDefault="00004F4E">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shd w:val="clear" w:color="auto" w:fill="auto"/>
            <w:tcMar>
              <w:top w:w="28" w:type="dxa"/>
              <w:left w:w="57" w:type="dxa"/>
              <w:bottom w:w="28" w:type="dxa"/>
              <w:right w:w="57" w:type="dxa"/>
            </w:tcMar>
          </w:tcPr>
          <w:p w14:paraId="58FDD24A" w14:textId="7F25228E" w:rsidR="00AE609F" w:rsidRDefault="00004F4E">
            <w:pPr>
              <w:pStyle w:val="BodyText"/>
              <w:spacing w:after="0"/>
            </w:pPr>
            <w:r>
              <w:t xml:space="preserve"> 10 Feb 23</w:t>
            </w:r>
          </w:p>
        </w:tc>
      </w:tr>
      <w:bookmarkEnd w:id="3"/>
      <w:bookmarkEnd w:id="4"/>
    </w:tbl>
    <w:p w14:paraId="72A9130C" w14:textId="77777777" w:rsidR="00AE609F" w:rsidRDefault="00AE609F">
      <w:pPr>
        <w:pStyle w:val="BodyText"/>
      </w:pPr>
    </w:p>
    <w:p w14:paraId="63559971" w14:textId="2F34655B" w:rsidR="001770CC" w:rsidRDefault="001770CC">
      <w:pPr>
        <w:pStyle w:val="BodyText"/>
      </w:pPr>
      <w:r w:rsidRPr="008E1E2C">
        <w:rPr>
          <w:b/>
          <w:bCs/>
          <w:color w:val="0070C0"/>
        </w:rPr>
        <w:t xml:space="preserve">NOTE: </w:t>
      </w:r>
      <w:r>
        <w:rPr>
          <w:b/>
          <w:bCs/>
          <w:color w:val="0070C0"/>
        </w:rPr>
        <w:t xml:space="preserve">The Home Office approved the request to keep the animal alive for 1 day. </w:t>
      </w:r>
      <w:r w:rsidRPr="008E1E2C">
        <w:rPr>
          <w:b/>
          <w:bCs/>
          <w:color w:val="0070C0"/>
        </w:rPr>
        <w:t>The animal was again inspected by the NACWO and Vet on the next morning: Since the animal’s weight did not increase as much as we hoped and the animal had a somewhat reduced level of activity we decided to cull the animal to make sure we would not exceed the severity limit of the protocol and we informed the Home Office Inspector</w:t>
      </w:r>
      <w:r>
        <w:rPr>
          <w:b/>
          <w:bCs/>
          <w:color w:val="0070C0"/>
        </w:rPr>
        <w:t xml:space="preserve"> via e-mail</w:t>
      </w:r>
      <w:r w:rsidRPr="008E1E2C">
        <w:rPr>
          <w:b/>
          <w:bCs/>
          <w:color w:val="0070C0"/>
        </w:rPr>
        <w:t>.</w:t>
      </w:r>
    </w:p>
    <w:sectPr w:rsidR="001770CC">
      <w:footerReference w:type="even" r:id="rId11"/>
      <w:footerReference w:type="default" r:id="rId12"/>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EBECF" w14:textId="77777777" w:rsidR="006D0E31" w:rsidRDefault="006D0E31">
      <w:pPr>
        <w:spacing w:line="240" w:lineRule="auto"/>
      </w:pPr>
      <w:r>
        <w:separator/>
      </w:r>
    </w:p>
  </w:endnote>
  <w:endnote w:type="continuationSeparator" w:id="0">
    <w:p w14:paraId="5C72E2A2" w14:textId="77777777" w:rsidR="006D0E31" w:rsidRDefault="006D0E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2D547" w14:textId="77777777" w:rsidR="00BB2038" w:rsidRDefault="00BB2038">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6666A" w14:textId="77777777" w:rsidR="00BB2038" w:rsidRDefault="00004F4E">
    <w:pPr>
      <w:pStyle w:val="Footer"/>
    </w:pPr>
    <w:r>
      <w:t xml:space="preserve">v1 180503 </w:t>
    </w:r>
  </w:p>
  <w:p w14:paraId="1B53B8BE" w14:textId="77777777" w:rsidR="00BB2038" w:rsidRDefault="00BB20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2AE3E5" w14:textId="77777777" w:rsidR="006D0E31" w:rsidRDefault="006D0E31">
      <w:pPr>
        <w:spacing w:line="240" w:lineRule="auto"/>
      </w:pPr>
      <w:r>
        <w:rPr>
          <w:color w:val="000000"/>
        </w:rPr>
        <w:separator/>
      </w:r>
    </w:p>
  </w:footnote>
  <w:footnote w:type="continuationSeparator" w:id="0">
    <w:p w14:paraId="42CAE1A0" w14:textId="77777777" w:rsidR="006D0E31" w:rsidRDefault="006D0E3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11B28"/>
    <w:multiLevelType w:val="multilevel"/>
    <w:tmpl w:val="F0BE654C"/>
    <w:styleLink w:val="ArticleSection1"/>
    <w:lvl w:ilvl="0">
      <w:start w:val="1"/>
      <w:numFmt w:val="upperRoman"/>
      <w:lvlText w:val="Article %1."/>
      <w:lvlJc w:val="left"/>
    </w:lvl>
    <w:lvl w:ilvl="1">
      <w:start w:val="1"/>
      <w:numFmt w:val="decimalZero"/>
      <w:lvlText w:val="Section %1.%2"/>
      <w:lvlJc w:val="left"/>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12795D8C"/>
    <w:multiLevelType w:val="multilevel"/>
    <w:tmpl w:val="2EB8C836"/>
    <w:styleLink w:val="1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BD577C9"/>
    <w:multiLevelType w:val="multilevel"/>
    <w:tmpl w:val="39FCD9D4"/>
    <w:styleLink w:val="LFO8"/>
    <w:lvl w:ilvl="0">
      <w:start w:val="1"/>
      <w:numFmt w:val="decimal"/>
      <w:pStyle w:val="ListNumber3"/>
      <w:lvlText w:val="%1."/>
      <w:lvlJc w:val="left"/>
      <w:pPr>
        <w:ind w:left="926"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2815680B"/>
    <w:multiLevelType w:val="multilevel"/>
    <w:tmpl w:val="54C0C0D2"/>
    <w:styleLink w:val="LFO9"/>
    <w:lvl w:ilvl="0">
      <w:start w:val="1"/>
      <w:numFmt w:val="decimal"/>
      <w:pStyle w:val="ListNumber4"/>
      <w:lvlText w:val="%1."/>
      <w:lvlJc w:val="left"/>
      <w:pPr>
        <w:ind w:left="1209"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2C027C71"/>
    <w:multiLevelType w:val="multilevel"/>
    <w:tmpl w:val="A95473DE"/>
    <w:styleLink w:val="LFO3"/>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31E26A4C"/>
    <w:multiLevelType w:val="multilevel"/>
    <w:tmpl w:val="4F74A8DE"/>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3DD26C55"/>
    <w:multiLevelType w:val="multilevel"/>
    <w:tmpl w:val="7D6E702C"/>
    <w:styleLink w:val="LFO2"/>
    <w:lvl w:ilvl="0">
      <w:numFmt w:val="bullet"/>
      <w:pStyle w:val="ListBullet2"/>
      <w:lvlText w:val=""/>
      <w:lvlJc w:val="left"/>
      <w:pPr>
        <w:ind w:left="907" w:hanging="453"/>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3F8771D8"/>
    <w:multiLevelType w:val="multilevel"/>
    <w:tmpl w:val="85101F00"/>
    <w:styleLink w:val="LFO10"/>
    <w:lvl w:ilvl="0">
      <w:start w:val="1"/>
      <w:numFmt w:val="decimal"/>
      <w:pStyle w:val="ListNumber5"/>
      <w:lvlText w:val="%1."/>
      <w:lvlJc w:val="left"/>
      <w:pPr>
        <w:ind w:left="1492"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44397737"/>
    <w:multiLevelType w:val="multilevel"/>
    <w:tmpl w:val="765ACA06"/>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59241224"/>
    <w:multiLevelType w:val="multilevel"/>
    <w:tmpl w:val="2390CA1C"/>
    <w:styleLink w:val="LFO6"/>
    <w:lvl w:ilvl="0">
      <w:start w:val="1"/>
      <w:numFmt w:val="decimal"/>
      <w:pStyle w:val="ListNumber"/>
      <w:lvlText w:val="%1."/>
      <w:lvlJc w:val="left"/>
      <w:pPr>
        <w:ind w:left="454" w:hanging="454"/>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5DD15592"/>
    <w:multiLevelType w:val="multilevel"/>
    <w:tmpl w:val="223E0492"/>
    <w:styleLink w:val="1ai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5E122A0D"/>
    <w:multiLevelType w:val="multilevel"/>
    <w:tmpl w:val="FC9CA49E"/>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FE33FF8"/>
    <w:multiLevelType w:val="multilevel"/>
    <w:tmpl w:val="95B83A36"/>
    <w:styleLink w:val="LFO1"/>
    <w:lvl w:ilvl="0">
      <w:numFmt w:val="bullet"/>
      <w:pStyle w:val="ListBullet"/>
      <w:lvlText w:val=""/>
      <w:lvlJc w:val="left"/>
      <w:pPr>
        <w:ind w:left="454" w:hanging="454"/>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7643416"/>
    <w:multiLevelType w:val="multilevel"/>
    <w:tmpl w:val="017A0434"/>
    <w:styleLink w:val="LFO5"/>
    <w:lvl w:ilvl="0">
      <w:numFmt w:val="bullet"/>
      <w:pStyle w:val="ListBullet5"/>
      <w:lvlText w:val=""/>
      <w:lvlJc w:val="left"/>
      <w:pPr>
        <w:ind w:left="1492"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7AC10CBB"/>
    <w:multiLevelType w:val="multilevel"/>
    <w:tmpl w:val="2FF07C80"/>
    <w:styleLink w:val="LFO7"/>
    <w:lvl w:ilvl="0">
      <w:start w:val="1"/>
      <w:numFmt w:val="decimal"/>
      <w:pStyle w:val="ListNumber2"/>
      <w:lvlText w:val="%1."/>
      <w:lvlJc w:val="left"/>
      <w:pPr>
        <w:ind w:left="643"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500581742">
    <w:abstractNumId w:val="1"/>
  </w:num>
  <w:num w:numId="2" w16cid:durableId="1067649294">
    <w:abstractNumId w:val="10"/>
  </w:num>
  <w:num w:numId="3" w16cid:durableId="149255290">
    <w:abstractNumId w:val="0"/>
  </w:num>
  <w:num w:numId="4" w16cid:durableId="1698390020">
    <w:abstractNumId w:val="12"/>
  </w:num>
  <w:num w:numId="5" w16cid:durableId="1362894584">
    <w:abstractNumId w:val="6"/>
  </w:num>
  <w:num w:numId="6" w16cid:durableId="1048795445">
    <w:abstractNumId w:val="4"/>
  </w:num>
  <w:num w:numId="7" w16cid:durableId="1861434485">
    <w:abstractNumId w:val="5"/>
  </w:num>
  <w:num w:numId="8" w16cid:durableId="457453993">
    <w:abstractNumId w:val="13"/>
  </w:num>
  <w:num w:numId="9" w16cid:durableId="1739935812">
    <w:abstractNumId w:val="9"/>
  </w:num>
  <w:num w:numId="10" w16cid:durableId="935745285">
    <w:abstractNumId w:val="14"/>
  </w:num>
  <w:num w:numId="11" w16cid:durableId="1839806810">
    <w:abstractNumId w:val="2"/>
  </w:num>
  <w:num w:numId="12" w16cid:durableId="643773419">
    <w:abstractNumId w:val="3"/>
  </w:num>
  <w:num w:numId="13" w16cid:durableId="516623214">
    <w:abstractNumId w:val="7"/>
  </w:num>
  <w:num w:numId="14" w16cid:durableId="312180010">
    <w:abstractNumId w:val="11"/>
  </w:num>
  <w:num w:numId="15" w16cid:durableId="17124882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doNotTrackMoves/>
  <w:defaultTabStop w:val="720"/>
  <w:autoHyphenation/>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609F"/>
    <w:rsid w:val="00004F4E"/>
    <w:rsid w:val="00017E38"/>
    <w:rsid w:val="000E4603"/>
    <w:rsid w:val="001770CC"/>
    <w:rsid w:val="0026227C"/>
    <w:rsid w:val="002914EE"/>
    <w:rsid w:val="003F3B35"/>
    <w:rsid w:val="00533D7D"/>
    <w:rsid w:val="00546782"/>
    <w:rsid w:val="005F1A8D"/>
    <w:rsid w:val="006D0E31"/>
    <w:rsid w:val="00870DB4"/>
    <w:rsid w:val="0089138D"/>
    <w:rsid w:val="009214FE"/>
    <w:rsid w:val="009478D0"/>
    <w:rsid w:val="00A748EA"/>
    <w:rsid w:val="00AE609F"/>
    <w:rsid w:val="00BB2038"/>
    <w:rsid w:val="00DB2B53"/>
    <w:rsid w:val="00DC593A"/>
    <w:rsid w:val="00DC77A5"/>
    <w:rsid w:val="00F35493"/>
    <w:rsid w:val="00F6421E"/>
    <w:rsid w:val="00FF38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265C62"/>
  <w15:docId w15:val="{A63BC118-2059-42B5-B9A7-51D127CE2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line="288" w:lineRule="auto"/>
      <w:textAlignment w:val="baseline"/>
    </w:pPr>
    <w:rPr>
      <w:rFonts w:ascii="Arial" w:hAnsi="Arial"/>
      <w:sz w:val="24"/>
      <w:szCs w:val="24"/>
    </w:rPr>
  </w:style>
  <w:style w:type="paragraph" w:styleId="Heading1">
    <w:name w:val="heading 1"/>
    <w:next w:val="Heading2"/>
    <w:uiPriority w:val="9"/>
    <w:qFormat/>
    <w:pPr>
      <w:keepNext/>
      <w:pageBreakBefore/>
      <w:suppressAutoHyphens/>
      <w:autoSpaceDN w:val="0"/>
      <w:spacing w:after="720"/>
      <w:textAlignment w:val="baseline"/>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autoSpaceDN w:val="0"/>
      <w:spacing w:before="480" w:after="240"/>
      <w:textAlignment w:val="baseline"/>
      <w:outlineLvl w:val="1"/>
    </w:pPr>
    <w:rPr>
      <w:rFonts w:ascii="Arial" w:hAnsi="Arial"/>
      <w:b/>
      <w:color w:val="8F23B3"/>
      <w:sz w:val="32"/>
      <w:szCs w:val="32"/>
    </w:rPr>
  </w:style>
  <w:style w:type="paragraph" w:styleId="Heading3">
    <w:name w:val="heading 3"/>
    <w:next w:val="BodyText"/>
    <w:uiPriority w:val="9"/>
    <w:unhideWhenUsed/>
    <w:qFormat/>
    <w:pPr>
      <w:keepNext/>
      <w:suppressAutoHyphens/>
      <w:autoSpaceDN w:val="0"/>
      <w:spacing w:before="120" w:after="120" w:line="288" w:lineRule="auto"/>
      <w:textAlignment w:val="baseline"/>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autoSpaceDN w:val="0"/>
      <w:spacing w:after="120" w:line="288" w:lineRule="auto"/>
      <w:textAlignment w:val="baseline"/>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autoSpaceDN w:val="0"/>
      <w:spacing w:before="3960" w:after="120"/>
      <w:textAlignment w:val="baseline"/>
    </w:pPr>
    <w:rPr>
      <w:rFonts w:ascii="Arial" w:hAnsi="Arial" w:cs="Arial"/>
      <w:b/>
      <w:color w:val="8F23B3"/>
      <w:sz w:val="36"/>
      <w:szCs w:val="52"/>
    </w:rPr>
  </w:style>
  <w:style w:type="paragraph" w:customStyle="1" w:styleId="Title-subtitle">
    <w:name w:val="Title - subtitle"/>
    <w:pPr>
      <w:suppressAutoHyphens/>
      <w:autoSpaceDN w:val="0"/>
      <w:spacing w:after="720"/>
      <w:textAlignment w:val="baseline"/>
    </w:pPr>
    <w:rPr>
      <w:rFonts w:ascii="Arial" w:hAnsi="Arial" w:cs="Arial"/>
      <w:color w:val="8F23B3"/>
      <w:sz w:val="36"/>
      <w:szCs w:val="52"/>
    </w:rPr>
  </w:style>
  <w:style w:type="paragraph" w:styleId="Header">
    <w:name w:val="header"/>
    <w:pPr>
      <w:suppressAutoHyphens/>
      <w:autoSpaceDN w:val="0"/>
      <w:jc w:val="right"/>
      <w:textAlignment w:val="baseline"/>
    </w:pPr>
    <w:rPr>
      <w:rFonts w:ascii="Arial" w:hAnsi="Arial"/>
      <w:b/>
      <w:color w:val="8F23B3"/>
      <w:szCs w:val="24"/>
    </w:rPr>
  </w:style>
  <w:style w:type="paragraph" w:styleId="Footer">
    <w:name w:val="footer"/>
    <w:pPr>
      <w:suppressAutoHyphens/>
      <w:autoSpaceDN w:val="0"/>
      <w:jc w:val="right"/>
      <w:textAlignment w:val="baseline"/>
    </w:pPr>
    <w:rPr>
      <w:rFonts w:ascii="Arial" w:hAnsi="Arial"/>
      <w:szCs w:val="24"/>
    </w:rPr>
  </w:style>
  <w:style w:type="paragraph" w:customStyle="1" w:styleId="Cover-Title">
    <w:name w:val="Cover - Title"/>
    <w:next w:val="Cover-Subtitle"/>
    <w:pPr>
      <w:suppressAutoHyphens/>
      <w:autoSpaceDN w:val="0"/>
      <w:spacing w:after="120"/>
      <w:textAlignment w:val="baseline"/>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autoSpaceDN w:val="0"/>
      <w:spacing w:after="240" w:line="288" w:lineRule="auto"/>
      <w:textAlignment w:val="baseline"/>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autoSpaceDN w:val="0"/>
      <w:spacing w:after="240" w:line="288" w:lineRule="auto"/>
      <w:ind w:left="454"/>
      <w:textAlignment w:val="baseline"/>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autoSpaceDN w:val="0"/>
      <w:spacing w:after="60" w:line="288" w:lineRule="auto"/>
      <w:ind w:left="284" w:hanging="284"/>
      <w:textAlignment w:val="baseline"/>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autoSpaceDN w:val="0"/>
      <w:spacing w:after="240" w:line="288" w:lineRule="auto"/>
      <w:textAlignment w:val="baseline"/>
    </w:pPr>
    <w:rPr>
      <w:rFonts w:ascii="Arial" w:hAnsi="Arial"/>
      <w:sz w:val="24"/>
      <w:szCs w:val="24"/>
    </w:rPr>
  </w:style>
  <w:style w:type="paragraph" w:styleId="ListBullet2">
    <w:name w:val="List Bullet 2"/>
    <w:pPr>
      <w:numPr>
        <w:numId w:val="5"/>
      </w:numPr>
      <w:tabs>
        <w:tab w:val="left" w:pos="-907"/>
      </w:tabs>
      <w:suppressAutoHyphens/>
      <w:autoSpaceDN w:val="0"/>
      <w:spacing w:after="240" w:line="288" w:lineRule="auto"/>
      <w:textAlignment w:val="baseline"/>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autoSpaceDN w:val="0"/>
      <w:spacing w:after="240" w:line="288" w:lineRule="auto"/>
      <w:textAlignment w:val="baseline"/>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autoSpaceDN w:val="0"/>
      <w:spacing w:before="240" w:after="120" w:line="288" w:lineRule="auto"/>
      <w:textAlignment w:val="baseline"/>
    </w:pPr>
    <w:rPr>
      <w:rFonts w:ascii="Arial" w:hAnsi="Arial"/>
      <w:sz w:val="24"/>
      <w:szCs w:val="24"/>
    </w:rPr>
  </w:style>
  <w:style w:type="paragraph" w:styleId="TOC2">
    <w:name w:val="toc 2"/>
    <w:pPr>
      <w:tabs>
        <w:tab w:val="right" w:pos="9639"/>
      </w:tabs>
      <w:suppressAutoHyphens/>
      <w:autoSpaceDN w:val="0"/>
      <w:spacing w:before="120" w:after="120" w:line="288" w:lineRule="auto"/>
      <w:ind w:left="454"/>
      <w:textAlignment w:val="baseline"/>
    </w:pPr>
    <w:rPr>
      <w:rFonts w:ascii="Arial" w:hAnsi="Arial"/>
      <w:sz w:val="24"/>
      <w:szCs w:val="24"/>
    </w:rPr>
  </w:style>
  <w:style w:type="paragraph" w:styleId="TOC3">
    <w:name w:val="toc 3"/>
    <w:pPr>
      <w:tabs>
        <w:tab w:val="right" w:pos="9923"/>
      </w:tabs>
      <w:suppressAutoHyphens/>
      <w:autoSpaceDN w:val="0"/>
      <w:spacing w:before="120" w:after="120"/>
      <w:ind w:left="907"/>
      <w:textAlignment w:val="baseline"/>
    </w:pPr>
    <w:rPr>
      <w:rFonts w:ascii="Arial" w:hAnsi="Arial"/>
      <w:sz w:val="24"/>
      <w:szCs w:val="24"/>
    </w:rPr>
  </w:style>
  <w:style w:type="paragraph" w:customStyle="1" w:styleId="Cover-Subtitle">
    <w:name w:val="Cover - Subtitle"/>
    <w:pPr>
      <w:suppressAutoHyphens/>
      <w:autoSpaceDN w:val="0"/>
      <w:spacing w:after="720"/>
      <w:textAlignment w:val="baseline"/>
    </w:pPr>
    <w:rPr>
      <w:rFonts w:ascii="Arial" w:hAnsi="Arial" w:cs="Arial"/>
      <w:color w:val="8F23B3"/>
      <w:sz w:val="52"/>
      <w:szCs w:val="52"/>
    </w:rPr>
  </w:style>
  <w:style w:type="paragraph" w:customStyle="1" w:styleId="Cover-othertext">
    <w:name w:val="Cover - other text"/>
    <w:pPr>
      <w:suppressAutoHyphens/>
      <w:autoSpaceDN w:val="0"/>
      <w:spacing w:after="240"/>
      <w:textAlignment w:val="baseline"/>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autoSpaceDN w:val="0"/>
      <w:spacing w:after="240" w:line="288" w:lineRule="auto"/>
      <w:textAlignment w:val="baseline"/>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autoSpaceDN w:val="0"/>
      <w:spacing w:line="360" w:lineRule="exact"/>
      <w:textAlignment w:val="baseline"/>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autoSpaceDN w:val="0"/>
      <w:spacing w:before="120" w:after="120"/>
      <w:textAlignment w:val="baseline"/>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autoSpaceDN w:val="0"/>
      <w:spacing w:line="288" w:lineRule="auto"/>
      <w:textAlignment w:val="baseline"/>
    </w:pPr>
    <w:rPr>
      <w:rFonts w:ascii="Arial" w:hAnsi="Arial"/>
      <w:b/>
      <w:sz w:val="24"/>
      <w:szCs w:val="24"/>
    </w:rPr>
  </w:style>
  <w:style w:type="paragraph" w:customStyle="1" w:styleId="TD">
    <w:name w:val="TD"/>
    <w:pPr>
      <w:suppressAutoHyphens/>
      <w:autoSpaceDN w:val="0"/>
      <w:spacing w:line="288" w:lineRule="auto"/>
      <w:textAlignment w:val="baseline"/>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rPr>
      <w:rFonts w:ascii="Arial (W1)" w:hAnsi="Arial (W1)"/>
      <w:sz w:val="24"/>
      <w:szCs w:val="24"/>
    </w:rPr>
  </w:style>
  <w:style w:type="character" w:customStyle="1" w:styleId="FooterChar">
    <w:name w:val="Footer Char"/>
    <w:rPr>
      <w:rFonts w:ascii="Arial" w:hAnsi="Arial"/>
      <w:szCs w:val="24"/>
    </w:rPr>
  </w:style>
  <w:style w:type="numbering" w:customStyle="1" w:styleId="1111111">
    <w:name w:val="1 / 1.1 / 1.1.11"/>
    <w:basedOn w:val="NoList"/>
    <w:pPr>
      <w:numPr>
        <w:numId w:val="1"/>
      </w:numPr>
    </w:pPr>
  </w:style>
  <w:style w:type="numbering" w:customStyle="1" w:styleId="1ai1">
    <w:name w:val="1 / a / i1"/>
    <w:basedOn w:val="NoList"/>
    <w:pPr>
      <w:numPr>
        <w:numId w:val="2"/>
      </w:numPr>
    </w:pPr>
  </w:style>
  <w:style w:type="numbering" w:customStyle="1" w:styleId="ArticleSection1">
    <w:name w:val="Article / Section1"/>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My%20Drive\DivCambridge\tex\animals\2023_PPLrenewal\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0851BE9A08204F97AC56421468B5A7" ma:contentTypeVersion="12" ma:contentTypeDescription="Create a new document." ma:contentTypeScope="" ma:versionID="00d5066c35e3746735e98a8c050fa7d6">
  <xsd:schema xmlns:xsd="http://www.w3.org/2001/XMLSchema" xmlns:xs="http://www.w3.org/2001/XMLSchema" xmlns:p="http://schemas.microsoft.com/office/2006/metadata/properties" xmlns:ns3="014c4763-ab76-4fbe-867e-556ec0f1ff7b" xmlns:ns4="f6b46475-2839-49f7-9840-2924f147b549" targetNamespace="http://schemas.microsoft.com/office/2006/metadata/properties" ma:root="true" ma:fieldsID="01cbe393d12f9a560fc4fba5564d949d" ns3:_="" ns4:_="">
    <xsd:import namespace="014c4763-ab76-4fbe-867e-556ec0f1ff7b"/>
    <xsd:import namespace="f6b46475-2839-49f7-9840-2924f147b54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4c4763-ab76-4fbe-867e-556ec0f1f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b46475-2839-49f7-9840-2924f147b54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E57BD6-78D6-4E56-B71B-065AF78CFB3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3DCB79E-C023-4E00-AF45-AA8A1DFFADD5}">
  <ds:schemaRefs>
    <ds:schemaRef ds:uri="http://schemas.microsoft.com/sharepoint/v3/contenttype/forms"/>
  </ds:schemaRefs>
</ds:datastoreItem>
</file>

<file path=customXml/itemProps3.xml><?xml version="1.0" encoding="utf-8"?>
<ds:datastoreItem xmlns:ds="http://schemas.openxmlformats.org/officeDocument/2006/customXml" ds:itemID="{CC3D8FD3-6F75-4A16-B8E3-32D3736EF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4c4763-ab76-4fbe-867e-556ec0f1ff7b"/>
    <ds:schemaRef ds:uri="f6b46475-2839-49f7-9840-2924f147b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4C5638A4</Template>
  <TotalTime>9</TotalTime>
  <Pages>3</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Jasper Poort</cp:lastModifiedBy>
  <cp:revision>3</cp:revision>
  <cp:lastPrinted>2018-05-03T15:27:00Z</cp:lastPrinted>
  <dcterms:created xsi:type="dcterms:W3CDTF">2023-02-10T08:51:00Z</dcterms:created>
  <dcterms:modified xsi:type="dcterms:W3CDTF">2023-10-24T10:36:00Z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0x010100490851BE9A08204F97AC56421468B5A7</vt:lpwstr>
  </property>
</Properties>
</file>